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Bidi"/>
          <w:color w:val="auto"/>
          <w:kern w:val="0"/>
          <w:sz w:val="24"/>
          <w:szCs w:val="22"/>
          <w:lang w:val="en-CA"/>
        </w:rPr>
        <w:id w:val="-2108190792"/>
        <w:lock w:val="contentLocked"/>
        <w:placeholder>
          <w:docPart w:val="DefaultPlaceholder_-1854013440"/>
        </w:placeholder>
        <w:group/>
      </w:sdtPr>
      <w:sdtEndPr>
        <w:rPr>
          <w:rFonts w:cstheme="minorHAnsi"/>
          <w:szCs w:val="24"/>
          <w:lang w:val="en-US"/>
        </w:rPr>
      </w:sdtEndPr>
      <w:sdtContent>
        <w:p w14:paraId="2AD75999" w14:textId="52A56E17" w:rsidR="003A6971" w:rsidRPr="0060413D" w:rsidRDefault="003A6971" w:rsidP="003A6971">
          <w:pPr>
            <w:pStyle w:val="Title"/>
          </w:pPr>
          <w:r w:rsidRPr="0060413D">
            <w:rPr>
              <w:lang w:val="en-CA"/>
            </w:rPr>
            <w:t>GEORGIAN</w:t>
          </w:r>
          <w:r w:rsidRPr="0060413D">
            <w:t xml:space="preserve"> COLLEGE </w:t>
          </w:r>
        </w:p>
        <w:p w14:paraId="028A8A47" w14:textId="77777777" w:rsidR="003A6971" w:rsidRPr="0060413D" w:rsidRDefault="003A6971" w:rsidP="003A6971">
          <w:pPr>
            <w:pStyle w:val="Title"/>
          </w:pPr>
          <w:r w:rsidRPr="0060413D">
            <w:t xml:space="preserve">RESEARCH ETHICS BOARD </w:t>
          </w:r>
        </w:p>
        <w:p w14:paraId="2B992A63" w14:textId="77777777" w:rsidR="003A6971" w:rsidRPr="0060413D" w:rsidRDefault="003A6971" w:rsidP="003A6971">
          <w:pPr>
            <w:pStyle w:val="Title"/>
            <w:rPr>
              <w:lang w:val="en-CA"/>
            </w:rPr>
          </w:pPr>
          <w:r w:rsidRPr="0060413D">
            <w:rPr>
              <w:lang w:val="en-CA"/>
            </w:rPr>
            <w:t>APPLICATION CHECKLIST</w:t>
          </w:r>
        </w:p>
        <w:p w14:paraId="672A6659" w14:textId="77777777" w:rsidR="003A6971" w:rsidRPr="0060413D" w:rsidRDefault="003A6971" w:rsidP="003A6971"/>
        <w:tbl>
          <w:tblPr>
            <w:tblW w:w="10080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6A0" w:firstRow="1" w:lastRow="0" w:firstColumn="1" w:lastColumn="0" w:noHBand="1" w:noVBand="1"/>
          </w:tblPr>
          <w:tblGrid>
            <w:gridCol w:w="851"/>
            <w:gridCol w:w="7339"/>
            <w:gridCol w:w="1024"/>
            <w:gridCol w:w="866"/>
          </w:tblGrid>
          <w:tr w:rsidR="003A6971" w:rsidRPr="0060413D" w14:paraId="241CC539" w14:textId="77777777" w:rsidTr="007E07D0">
            <w:trPr>
              <w:trHeight w:val="125"/>
              <w:jc w:val="center"/>
            </w:trPr>
            <w:tc>
              <w:tcPr>
                <w:tcW w:w="819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6E552CD" w14:textId="46539E58" w:rsidR="000B0C8A" w:rsidRPr="0060413D" w:rsidRDefault="00CA3C49" w:rsidP="007B0FAF">
                <w:pPr>
                  <w:rPr>
                    <w:b/>
                    <w:highlight w:val="yellow"/>
                  </w:rPr>
                </w:pPr>
                <w:r w:rsidRPr="5E1F0E9C">
                  <w:rPr>
                    <w:b/>
                    <w:highlight w:val="yellow"/>
                  </w:rPr>
                  <w:t>In order to en</w:t>
                </w:r>
                <w:r w:rsidR="00D5232D" w:rsidRPr="5E1F0E9C">
                  <w:rPr>
                    <w:b/>
                    <w:highlight w:val="yellow"/>
                  </w:rPr>
                  <w:t>sure a timely response, i</w:t>
                </w:r>
                <w:r w:rsidR="00FD715B" w:rsidRPr="5E1F0E9C">
                  <w:rPr>
                    <w:b/>
                    <w:highlight w:val="yellow"/>
                  </w:rPr>
                  <w:t xml:space="preserve">t is </w:t>
                </w:r>
                <w:r w:rsidR="00FD715B" w:rsidRPr="5E1F0E9C">
                  <w:rPr>
                    <w:b/>
                    <w:highlight w:val="yellow"/>
                    <w:u w:val="single"/>
                  </w:rPr>
                  <w:t>mandatory</w:t>
                </w:r>
                <w:r w:rsidR="00FD715B" w:rsidRPr="5E1F0E9C">
                  <w:rPr>
                    <w:b/>
                    <w:highlight w:val="yellow"/>
                  </w:rPr>
                  <w:t xml:space="preserve"> to submit this checklist with your application for research ethics approval.</w:t>
                </w:r>
              </w:p>
            </w:tc>
            <w:tc>
              <w:tcPr>
                <w:tcW w:w="102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D1D0975" w14:textId="02F8115E" w:rsidR="003A6971" w:rsidRPr="0060413D" w:rsidRDefault="00F65A75">
                <w:pPr>
                  <w:spacing w:line="256" w:lineRule="auto"/>
                  <w:jc w:val="center"/>
                  <w:rPr>
                    <w:sz w:val="20"/>
                    <w:lang w:val="en-CA"/>
                  </w:rPr>
                </w:pPr>
                <w:r>
                  <w:rPr>
                    <w:sz w:val="20"/>
                    <w:lang w:val="en-CA"/>
                  </w:rPr>
                  <w:t>PI</w:t>
                </w:r>
                <w:r w:rsidR="003A6971" w:rsidRPr="0060413D">
                  <w:rPr>
                    <w:sz w:val="20"/>
                    <w:lang w:val="en-CA"/>
                  </w:rPr>
                  <w:t xml:space="preserve"> Use</w:t>
                </w:r>
              </w:p>
            </w:tc>
            <w:tc>
              <w:tcPr>
                <w:tcW w:w="8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vAlign w:val="center"/>
                <w:hideMark/>
              </w:tcPr>
              <w:p w14:paraId="5CB0F882" w14:textId="77777777" w:rsidR="003A6971" w:rsidRPr="0060413D" w:rsidRDefault="003A6971">
                <w:pPr>
                  <w:spacing w:line="256" w:lineRule="auto"/>
                  <w:jc w:val="center"/>
                  <w:rPr>
                    <w:sz w:val="20"/>
                    <w:lang w:val="en-CA"/>
                  </w:rPr>
                </w:pPr>
                <w:r w:rsidRPr="0060413D">
                  <w:rPr>
                    <w:sz w:val="20"/>
                    <w:lang w:val="en-CA"/>
                  </w:rPr>
                  <w:t>GCREB Office Use Only</w:t>
                </w:r>
              </w:p>
            </w:tc>
          </w:tr>
          <w:tr w:rsidR="009D13E6" w:rsidRPr="0060413D" w14:paraId="0DC84EE6" w14:textId="77777777" w:rsidTr="00CA3C49">
            <w:trPr>
              <w:jc w:val="center"/>
            </w:trPr>
            <w:tc>
              <w:tcPr>
                <w:tcW w:w="8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DA4ADDC" w14:textId="77777777" w:rsidR="009D13E6" w:rsidRPr="0060413D" w:rsidRDefault="009D13E6" w:rsidP="00D722FB">
                <w:pPr>
                  <w:pStyle w:val="Heading2"/>
                  <w:rPr>
                    <w:lang w:val="en-CA"/>
                  </w:rPr>
                </w:pPr>
                <w:r w:rsidRPr="0060413D">
                  <w:rPr>
                    <w:lang w:val="en-CA"/>
                  </w:rPr>
                  <w:t>Study Title:</w:t>
                </w:r>
              </w:p>
            </w:tc>
            <w:sdt>
              <w:sdtPr>
                <w:rPr>
                  <w:sz w:val="20"/>
                  <w:szCs w:val="20"/>
                  <w:lang w:val="en-CA"/>
                </w:rPr>
                <w:id w:val="-262930697"/>
                <w:placeholder>
                  <w:docPart w:val="65FB2FE00452454AB9329C87DE156212"/>
                </w:placeholder>
                <w:showingPlcHdr/>
              </w:sdtPr>
              <w:sdtEndPr/>
              <w:sdtContent>
                <w:tc>
                  <w:tcPr>
                    <w:tcW w:w="9229" w:type="dxa"/>
                    <w:gridSpan w:val="3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</w:tcPr>
                  <w:p w14:paraId="0A37501D" w14:textId="4D47ADEB" w:rsidR="009D13E6" w:rsidRPr="007E07D0" w:rsidRDefault="009D13E6" w:rsidP="00D722FB">
                    <w:pPr>
                      <w:pStyle w:val="Heading2"/>
                      <w:rPr>
                        <w:sz w:val="20"/>
                        <w:szCs w:val="20"/>
                        <w:lang w:val="en-CA"/>
                      </w:rPr>
                    </w:pPr>
                    <w:r w:rsidRPr="007E07D0">
                      <w:rPr>
                        <w:rStyle w:val="PlaceholderText"/>
                        <w:b/>
                        <w:bCs/>
                        <w:sz w:val="20"/>
                        <w:szCs w:val="20"/>
                      </w:rPr>
                      <w:t>Click or tap here to enter study title.</w:t>
                    </w:r>
                  </w:p>
                </w:tc>
              </w:sdtContent>
            </w:sdt>
          </w:tr>
          <w:tr w:rsidR="00D80A5B" w:rsidRPr="0060413D" w14:paraId="596D9B2D" w14:textId="77777777" w:rsidTr="007E07D0">
            <w:trPr>
              <w:jc w:val="center"/>
            </w:trPr>
            <w:tc>
              <w:tcPr>
                <w:tcW w:w="819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1E5A53B3" w14:textId="6B20C4C2" w:rsidR="00D80A5B" w:rsidRPr="0060413D" w:rsidRDefault="00D80A5B" w:rsidP="00D722FB">
                <w:pPr>
                  <w:pStyle w:val="Heading2"/>
                  <w:rPr>
                    <w:lang w:val="en-CA"/>
                  </w:rPr>
                </w:pPr>
                <w:r w:rsidRPr="0060413D">
                  <w:rPr>
                    <w:lang w:val="en-CA"/>
                  </w:rPr>
                  <w:t>GCREB File #</w:t>
                </w:r>
                <w:r w:rsidR="006B5476" w:rsidRPr="0060413D">
                  <w:rPr>
                    <w:lang w:val="en-CA"/>
                  </w:rPr>
                  <w:t>:</w:t>
                </w:r>
              </w:p>
            </w:tc>
            <w:sdt>
              <w:sdtPr>
                <w:rPr>
                  <w:sz w:val="20"/>
                  <w:szCs w:val="20"/>
                  <w:lang w:val="en-CA"/>
                </w:rPr>
                <w:alias w:val="Office use only"/>
                <w:tag w:val="Office use only"/>
                <w:id w:val="292408003"/>
                <w:lock w:val="sdtLocked"/>
                <w:placeholder>
                  <w:docPart w:val="55E4FCF2C674447F8026112420439D7E"/>
                </w:placeholder>
                <w:showingPlcHdr/>
              </w:sdtPr>
              <w:sdtEndPr/>
              <w:sdtContent>
                <w:tc>
                  <w:tcPr>
                    <w:tcW w:w="1890" w:type="dxa"/>
                    <w:gridSpan w:val="2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shd w:val="clear" w:color="auto" w:fill="E7E6E6" w:themeFill="background2"/>
                    <w:vAlign w:val="center"/>
                  </w:tcPr>
                  <w:p w14:paraId="7B1F381B" w14:textId="77777777" w:rsidR="00D80A5B" w:rsidRPr="007E07D0" w:rsidRDefault="00D80A5B" w:rsidP="00993582">
                    <w:pPr>
                      <w:pStyle w:val="Heading2"/>
                      <w:jc w:val="right"/>
                      <w:rPr>
                        <w:sz w:val="20"/>
                        <w:szCs w:val="20"/>
                        <w:lang w:val="en-CA"/>
                      </w:rPr>
                    </w:pPr>
                    <w:r w:rsidRPr="007E07D0">
                      <w:rPr>
                        <w:rStyle w:val="PlaceholderText"/>
                        <w:b/>
                        <w:bCs/>
                        <w:sz w:val="20"/>
                        <w:szCs w:val="20"/>
                      </w:rPr>
                      <w:t>XXXX-XX</w:t>
                    </w:r>
                  </w:p>
                </w:tc>
              </w:sdtContent>
            </w:sdt>
          </w:tr>
          <w:tr w:rsidR="00110A8A" w:rsidRPr="00993582" w14:paraId="7D3B59DC" w14:textId="77777777" w:rsidTr="007E07D0">
            <w:trPr>
              <w:jc w:val="center"/>
            </w:trPr>
            <w:tc>
              <w:tcPr>
                <w:tcW w:w="819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E232C13" w14:textId="3F82FB5D" w:rsidR="00110A8A" w:rsidRPr="00993582" w:rsidRDefault="00110A8A" w:rsidP="006A4D44">
                <w:pPr>
                  <w:rPr>
                    <w:rFonts w:cstheme="minorHAnsi"/>
                    <w:szCs w:val="24"/>
                    <w:lang w:val="en-CA"/>
                  </w:rPr>
                </w:pPr>
                <w:r w:rsidRPr="00D5232D">
                  <w:rPr>
                    <w:rFonts w:eastAsia="Calibri" w:cstheme="minorHAnsi"/>
                    <w:b/>
                    <w:bCs/>
                    <w:color w:val="000000" w:themeColor="text1"/>
                    <w:szCs w:val="24"/>
                  </w:rPr>
                  <w:t>Step 1:</w:t>
                </w:r>
                <w:r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 xml:space="preserve"> </w:t>
                </w:r>
                <w:r w:rsidR="00FB2092"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 xml:space="preserve">Once you have </w:t>
                </w:r>
                <w:r w:rsidR="002C66F4"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>established your research questions and have a draft protocol, you may wish to assess your study for eligibility for exemption from ethics review. Se</w:t>
                </w:r>
                <w:r w:rsidR="00497A6C"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 xml:space="preserve">e </w:t>
                </w:r>
                <w:r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 xml:space="preserve"> </w:t>
                </w:r>
                <w:hyperlink r:id="rId11" w:history="1">
                  <w:r w:rsidR="0054401E" w:rsidRPr="00993582">
                    <w:rPr>
                      <w:rStyle w:val="Hyperlink"/>
                      <w:rFonts w:eastAsia="Calibri" w:cstheme="minorHAnsi"/>
                      <w:szCs w:val="24"/>
                    </w:rPr>
                    <w:t>Tri-Council Policy Statement: Ethical Conduct for Research Involving Humans – TCPS 2 (2018) – Chapter 2: Scope and Approach (ethics.gc.ca)</w:t>
                  </w:r>
                </w:hyperlink>
                <w:r w:rsidR="0054401E"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 xml:space="preserve"> and the </w:t>
                </w:r>
                <w:hyperlink r:id="rId12" w:anchor="faqs" w:history="1">
                  <w:r w:rsidR="006A4D44" w:rsidRPr="00993582">
                    <w:rPr>
                      <w:rStyle w:val="Hyperlink"/>
                      <w:rFonts w:eastAsia="Calibri" w:cstheme="minorHAnsi"/>
                      <w:szCs w:val="24"/>
                      <w:lang w:val="en-CA"/>
                    </w:rPr>
                    <w:t>Guidelines and FAQs</w:t>
                  </w:r>
                </w:hyperlink>
                <w:r w:rsidR="006A4D44"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 xml:space="preserve"> on the Georgian College Research Ethics Board (GCREB) website.</w:t>
                </w:r>
                <w:r w:rsidR="00AA2852"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 xml:space="preserve"> </w:t>
                </w:r>
                <w:r w:rsidR="00DD27D4"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>Err on the side of caution, and</w:t>
                </w:r>
                <w:r w:rsidR="00AA2852"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 xml:space="preserve"> ask the GCREB Chair before deciding your study is exempt</w:t>
                </w:r>
                <w:r w:rsidR="00DD27D4"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>.</w:t>
                </w:r>
              </w:p>
            </w:tc>
            <w:tc>
              <w:tcPr>
                <w:tcW w:w="102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196114310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365EA6A6" w14:textId="6379CC9D" w:rsidR="00110A8A" w:rsidRPr="007E07D0" w:rsidRDefault="00667C66" w:rsidP="000C1EE9">
                    <w:pPr>
                      <w:spacing w:line="256" w:lineRule="auto"/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7E07D0">
                      <w:rPr>
                        <w:rFonts w:ascii="MS Gothic" w:eastAsia="MS Gothic" w:hAnsi="MS Gothic" w:cstheme="minorHAnsi" w:hint="eastAsia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28E70298" w14:textId="77777777" w:rsidR="007E07D0" w:rsidRPr="007E07D0" w:rsidRDefault="007E07D0" w:rsidP="000C1EE9">
                <w:pPr>
                  <w:spacing w:line="256" w:lineRule="auto"/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  <w:tc>
              <w:tcPr>
                <w:tcW w:w="8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vAlign w:val="center"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-101576693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682C0EA9" w14:textId="7F71E38D" w:rsidR="00110A8A" w:rsidRPr="00993582" w:rsidRDefault="00110A8A" w:rsidP="000C1EE9">
                    <w:pPr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993582">
                      <w:rPr>
                        <w:rFonts w:ascii="Segoe UI Symbol" w:hAnsi="Segoe UI Symbol" w:cs="Segoe UI Symbol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06299B5D" w14:textId="77777777" w:rsidR="007E07D0" w:rsidRDefault="007E07D0" w:rsidP="000C1EE9">
                <w:pPr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</w:tr>
          <w:tr w:rsidR="00DD27D4" w:rsidRPr="00993582" w14:paraId="4F38AF09" w14:textId="77777777" w:rsidTr="007E07D0">
            <w:trPr>
              <w:jc w:val="center"/>
            </w:trPr>
            <w:tc>
              <w:tcPr>
                <w:tcW w:w="819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F70E216" w14:textId="7F8DFF82" w:rsidR="0017581E" w:rsidRPr="00993582" w:rsidRDefault="00DD27D4" w:rsidP="009F416E">
                <w:pPr>
                  <w:rPr>
                    <w:rFonts w:cstheme="minorHAnsi"/>
                    <w:szCs w:val="24"/>
                    <w:lang w:val="en-CA"/>
                  </w:rPr>
                </w:pPr>
                <w:r w:rsidRPr="00D5232D">
                  <w:rPr>
                    <w:rFonts w:eastAsia="Calibri" w:cstheme="minorHAnsi"/>
                    <w:b/>
                    <w:bCs/>
                    <w:color w:val="000000" w:themeColor="text1"/>
                    <w:szCs w:val="24"/>
                  </w:rPr>
                  <w:t>Step 2:</w:t>
                </w:r>
                <w:r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 xml:space="preserve"> The Principal Investigator (PI), Lead PI (for multi-jurisdictional research) and all investigators who will interact with </w:t>
                </w:r>
                <w:r w:rsidR="00CA1C0D"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>Participants</w:t>
                </w:r>
                <w:r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 xml:space="preserve"> or their data must read the applicable </w:t>
                </w:r>
                <w:hyperlink r:id="rId13" w:anchor="policies" w:history="1">
                  <w:r w:rsidRPr="00993582">
                    <w:rPr>
                      <w:rStyle w:val="Hyperlink"/>
                      <w:rFonts w:eastAsia="Calibri" w:cstheme="minorHAnsi"/>
                      <w:szCs w:val="24"/>
                    </w:rPr>
                    <w:t>policies</w:t>
                  </w:r>
                </w:hyperlink>
                <w:r w:rsidR="00BF1131" w:rsidRPr="00993582">
                  <w:rPr>
                    <w:rFonts w:cstheme="minorHAnsi"/>
                    <w:szCs w:val="24"/>
                  </w:rPr>
                  <w:t xml:space="preserve"> and complete the </w:t>
                </w:r>
                <w:hyperlink r:id="rId14" w:anchor="tutorials" w:history="1">
                  <w:r w:rsidR="00022555" w:rsidRPr="00993582">
                    <w:rPr>
                      <w:rStyle w:val="Hyperlink"/>
                      <w:rFonts w:cstheme="minorHAnsi"/>
                      <w:szCs w:val="24"/>
                      <w:lang w:val="en-CA"/>
                    </w:rPr>
                    <w:t>required tutorials</w:t>
                  </w:r>
                </w:hyperlink>
                <w:r w:rsidR="00BF1131" w:rsidRPr="00993582">
                  <w:rPr>
                    <w:rFonts w:cstheme="minorHAnsi"/>
                    <w:szCs w:val="24"/>
                  </w:rPr>
                  <w:t>,</w:t>
                </w:r>
                <w:r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 xml:space="preserve"> including</w:t>
                </w:r>
                <w:r w:rsidR="0017581E"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>:</w:t>
                </w:r>
              </w:p>
              <w:p w14:paraId="7E1DF69C" w14:textId="79CA7F91" w:rsidR="0017581E" w:rsidRPr="00993582" w:rsidRDefault="00BF1131" w:rsidP="009F416E">
                <w:pPr>
                  <w:rPr>
                    <w:rFonts w:cstheme="minorHAnsi"/>
                    <w:szCs w:val="24"/>
                  </w:rPr>
                </w:pPr>
                <w:r w:rsidRPr="00993582">
                  <w:rPr>
                    <w:rFonts w:eastAsia="Calibri" w:cstheme="minorHAnsi"/>
                    <w:szCs w:val="24"/>
                  </w:rPr>
                  <w:t xml:space="preserve">The </w:t>
                </w:r>
                <w:r w:rsidR="0017581E" w:rsidRPr="00993582">
                  <w:rPr>
                    <w:rFonts w:eastAsia="Calibri" w:cstheme="minorHAnsi"/>
                    <w:szCs w:val="24"/>
                  </w:rPr>
                  <w:t xml:space="preserve">Responsible conduct of college research reading and tutorial (for </w:t>
                </w:r>
                <w:r w:rsidRPr="00993582">
                  <w:rPr>
                    <w:rFonts w:eastAsia="Calibri" w:cstheme="minorHAnsi"/>
                    <w:szCs w:val="24"/>
                  </w:rPr>
                  <w:t>Georgian College researchers); and</w:t>
                </w:r>
              </w:p>
              <w:p w14:paraId="7905C7D2" w14:textId="77777777" w:rsidR="009F416E" w:rsidRPr="00993582" w:rsidRDefault="003829D6" w:rsidP="009F416E">
                <w:pPr>
                  <w:rPr>
                    <w:rFonts w:eastAsia="Calibri" w:cstheme="minorHAnsi"/>
                    <w:szCs w:val="24"/>
                  </w:rPr>
                </w:pPr>
                <w:hyperlink r:id="rId15" w:history="1">
                  <w:r w:rsidR="00DD27D4" w:rsidRPr="00993582">
                    <w:rPr>
                      <w:rStyle w:val="Hyperlink"/>
                      <w:rFonts w:eastAsia="Calibri" w:cstheme="minorHAnsi"/>
                      <w:szCs w:val="24"/>
                    </w:rPr>
                    <w:t>The Tri-Council Policy Statement: Ethical Conduct for Research Involving Humans – TCPS 2 (2018)</w:t>
                  </w:r>
                </w:hyperlink>
                <w:r w:rsidR="00636894"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 xml:space="preserve"> </w:t>
                </w:r>
                <w:r w:rsidR="00DD27D4"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>and the</w:t>
                </w:r>
                <w:r w:rsidR="00DD27D4" w:rsidRPr="00993582">
                  <w:rPr>
                    <w:rFonts w:eastAsia="Arial" w:cstheme="minorHAnsi"/>
                    <w:color w:val="0067BA"/>
                    <w:szCs w:val="24"/>
                  </w:rPr>
                  <w:t xml:space="preserve"> </w:t>
                </w:r>
                <w:r w:rsidR="00907955"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 xml:space="preserve">related </w:t>
                </w:r>
                <w:hyperlink r:id="rId16" w:history="1">
                  <w:r w:rsidR="00907955" w:rsidRPr="00993582">
                    <w:rPr>
                      <w:rStyle w:val="Hyperlink"/>
                      <w:rFonts w:eastAsia="Calibri" w:cstheme="minorHAnsi"/>
                      <w:szCs w:val="24"/>
                    </w:rPr>
                    <w:t>TCPS 2: CORE-2022 (Course on Research Ethics)</w:t>
                  </w:r>
                </w:hyperlink>
                <w:r w:rsidR="00907955" w:rsidRPr="00993582">
                  <w:rPr>
                    <w:rFonts w:cstheme="minorHAnsi"/>
                    <w:szCs w:val="24"/>
                  </w:rPr>
                  <w:t>.</w:t>
                </w:r>
              </w:p>
              <w:p w14:paraId="58A81EDB" w14:textId="063D4ED4" w:rsidR="00DD27D4" w:rsidRPr="00993582" w:rsidRDefault="00DD27D4" w:rsidP="009F416E">
                <w:pPr>
                  <w:rPr>
                    <w:rFonts w:eastAsia="Calibri" w:cstheme="minorHAnsi"/>
                    <w:szCs w:val="24"/>
                  </w:rPr>
                </w:pPr>
                <w:r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>Collect certificate(s) of</w:t>
                </w:r>
                <w:r w:rsidR="00C3563C"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 xml:space="preserve"> TCPS 2:</w:t>
                </w:r>
                <w:r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 xml:space="preserve"> </w:t>
                </w:r>
                <w:r w:rsidR="00907955"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 xml:space="preserve">CORE-2022 </w:t>
                </w:r>
                <w:r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 xml:space="preserve">completion for submission </w:t>
                </w:r>
                <w:r w:rsidR="00991678" w:rsidRPr="00993582">
                  <w:rPr>
                    <w:rFonts w:eastAsia="Calibri" w:cstheme="minorHAnsi"/>
                    <w:color w:val="000000" w:themeColor="text1"/>
                    <w:szCs w:val="24"/>
                  </w:rPr>
                  <w:t>with your application to GCREB.</w:t>
                </w:r>
              </w:p>
            </w:tc>
            <w:tc>
              <w:tcPr>
                <w:tcW w:w="102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-163439333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44B48B2E" w14:textId="62A35DDC" w:rsidR="00DD27D4" w:rsidRPr="007E07D0" w:rsidRDefault="00DD27D4" w:rsidP="000C1EE9">
                    <w:pPr>
                      <w:spacing w:line="256" w:lineRule="auto"/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7E07D0">
                      <w:rPr>
                        <w:rFonts w:ascii="Segoe UI Symbol" w:eastAsia="MS Gothic" w:hAnsi="Segoe UI Symbol" w:cs="Segoe UI Symbol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75E81FE2" w14:textId="77777777" w:rsidR="007E07D0" w:rsidRPr="007E07D0" w:rsidRDefault="007E07D0" w:rsidP="000C1EE9">
                <w:pPr>
                  <w:spacing w:line="256" w:lineRule="auto"/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  <w:tc>
              <w:tcPr>
                <w:tcW w:w="8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vAlign w:val="center"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206952760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5D4C3276" w14:textId="3F94D596" w:rsidR="00DD27D4" w:rsidRPr="00993582" w:rsidRDefault="00DD27D4" w:rsidP="000C1EE9">
                    <w:pPr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993582">
                      <w:rPr>
                        <w:rFonts w:ascii="Segoe UI Symbol" w:hAnsi="Segoe UI Symbol" w:cs="Segoe UI Symbol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5C87BB3E" w14:textId="77777777" w:rsidR="007E07D0" w:rsidRDefault="007E07D0" w:rsidP="000C1EE9">
                <w:pPr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</w:tr>
          <w:tr w:rsidR="00110A8A" w:rsidRPr="00993582" w14:paraId="300A341B" w14:textId="77777777" w:rsidTr="007E07D0">
            <w:trPr>
              <w:jc w:val="center"/>
            </w:trPr>
            <w:tc>
              <w:tcPr>
                <w:tcW w:w="819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EDA2E4A" w14:textId="44C08E57" w:rsidR="00110A8A" w:rsidRPr="00993582" w:rsidRDefault="00110A8A" w:rsidP="00110A8A">
                <w:pPr>
                  <w:rPr>
                    <w:rFonts w:cstheme="minorHAnsi"/>
                    <w:szCs w:val="24"/>
                  </w:rPr>
                </w:pPr>
                <w:r w:rsidRPr="00D5232D">
                  <w:rPr>
                    <w:rFonts w:eastAsia="Calibri" w:cstheme="minorHAnsi"/>
                    <w:b/>
                    <w:bCs/>
                    <w:szCs w:val="24"/>
                  </w:rPr>
                  <w:t>Step</w:t>
                </w:r>
                <w:r w:rsidR="00991678" w:rsidRPr="00D5232D">
                  <w:rPr>
                    <w:rFonts w:eastAsia="Calibri" w:cstheme="minorHAnsi"/>
                    <w:b/>
                    <w:bCs/>
                    <w:szCs w:val="24"/>
                  </w:rPr>
                  <w:t xml:space="preserve"> 3</w:t>
                </w:r>
                <w:r w:rsidRPr="00D5232D">
                  <w:rPr>
                    <w:rFonts w:eastAsia="Calibri" w:cstheme="minorHAnsi"/>
                    <w:b/>
                    <w:bCs/>
                    <w:szCs w:val="24"/>
                  </w:rPr>
                  <w:t>:</w:t>
                </w:r>
                <w:r w:rsidRPr="00993582">
                  <w:rPr>
                    <w:rFonts w:eastAsia="Calibri" w:cstheme="minorHAnsi"/>
                    <w:szCs w:val="24"/>
                  </w:rPr>
                  <w:t xml:space="preserve"> Familiarize yourself with </w:t>
                </w:r>
                <w:hyperlink r:id="rId17" w:history="1">
                  <w:r w:rsidRPr="00993582">
                    <w:rPr>
                      <w:rStyle w:val="Hyperlink"/>
                      <w:rFonts w:eastAsia="Calibri" w:cstheme="minorHAnsi"/>
                      <w:szCs w:val="24"/>
                    </w:rPr>
                    <w:t>Freedom of Information and Protection of Privacy Act (FIPPA)</w:t>
                  </w:r>
                </w:hyperlink>
                <w:r w:rsidRPr="00993582">
                  <w:rPr>
                    <w:rFonts w:eastAsia="Calibri" w:cstheme="minorHAnsi"/>
                    <w:szCs w:val="24"/>
                  </w:rPr>
                  <w:t xml:space="preserve"> and any other applicable privacy legislation and institutional procedures.</w:t>
                </w:r>
              </w:p>
              <w:p w14:paraId="2D01681F" w14:textId="032E8F80" w:rsidR="00110A8A" w:rsidRPr="00993582" w:rsidRDefault="00110A8A" w:rsidP="00110A8A">
                <w:pPr>
                  <w:rPr>
                    <w:rFonts w:cstheme="minorHAnsi"/>
                    <w:szCs w:val="24"/>
                    <w:lang w:val="en-CA"/>
                  </w:rPr>
                </w:pPr>
                <w:r w:rsidRPr="00993582">
                  <w:rPr>
                    <w:rFonts w:eastAsia="Calibri" w:cstheme="minorHAnsi"/>
                    <w:szCs w:val="24"/>
                  </w:rPr>
                  <w:t>Employees may wish to read the Access and Privacy Office information on the Employee Intranet.</w:t>
                </w:r>
              </w:p>
            </w:tc>
            <w:tc>
              <w:tcPr>
                <w:tcW w:w="102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-201821910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2A04314C" w14:textId="34C47C62" w:rsidR="00110A8A" w:rsidRPr="007E07D0" w:rsidRDefault="00110A8A" w:rsidP="000C1EE9">
                    <w:pPr>
                      <w:spacing w:line="256" w:lineRule="auto"/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7E07D0">
                      <w:rPr>
                        <w:rFonts w:ascii="Segoe UI Symbol" w:eastAsia="MS Gothic" w:hAnsi="Segoe UI Symbol" w:cs="Segoe UI Symbol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3792ADFE" w14:textId="77777777" w:rsidR="007E07D0" w:rsidRPr="007E07D0" w:rsidRDefault="007E07D0" w:rsidP="000C1EE9">
                <w:pPr>
                  <w:spacing w:line="256" w:lineRule="auto"/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  <w:tc>
              <w:tcPr>
                <w:tcW w:w="8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vAlign w:val="center"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-63725524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7DE407BF" w14:textId="7F6A5D42" w:rsidR="00110A8A" w:rsidRPr="00993582" w:rsidRDefault="00110A8A" w:rsidP="000C1EE9">
                    <w:pPr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993582">
                      <w:rPr>
                        <w:rFonts w:ascii="Segoe UI Symbol" w:hAnsi="Segoe UI Symbol" w:cs="Segoe UI Symbol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6A7B88F4" w14:textId="77777777" w:rsidR="007E07D0" w:rsidRDefault="007E07D0" w:rsidP="000C1EE9">
                <w:pPr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</w:tr>
          <w:tr w:rsidR="00110A8A" w:rsidRPr="00993582" w14:paraId="1EA6DE8A" w14:textId="77777777" w:rsidTr="007E07D0">
            <w:trPr>
              <w:trHeight w:val="58"/>
              <w:jc w:val="center"/>
            </w:trPr>
            <w:tc>
              <w:tcPr>
                <w:tcW w:w="819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6874D52" w14:textId="351330F4" w:rsidR="00110A8A" w:rsidRPr="00993582" w:rsidRDefault="6B56AA0E" w:rsidP="00110A8A">
                <w:pPr>
                  <w:rPr>
                    <w:rFonts w:eastAsiaTheme="minorEastAsia"/>
                    <w:lang w:val="en-CA"/>
                  </w:rPr>
                </w:pPr>
                <w:r w:rsidRPr="5E1F0E9C">
                  <w:rPr>
                    <w:rFonts w:eastAsia="Calibri"/>
                    <w:b/>
                    <w:bCs/>
                  </w:rPr>
                  <w:lastRenderedPageBreak/>
                  <w:t xml:space="preserve">Step </w:t>
                </w:r>
                <w:r w:rsidR="15A7A1F1" w:rsidRPr="5E1F0E9C">
                  <w:rPr>
                    <w:rFonts w:eastAsia="Calibri"/>
                    <w:b/>
                    <w:bCs/>
                  </w:rPr>
                  <w:t>4</w:t>
                </w:r>
                <w:r w:rsidRPr="5E1F0E9C">
                  <w:rPr>
                    <w:rFonts w:eastAsia="Calibri"/>
                    <w:b/>
                    <w:bCs/>
                  </w:rPr>
                  <w:t>:</w:t>
                </w:r>
                <w:r w:rsidRPr="5E1F0E9C">
                  <w:rPr>
                    <w:rFonts w:eastAsia="Calibri"/>
                  </w:rPr>
                  <w:t xml:space="preserve"> Obtain other necessary approvals/supports</w:t>
                </w:r>
                <w:r w:rsidR="7ACBD359" w:rsidRPr="5E1F0E9C">
                  <w:rPr>
                    <w:rFonts w:eastAsia="Calibri"/>
                  </w:rPr>
                  <w:t xml:space="preserve">, e.g. </w:t>
                </w:r>
                <w:r w:rsidRPr="5E1F0E9C">
                  <w:rPr>
                    <w:rFonts w:eastAsia="Calibri"/>
                  </w:rPr>
                  <w:t>permission for access to resources for research</w:t>
                </w:r>
                <w:r w:rsidR="640279B4" w:rsidRPr="5E1F0E9C">
                  <w:rPr>
                    <w:rFonts w:eastAsia="Calibri"/>
                  </w:rPr>
                  <w:t xml:space="preserve"> </w:t>
                </w:r>
                <w:r w:rsidR="35435600" w:rsidRPr="5E1F0E9C">
                  <w:rPr>
                    <w:rFonts w:eastAsia="Calibri"/>
                  </w:rPr>
                  <w:t>(See:</w:t>
                </w:r>
                <w:r w:rsidR="640279B4" w:rsidRPr="5E1F0E9C">
                  <w:rPr>
                    <w:rFonts w:eastAsia="Calibri"/>
                  </w:rPr>
                  <w:t xml:space="preserve"> </w:t>
                </w:r>
                <w:hyperlink r:id="rId18" w:anchor="forms">
                  <w:r w:rsidR="640279B4" w:rsidRPr="5E1F0E9C">
                    <w:rPr>
                      <w:rStyle w:val="Hyperlink"/>
                      <w:rFonts w:eastAsia="Calibri"/>
                    </w:rPr>
                    <w:t xml:space="preserve">Georgian College </w:t>
                  </w:r>
                  <w:r w:rsidR="640279B4" w:rsidRPr="5E1F0E9C">
                    <w:rPr>
                      <w:rStyle w:val="Hyperlink"/>
                      <w:rFonts w:eastAsiaTheme="minorEastAsia"/>
                      <w:szCs w:val="24"/>
                    </w:rPr>
                    <w:t>Request for Permission for Access to Resources for Research (RPARR)</w:t>
                  </w:r>
                </w:hyperlink>
                <w:r w:rsidR="61A49213" w:rsidRPr="5E1F0E9C">
                  <w:rPr>
                    <w:rFonts w:eastAsiaTheme="minorEastAsia"/>
                    <w:szCs w:val="24"/>
                  </w:rPr>
                  <w:t>)</w:t>
                </w:r>
                <w:r w:rsidR="20DEC33F" w:rsidRPr="5E1F0E9C">
                  <w:rPr>
                    <w:rFonts w:eastAsiaTheme="minorEastAsia"/>
                    <w:szCs w:val="24"/>
                  </w:rPr>
                  <w:t xml:space="preserve"> </w:t>
                </w:r>
                <w:r w:rsidR="271B4009" w:rsidRPr="5E1F0E9C">
                  <w:rPr>
                    <w:rFonts w:eastAsiaTheme="minorEastAsia"/>
                    <w:szCs w:val="24"/>
                  </w:rPr>
                  <w:t xml:space="preserve">and/or </w:t>
                </w:r>
                <w:r w:rsidR="20DEC33F" w:rsidRPr="5E1F0E9C">
                  <w:rPr>
                    <w:rFonts w:eastAsiaTheme="minorEastAsia"/>
                  </w:rPr>
                  <w:t>ethics</w:t>
                </w:r>
                <w:r w:rsidRPr="5E1F0E9C">
                  <w:rPr>
                    <w:rFonts w:eastAsiaTheme="minorEastAsia"/>
                  </w:rPr>
                  <w:t xml:space="preserve"> approval from </w:t>
                </w:r>
                <w:r w:rsidR="65C0253A" w:rsidRPr="5E1F0E9C">
                  <w:rPr>
                    <w:rFonts w:eastAsiaTheme="minorEastAsia"/>
                  </w:rPr>
                  <w:t xml:space="preserve">the PI/Lead PI’s </w:t>
                </w:r>
                <w:r w:rsidR="5F83A870" w:rsidRPr="5E1F0E9C">
                  <w:rPr>
                    <w:rFonts w:eastAsiaTheme="minorEastAsia"/>
                  </w:rPr>
                  <w:t xml:space="preserve">home </w:t>
                </w:r>
                <w:r w:rsidRPr="5E1F0E9C">
                  <w:rPr>
                    <w:rFonts w:eastAsiaTheme="minorEastAsia"/>
                  </w:rPr>
                  <w:t>institution i</w:t>
                </w:r>
                <w:r w:rsidR="79BD0AC1" w:rsidRPr="5E1F0E9C">
                  <w:rPr>
                    <w:rFonts w:eastAsiaTheme="minorEastAsia"/>
                  </w:rPr>
                  <w:t xml:space="preserve">f </w:t>
                </w:r>
                <w:r w:rsidR="45FAC7E6" w:rsidRPr="5E1F0E9C">
                  <w:rPr>
                    <w:rFonts w:eastAsiaTheme="minorEastAsia"/>
                  </w:rPr>
                  <w:t>it is not Georgian College</w:t>
                </w:r>
                <w:r w:rsidRPr="5E1F0E9C">
                  <w:rPr>
                    <w:rFonts w:eastAsiaTheme="minorEastAsia"/>
                  </w:rPr>
                  <w:t>.</w:t>
                </w:r>
              </w:p>
            </w:tc>
            <w:tc>
              <w:tcPr>
                <w:tcW w:w="102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-151430276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0FAE0687" w14:textId="53688FBE" w:rsidR="00110A8A" w:rsidRPr="007E07D0" w:rsidRDefault="00110A8A" w:rsidP="000C1EE9">
                    <w:pPr>
                      <w:spacing w:line="256" w:lineRule="auto"/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7E07D0">
                      <w:rPr>
                        <w:rFonts w:ascii="Segoe UI Symbol" w:eastAsia="MS Gothic" w:hAnsi="Segoe UI Symbol" w:cs="Segoe UI Symbol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29B9BB20" w14:textId="77777777" w:rsidR="007E07D0" w:rsidRPr="007E07D0" w:rsidRDefault="007E07D0" w:rsidP="000C1EE9">
                <w:pPr>
                  <w:spacing w:line="256" w:lineRule="auto"/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  <w:tc>
              <w:tcPr>
                <w:tcW w:w="8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vAlign w:val="center"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-130946714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223D2450" w14:textId="3A42B2CA" w:rsidR="00110A8A" w:rsidRPr="00993582" w:rsidRDefault="00110A8A" w:rsidP="000C1EE9">
                    <w:pPr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993582">
                      <w:rPr>
                        <w:rFonts w:ascii="Segoe UI Symbol" w:hAnsi="Segoe UI Symbol" w:cs="Segoe UI Symbol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3B219C17" w14:textId="77777777" w:rsidR="007E07D0" w:rsidRDefault="007E07D0" w:rsidP="000C1EE9">
                <w:pPr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</w:tr>
          <w:tr w:rsidR="00103179" w:rsidRPr="00993582" w14:paraId="15E17BD4" w14:textId="77777777" w:rsidTr="007E07D0">
            <w:trPr>
              <w:jc w:val="center"/>
            </w:trPr>
            <w:tc>
              <w:tcPr>
                <w:tcW w:w="819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ACD1965" w14:textId="77777777" w:rsidR="00103179" w:rsidRPr="00993582" w:rsidRDefault="00103179" w:rsidP="00575AD2">
                <w:pPr>
                  <w:rPr>
                    <w:rFonts w:cstheme="minorHAnsi"/>
                    <w:szCs w:val="24"/>
                    <w:lang w:val="en-CA"/>
                  </w:rPr>
                </w:pPr>
                <w:r w:rsidRPr="00D5232D">
                  <w:rPr>
                    <w:rFonts w:eastAsia="Calibri" w:cstheme="minorHAnsi"/>
                    <w:b/>
                    <w:bCs/>
                    <w:szCs w:val="24"/>
                  </w:rPr>
                  <w:t>Step 5:</w:t>
                </w:r>
                <w:r w:rsidRPr="00993582">
                  <w:rPr>
                    <w:rFonts w:eastAsia="Calibri" w:cstheme="minorHAnsi"/>
                    <w:szCs w:val="24"/>
                  </w:rPr>
                  <w:t xml:space="preserve"> </w:t>
                </w:r>
                <w:r w:rsidR="009F416E" w:rsidRPr="00993582">
                  <w:rPr>
                    <w:rFonts w:cstheme="minorHAnsi"/>
                    <w:szCs w:val="24"/>
                    <w:lang w:val="en-CA"/>
                  </w:rPr>
                  <w:t xml:space="preserve">Complete an </w:t>
                </w:r>
                <w:r w:rsidR="009F416E" w:rsidRPr="00993582">
                  <w:rPr>
                    <w:rFonts w:cstheme="minorHAnsi"/>
                    <w:b/>
                    <w:bCs/>
                    <w:szCs w:val="24"/>
                    <w:lang w:val="en-CA"/>
                  </w:rPr>
                  <w:t>APPLICATION FOR RESEARCH ETHICS APPROVAL</w:t>
                </w:r>
                <w:r w:rsidR="009F416E" w:rsidRPr="00993582">
                  <w:rPr>
                    <w:rFonts w:cstheme="minorHAnsi"/>
                    <w:szCs w:val="24"/>
                    <w:lang w:val="en-CA"/>
                  </w:rPr>
                  <w:t xml:space="preserve"> or </w:t>
                </w:r>
                <w:r w:rsidR="009F416E" w:rsidRPr="00993582">
                  <w:rPr>
                    <w:rFonts w:cstheme="minorHAnsi"/>
                    <w:b/>
                    <w:bCs/>
                    <w:szCs w:val="24"/>
                    <w:lang w:val="en-CA"/>
                  </w:rPr>
                  <w:t>ONTARIO COMMUNITY COLLEGE MULTI-SITE FORM</w:t>
                </w:r>
                <w:r w:rsidR="009F416E" w:rsidRPr="00993582">
                  <w:rPr>
                    <w:rFonts w:cstheme="minorHAnsi"/>
                    <w:szCs w:val="24"/>
                    <w:lang w:val="en-CA"/>
                  </w:rPr>
                  <w:t xml:space="preserve"> from the GCREB </w:t>
                </w:r>
                <w:hyperlink r:id="rId19" w:anchor="forms" w:history="1">
                  <w:r w:rsidR="009F416E" w:rsidRPr="00993582">
                    <w:rPr>
                      <w:rStyle w:val="Hyperlink"/>
                      <w:rFonts w:cstheme="minorHAnsi"/>
                      <w:szCs w:val="24"/>
                      <w:lang w:val="en-CA"/>
                    </w:rPr>
                    <w:t>website</w:t>
                  </w:r>
                </w:hyperlink>
                <w:r w:rsidR="009F416E" w:rsidRPr="00993582">
                  <w:rPr>
                    <w:rFonts w:cstheme="minorHAnsi"/>
                    <w:szCs w:val="24"/>
                    <w:lang w:val="en-CA"/>
                  </w:rPr>
                  <w:t>.</w:t>
                </w:r>
              </w:p>
              <w:p w14:paraId="459BE5FF" w14:textId="2DE82315" w:rsidR="00753FD8" w:rsidRPr="00993582" w:rsidRDefault="00753FD8" w:rsidP="00575AD2">
                <w:pPr>
                  <w:rPr>
                    <w:rFonts w:eastAsia="Calibri" w:cstheme="minorHAnsi"/>
                    <w:szCs w:val="24"/>
                  </w:rPr>
                </w:pPr>
                <w:r w:rsidRPr="00993582">
                  <w:rPr>
                    <w:rFonts w:cstheme="minorHAnsi"/>
                    <w:szCs w:val="24"/>
                    <w:lang w:val="en-CA"/>
                  </w:rPr>
                  <w:t xml:space="preserve">Collect </w:t>
                </w:r>
                <w:r w:rsidR="00E15FC1" w:rsidRPr="00993582">
                  <w:rPr>
                    <w:rFonts w:cstheme="minorHAnsi"/>
                    <w:szCs w:val="24"/>
                    <w:lang w:val="en-CA"/>
                  </w:rPr>
                  <w:t xml:space="preserve">signed attestations from all investigators who will interact with </w:t>
                </w:r>
                <w:r w:rsidR="00CA1C0D" w:rsidRPr="00993582">
                  <w:rPr>
                    <w:rFonts w:cstheme="minorHAnsi"/>
                    <w:szCs w:val="24"/>
                    <w:lang w:val="en-CA"/>
                  </w:rPr>
                  <w:t>Participants</w:t>
                </w:r>
                <w:r w:rsidR="00E15FC1" w:rsidRPr="00993582">
                  <w:rPr>
                    <w:rFonts w:cstheme="minorHAnsi"/>
                    <w:szCs w:val="24"/>
                    <w:lang w:val="en-CA"/>
                  </w:rPr>
                  <w:t xml:space="preserve"> or </w:t>
                </w:r>
                <w:r w:rsidR="00BD15BF" w:rsidRPr="00993582">
                  <w:rPr>
                    <w:rFonts w:cstheme="minorHAnsi"/>
                    <w:szCs w:val="24"/>
                    <w:lang w:val="en-CA"/>
                  </w:rPr>
                  <w:t xml:space="preserve">potentially identifiable </w:t>
                </w:r>
                <w:r w:rsidR="00E15FC1" w:rsidRPr="00993582">
                  <w:rPr>
                    <w:rFonts w:cstheme="minorHAnsi"/>
                    <w:szCs w:val="24"/>
                    <w:lang w:val="en-CA"/>
                  </w:rPr>
                  <w:t>data for this study.</w:t>
                </w:r>
              </w:p>
            </w:tc>
            <w:tc>
              <w:tcPr>
                <w:tcW w:w="102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-205244806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2B783783" w14:textId="0733B21B" w:rsidR="00103179" w:rsidRPr="007E07D0" w:rsidRDefault="00BD15BF" w:rsidP="000C1EE9">
                    <w:pPr>
                      <w:spacing w:line="256" w:lineRule="auto"/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7E07D0">
                      <w:rPr>
                        <w:rFonts w:ascii="Segoe UI Symbol" w:eastAsia="MS Gothic" w:hAnsi="Segoe UI Symbol" w:cs="Segoe UI Symbol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5C367B13" w14:textId="77777777" w:rsidR="007E07D0" w:rsidRPr="007E07D0" w:rsidRDefault="007E07D0" w:rsidP="000C1EE9">
                <w:pPr>
                  <w:spacing w:line="256" w:lineRule="auto"/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  <w:tc>
              <w:tcPr>
                <w:tcW w:w="8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vAlign w:val="center"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-103819554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2FD1922C" w14:textId="6A25C5F3" w:rsidR="00103179" w:rsidRPr="00993582" w:rsidRDefault="00103179" w:rsidP="000C1EE9">
                    <w:pPr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993582">
                      <w:rPr>
                        <w:rFonts w:ascii="Segoe UI Symbol" w:hAnsi="Segoe UI Symbol" w:cs="Segoe UI Symbol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570B46C5" w14:textId="77777777" w:rsidR="007E07D0" w:rsidRDefault="007E07D0" w:rsidP="000C1EE9">
                <w:pPr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</w:tr>
          <w:tr w:rsidR="00BD15BF" w:rsidRPr="00993582" w14:paraId="7E3C343C" w14:textId="77777777" w:rsidTr="007E07D0">
            <w:trPr>
              <w:jc w:val="center"/>
            </w:trPr>
            <w:tc>
              <w:tcPr>
                <w:tcW w:w="819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A7382C3" w14:textId="408DB52B" w:rsidR="00BD15BF" w:rsidRPr="00993582" w:rsidRDefault="00BD15BF" w:rsidP="00BD15BF">
                <w:pPr>
                  <w:rPr>
                    <w:rFonts w:eastAsia="Calibri" w:cstheme="minorHAnsi"/>
                    <w:szCs w:val="24"/>
                  </w:rPr>
                </w:pPr>
                <w:r w:rsidRPr="00D5232D">
                  <w:rPr>
                    <w:rFonts w:eastAsia="Calibri" w:cstheme="minorHAnsi"/>
                    <w:b/>
                    <w:bCs/>
                    <w:szCs w:val="24"/>
                  </w:rPr>
                  <w:t>Step 6:</w:t>
                </w:r>
                <w:r w:rsidRPr="00993582">
                  <w:rPr>
                    <w:rFonts w:eastAsia="Calibri" w:cstheme="minorHAnsi"/>
                    <w:szCs w:val="24"/>
                  </w:rPr>
                  <w:t xml:space="preserve"> Obtain a scholarly review of your study from a person who has demonstrated expertise in either the subject area or research methodology of the study.</w:t>
                </w:r>
              </w:p>
              <w:p w14:paraId="0276C436" w14:textId="77777777" w:rsidR="00BD15BF" w:rsidRDefault="00BD15BF" w:rsidP="00D5232D">
                <w:pPr>
                  <w:rPr>
                    <w:rFonts w:eastAsia="Calibri" w:cstheme="minorHAnsi"/>
                    <w:szCs w:val="24"/>
                  </w:rPr>
                </w:pPr>
                <w:r w:rsidRPr="00993582">
                  <w:rPr>
                    <w:rFonts w:eastAsia="Calibri" w:cstheme="minorHAnsi"/>
                    <w:szCs w:val="24"/>
                  </w:rPr>
                  <w:t>Scholarly review completed by:</w:t>
                </w:r>
                <w:r w:rsidR="00D5232D">
                  <w:rPr>
                    <w:rFonts w:eastAsia="Calibri" w:cstheme="minorHAnsi"/>
                    <w:szCs w:val="24"/>
                  </w:rPr>
                  <w:t xml:space="preserve"> </w:t>
                </w:r>
                <w:sdt>
                  <w:sdtPr>
                    <w:rPr>
                      <w:rFonts w:eastAsia="Calibri" w:cstheme="minorHAnsi"/>
                      <w:szCs w:val="24"/>
                    </w:rPr>
                    <w:id w:val="-1827359458"/>
                    <w:placeholder>
                      <w:docPart w:val="17EA8E3ABABF44F291A73D1207FEEEC6"/>
                    </w:placeholder>
                    <w:showingPlcHdr/>
                  </w:sdtPr>
                  <w:sdtEndPr/>
                  <w:sdtContent>
                    <w:r w:rsidRPr="000C1EE9">
                      <w:rPr>
                        <w:rStyle w:val="PlaceholderText"/>
                        <w:rFonts w:cstheme="minorHAnsi"/>
                        <w:szCs w:val="24"/>
                      </w:rPr>
                      <w:t>Name of scholarly reviewer</w:t>
                    </w:r>
                  </w:sdtContent>
                </w:sdt>
              </w:p>
              <w:p w14:paraId="57974068" w14:textId="73DA2419" w:rsidR="00D5232D" w:rsidRPr="00993582" w:rsidRDefault="00B5667F" w:rsidP="00D5232D">
                <w:pPr>
                  <w:rPr>
                    <w:rFonts w:eastAsia="Calibri" w:cstheme="minorHAnsi"/>
                    <w:szCs w:val="24"/>
                  </w:rPr>
                </w:pPr>
                <w:r>
                  <w:rPr>
                    <w:rFonts w:eastAsia="Calibri" w:cstheme="minorHAnsi"/>
                    <w:szCs w:val="24"/>
                  </w:rPr>
                  <w:t xml:space="preserve">Written review attached? </w:t>
                </w:r>
                <w:sdt>
                  <w:sdtPr>
                    <w:rPr>
                      <w:rFonts w:eastAsia="Calibri" w:cstheme="minorHAnsi"/>
                      <w:szCs w:val="24"/>
                    </w:rPr>
                    <w:id w:val="104400688"/>
                    <w:lock w:val="sdtLocked"/>
                    <w:placeholder>
                      <w:docPart w:val="396D77D206BD4BC6A237CB5309E55A47"/>
                    </w:placeholder>
                    <w:showingPlcHdr/>
                    <w:dropDownList>
                      <w:listItem w:displayText="Yes" w:value="Yes"/>
                      <w:listItem w:displayText="No" w:value="No"/>
                    </w:dropDownList>
                  </w:sdtPr>
                  <w:sdtEndPr/>
                  <w:sdtContent>
                    <w:r w:rsidR="007E6347" w:rsidRPr="005635D0">
                      <w:rPr>
                        <w:rStyle w:val="PlaceholderText"/>
                      </w:rPr>
                      <w:t xml:space="preserve">Choose </w:t>
                    </w:r>
                    <w:r w:rsidR="007E6347">
                      <w:rPr>
                        <w:rStyle w:val="PlaceholderText"/>
                      </w:rPr>
                      <w:t>Yes or No</w:t>
                    </w:r>
                    <w:r w:rsidR="007E6347" w:rsidRPr="005635D0">
                      <w:rPr>
                        <w:rStyle w:val="PlaceholderText"/>
                      </w:rPr>
                      <w:t>.</w:t>
                    </w:r>
                  </w:sdtContent>
                </w:sdt>
              </w:p>
            </w:tc>
            <w:tc>
              <w:tcPr>
                <w:tcW w:w="102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3108178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608EC114" w14:textId="3CA41C86" w:rsidR="00BD15BF" w:rsidRPr="007E07D0" w:rsidRDefault="00BD15BF" w:rsidP="000C1EE9">
                    <w:pPr>
                      <w:spacing w:line="256" w:lineRule="auto"/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7E07D0">
                      <w:rPr>
                        <w:rFonts w:ascii="Segoe UI Symbol" w:eastAsia="MS Gothic" w:hAnsi="Segoe UI Symbol" w:cs="Segoe UI Symbol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2275BA15" w14:textId="77777777" w:rsidR="007E07D0" w:rsidRPr="007E07D0" w:rsidRDefault="007E07D0" w:rsidP="000C1EE9">
                <w:pPr>
                  <w:spacing w:line="256" w:lineRule="auto"/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  <w:tc>
              <w:tcPr>
                <w:tcW w:w="8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vAlign w:val="center"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-96565715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5F91FA4D" w14:textId="0CBD9431" w:rsidR="00BD15BF" w:rsidRPr="00993582" w:rsidRDefault="00BD15BF" w:rsidP="000C1EE9">
                    <w:pPr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993582">
                      <w:rPr>
                        <w:rFonts w:ascii="Segoe UI Symbol" w:hAnsi="Segoe UI Symbol" w:cs="Segoe UI Symbol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062C0A78" w14:textId="77777777" w:rsidR="007E07D0" w:rsidRDefault="007E07D0" w:rsidP="000C1EE9">
                <w:pPr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</w:tr>
          <w:tr w:rsidR="00BD15BF" w:rsidRPr="00993582" w14:paraId="22737EFA" w14:textId="77777777" w:rsidTr="007E07D0">
            <w:trPr>
              <w:jc w:val="center"/>
            </w:trPr>
            <w:tc>
              <w:tcPr>
                <w:tcW w:w="819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02B70FE" w14:textId="2474EA6B" w:rsidR="00BD15BF" w:rsidRPr="00993582" w:rsidRDefault="00BD15BF" w:rsidP="00BD15BF">
                <w:pPr>
                  <w:rPr>
                    <w:rFonts w:cstheme="minorHAnsi"/>
                    <w:szCs w:val="24"/>
                    <w:lang w:val="en-CA"/>
                  </w:rPr>
                </w:pPr>
                <w:r w:rsidRPr="00D5232D">
                  <w:rPr>
                    <w:rFonts w:cstheme="minorHAnsi"/>
                    <w:b/>
                    <w:bCs/>
                    <w:szCs w:val="24"/>
                    <w:lang w:val="en-CA"/>
                  </w:rPr>
                  <w:t>Step 7:</w:t>
                </w:r>
                <w:r w:rsidRPr="00993582">
                  <w:rPr>
                    <w:rFonts w:cstheme="minorHAnsi"/>
                    <w:szCs w:val="24"/>
                    <w:lang w:val="en-CA"/>
                  </w:rPr>
                  <w:t xml:space="preserve"> Submit your </w:t>
                </w:r>
                <w:r w:rsidRPr="00993582">
                  <w:rPr>
                    <w:rFonts w:cstheme="minorHAnsi"/>
                    <w:b/>
                    <w:bCs/>
                    <w:szCs w:val="24"/>
                    <w:lang w:val="en-CA"/>
                  </w:rPr>
                  <w:t>APPLICATION FOR RESEARCH ETHICS APPROVAL</w:t>
                </w:r>
                <w:r w:rsidRPr="00993582">
                  <w:rPr>
                    <w:rFonts w:cstheme="minorHAnsi"/>
                    <w:szCs w:val="24"/>
                    <w:lang w:val="en-CA"/>
                  </w:rPr>
                  <w:t xml:space="preserve"> or </w:t>
                </w:r>
                <w:r w:rsidRPr="00993582">
                  <w:rPr>
                    <w:rFonts w:cstheme="minorHAnsi"/>
                    <w:b/>
                    <w:bCs/>
                    <w:szCs w:val="24"/>
                    <w:lang w:val="en-CA"/>
                  </w:rPr>
                  <w:t>ONTARIO COMMUNITY COLLEGE MULTI-SITE FORM</w:t>
                </w:r>
                <w:r w:rsidRPr="00993582">
                  <w:rPr>
                    <w:rFonts w:cstheme="minorHAnsi"/>
                    <w:szCs w:val="24"/>
                    <w:lang w:val="en-CA"/>
                  </w:rPr>
                  <w:t xml:space="preserve"> to </w:t>
                </w:r>
                <w:hyperlink r:id="rId20" w:history="1">
                  <w:r w:rsidRPr="00993582">
                    <w:rPr>
                      <w:rStyle w:val="Hyperlink"/>
                      <w:rFonts w:cstheme="minorHAnsi"/>
                      <w:szCs w:val="24"/>
                      <w:lang w:val="en-CA"/>
                    </w:rPr>
                    <w:t>reb@georgiancollege.ca</w:t>
                  </w:r>
                </w:hyperlink>
                <w:r w:rsidRPr="00993582">
                  <w:rPr>
                    <w:rFonts w:cstheme="minorHAnsi"/>
                    <w:szCs w:val="24"/>
                    <w:lang w:val="en-CA"/>
                  </w:rPr>
                  <w:t xml:space="preserve"> with the following:</w:t>
                </w:r>
              </w:p>
            </w:tc>
            <w:tc>
              <w:tcPr>
                <w:tcW w:w="102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-142032665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5DAB6C7B" w14:textId="75080C98" w:rsidR="00BD15BF" w:rsidRPr="007E07D0" w:rsidRDefault="00BD15BF" w:rsidP="000C1EE9">
                    <w:pPr>
                      <w:spacing w:line="256" w:lineRule="auto"/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7E07D0">
                      <w:rPr>
                        <w:rFonts w:ascii="Segoe UI Symbol" w:eastAsia="MS Gothic" w:hAnsi="Segoe UI Symbol" w:cs="Segoe UI Symbol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6ACD687E" w14:textId="77777777" w:rsidR="007E07D0" w:rsidRPr="007E07D0" w:rsidRDefault="007E07D0" w:rsidP="000C1EE9">
                <w:pPr>
                  <w:spacing w:line="256" w:lineRule="auto"/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  <w:tc>
              <w:tcPr>
                <w:tcW w:w="8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vAlign w:val="center"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214307331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02EB378F" w14:textId="5B630DC9" w:rsidR="00BD15BF" w:rsidRPr="00993582" w:rsidRDefault="00BD15BF" w:rsidP="000C1EE9">
                    <w:pPr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993582">
                      <w:rPr>
                        <w:rFonts w:ascii="Segoe UI Symbol" w:eastAsia="MS Gothic" w:hAnsi="Segoe UI Symbol" w:cs="Segoe UI Symbol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2C263BCB" w14:textId="77777777" w:rsidR="007E07D0" w:rsidRDefault="007E07D0" w:rsidP="000C1EE9">
                <w:pPr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</w:tr>
          <w:tr w:rsidR="00BD15BF" w:rsidRPr="00993582" w14:paraId="38559DA3" w14:textId="77777777" w:rsidTr="007E07D0">
            <w:trPr>
              <w:jc w:val="center"/>
            </w:trPr>
            <w:tc>
              <w:tcPr>
                <w:tcW w:w="819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40358AE" w14:textId="77777777" w:rsidR="00BD15BF" w:rsidRPr="00993582" w:rsidRDefault="00BD15BF" w:rsidP="00BD15BF">
                <w:pPr>
                  <w:pStyle w:val="ListParagraph"/>
                  <w:numPr>
                    <w:ilvl w:val="0"/>
                    <w:numId w:val="6"/>
                  </w:numPr>
                  <w:rPr>
                    <w:b/>
                    <w:lang w:val="en-CA"/>
                  </w:rPr>
                </w:pPr>
                <w:r w:rsidRPr="5E1F0E9C">
                  <w:rPr>
                    <w:b/>
                    <w:lang w:val="en-CA"/>
                  </w:rPr>
                  <w:t>Approved Request for Permission for Access to Resources for Research (RPARR) and/or letters of support from non-Georgian sponsors, site administrators, etc.</w:t>
                </w:r>
              </w:p>
              <w:tbl>
                <w:tblPr>
                  <w:tblStyle w:val="TableGrid"/>
                  <w:tblW w:w="8043" w:type="dxa"/>
                  <w:tblLayout w:type="fixed"/>
                  <w:tblLook w:val="06A0" w:firstRow="1" w:lastRow="0" w:firstColumn="1" w:lastColumn="0" w:noHBand="1" w:noVBand="1"/>
                </w:tblPr>
                <w:tblGrid>
                  <w:gridCol w:w="8043"/>
                </w:tblGrid>
                <w:tr w:rsidR="00BD15BF" w:rsidRPr="00993582" w14:paraId="47038EAB" w14:textId="77777777" w:rsidTr="002743A0">
                  <w:trPr>
                    <w:trHeight w:val="1092"/>
                  </w:trPr>
                  <w:tc>
                    <w:tcPr>
                      <w:tcW w:w="8043" w:type="dxa"/>
                    </w:tcPr>
                    <w:p w14:paraId="5F6DBC36" w14:textId="77777777" w:rsidR="00BD15BF" w:rsidRPr="00993582" w:rsidRDefault="00BD15BF" w:rsidP="00BD15BF">
                      <w:pPr>
                        <w:rPr>
                          <w:rFonts w:cstheme="minorHAnsi"/>
                          <w:b/>
                          <w:bCs/>
                          <w:szCs w:val="24"/>
                          <w:lang w:val="en-CA"/>
                        </w:rPr>
                      </w:pPr>
                      <w:r w:rsidRPr="00993582">
                        <w:rPr>
                          <w:rFonts w:cstheme="minorHAnsi"/>
                          <w:b/>
                          <w:bCs/>
                          <w:szCs w:val="24"/>
                          <w:lang w:val="en-CA"/>
                        </w:rPr>
                        <w:t>File Name</w:t>
                      </w:r>
                    </w:p>
                    <w:p w14:paraId="0FDA5BE1" w14:textId="0A3B720B" w:rsidR="00BD15BF" w:rsidRPr="00993582" w:rsidRDefault="00BD15BF" w:rsidP="00BD15BF">
                      <w:pPr>
                        <w:rPr>
                          <w:lang w:val="en-CA"/>
                        </w:rPr>
                      </w:pPr>
                      <w:r w:rsidRPr="5E1F0E9C">
                        <w:rPr>
                          <w:lang w:val="en-CA"/>
                        </w:rPr>
                        <w:t xml:space="preserve">(Must be numbered 1.1, 1.2, etc. with a descriptive identifier, e.g., </w:t>
                      </w:r>
                      <w:r w:rsidR="4DCE1AEE" w:rsidRPr="5E1F0E9C">
                        <w:rPr>
                          <w:lang w:val="en-CA"/>
                        </w:rPr>
                        <w:t>1.1</w:t>
                      </w:r>
                      <w:r w:rsidR="43908736" w:rsidRPr="5E1F0E9C">
                        <w:rPr>
                          <w:lang w:val="en-CA"/>
                        </w:rPr>
                        <w:t xml:space="preserve"> RPARR_</w:t>
                      </w:r>
                      <w:r w:rsidR="378BB0D4" w:rsidRPr="5E1F0E9C">
                        <w:rPr>
                          <w:lang w:val="en-CA"/>
                        </w:rPr>
                        <w:t>PILastName_PIFirstName</w:t>
                      </w:r>
                      <w:r w:rsidR="1AA9E680" w:rsidRPr="5E1F0E9C">
                        <w:rPr>
                          <w:lang w:val="en-CA"/>
                        </w:rPr>
                        <w:t xml:space="preserve">, 1.2 Site </w:t>
                      </w:r>
                      <w:r w:rsidR="644070CB" w:rsidRPr="5E1F0E9C">
                        <w:rPr>
                          <w:lang w:val="en-CA"/>
                        </w:rPr>
                        <w:t>Permission</w:t>
                      </w:r>
                      <w:r w:rsidR="0BA1F8F1" w:rsidRPr="5E1F0E9C">
                        <w:rPr>
                          <w:lang w:val="en-CA"/>
                        </w:rPr>
                        <w:t>)</w:t>
                      </w:r>
                    </w:p>
                  </w:tc>
                </w:tr>
                <w:tr w:rsidR="00BD15BF" w:rsidRPr="00993582" w14:paraId="03EA0936" w14:textId="77777777" w:rsidTr="002743A0">
                  <w:trPr>
                    <w:trHeight w:val="401"/>
                  </w:trPr>
                  <w:sdt>
                    <w:sdtPr>
                      <w:rPr>
                        <w:rFonts w:cstheme="minorHAnsi"/>
                        <w:szCs w:val="24"/>
                        <w:lang w:val="en-CA"/>
                      </w:rPr>
                      <w:id w:val="668059939"/>
                      <w:placeholder>
                        <w:docPart w:val="2E13A5BED2BA4F0D9CE380DD11C4BF4B"/>
                      </w:placeholder>
                      <w:showingPlcHdr/>
                    </w:sdtPr>
                    <w:sdtEndPr/>
                    <w:sdtContent>
                      <w:tc>
                        <w:tcPr>
                          <w:tcW w:w="8043" w:type="dxa"/>
                        </w:tcPr>
                        <w:p w14:paraId="6E851E58" w14:textId="23DEA11A" w:rsidR="00BD15BF" w:rsidRPr="00993582" w:rsidRDefault="00BD15BF" w:rsidP="00BD15BF">
                          <w:pPr>
                            <w:rPr>
                              <w:rFonts w:cstheme="minorHAnsi"/>
                              <w:b/>
                              <w:bCs/>
                              <w:szCs w:val="24"/>
                              <w:lang w:val="en-CA"/>
                            </w:rPr>
                          </w:pP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Enter exact filenames </w:t>
                          </w:r>
                          <w:r w:rsidR="005C6BB5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on separate lines here</w:t>
                          </w: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 </w:t>
                          </w:r>
                          <w:r w:rsidR="002C0DC9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with</w:t>
                          </w: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 correct numbering format</w:t>
                          </w:r>
                          <w:r w:rsidR="005C6BB5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.</w:t>
                          </w:r>
                        </w:p>
                      </w:tc>
                    </w:sdtContent>
                  </w:sdt>
                </w:tr>
              </w:tbl>
              <w:p w14:paraId="44701E2E" w14:textId="77777777" w:rsidR="00BD15BF" w:rsidRPr="00993582" w:rsidRDefault="00BD15BF" w:rsidP="00BD15BF">
                <w:pPr>
                  <w:rPr>
                    <w:rFonts w:cstheme="minorHAnsi"/>
                    <w:szCs w:val="24"/>
                    <w:lang w:val="en-CA"/>
                  </w:rPr>
                </w:pPr>
              </w:p>
            </w:tc>
            <w:sdt>
              <w:sdtPr>
                <w:rPr>
                  <w:sz w:val="20"/>
                  <w:szCs w:val="20"/>
                </w:rPr>
                <w:id w:val="521901486"/>
                <w:lock w:val="sdtLocked"/>
                <w:placeholder>
                  <w:docPart w:val="073DEEF542794860B132CF44AB3E6869"/>
                </w:placeholder>
                <w:showingPlcHdr/>
                <w:dropDownList>
                  <w:listItem w:value="Choose an item."/>
                  <w:listItem w:displayText="N/A" w:value="N/A"/>
                  <w:listItem w:displayText="Complete" w:value="Complete"/>
                </w:dropDownList>
              </w:sdtPr>
              <w:sdtEndPr/>
              <w:sdtContent>
                <w:tc>
                  <w:tcPr>
                    <w:tcW w:w="1024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</w:tcPr>
                  <w:p w14:paraId="1E59EF25" w14:textId="493CF377" w:rsidR="007E07D0" w:rsidRPr="007E07D0" w:rsidRDefault="007E07D0" w:rsidP="00667C66">
                    <w:pPr>
                      <w:spacing w:line="256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7E07D0">
                      <w:rPr>
                        <w:rStyle w:val="PlaceholderText"/>
                        <w:sz w:val="20"/>
                        <w:szCs w:val="20"/>
                      </w:rPr>
                      <w:t>Choose an item.</w:t>
                    </w:r>
                  </w:p>
                </w:tc>
              </w:sdtContent>
            </w:sdt>
            <w:tc>
              <w:tcPr>
                <w:tcW w:w="8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vAlign w:val="center"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65911808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436943AA" w14:textId="484C7BE9" w:rsidR="00BD15BF" w:rsidRPr="00993582" w:rsidRDefault="00BD15BF" w:rsidP="000C1EE9">
                    <w:pPr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993582">
                      <w:rPr>
                        <w:rFonts w:ascii="Segoe UI Symbol" w:hAnsi="Segoe UI Symbol" w:cs="Segoe UI Symbol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6DA2E414" w14:textId="77777777" w:rsidR="007E07D0" w:rsidRDefault="007E07D0" w:rsidP="000C1EE9">
                <w:pPr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</w:tr>
          <w:tr w:rsidR="00BD15BF" w:rsidRPr="00993582" w14:paraId="18D433FE" w14:textId="77777777" w:rsidTr="007E07D0">
            <w:trPr>
              <w:jc w:val="center"/>
            </w:trPr>
            <w:tc>
              <w:tcPr>
                <w:tcW w:w="819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0584E84" w14:textId="54EED386" w:rsidR="00BD15BF" w:rsidRPr="00993582" w:rsidRDefault="00BD15BF" w:rsidP="00BD15BF">
                <w:pPr>
                  <w:pStyle w:val="ListParagraph"/>
                  <w:numPr>
                    <w:ilvl w:val="0"/>
                    <w:numId w:val="6"/>
                  </w:numPr>
                  <w:rPr>
                    <w:rFonts w:cstheme="minorHAnsi"/>
                    <w:b/>
                    <w:bCs/>
                    <w:szCs w:val="24"/>
                    <w:lang w:val="en-CA"/>
                  </w:rPr>
                </w:pPr>
                <w:r w:rsidRPr="00993582">
                  <w:rPr>
                    <w:rFonts w:cstheme="minorHAnsi"/>
                    <w:b/>
                    <w:bCs/>
                    <w:szCs w:val="24"/>
                    <w:lang w:val="en-CA"/>
                  </w:rPr>
                  <w:t>Recruitment scripts and advertising materials (e.g. in-person classroom recruitment scripts, ads, posters, social media/portal posts and emails)*</w:t>
                </w:r>
              </w:p>
              <w:tbl>
                <w:tblPr>
                  <w:tblStyle w:val="TableGrid"/>
                  <w:tblW w:w="8019" w:type="dxa"/>
                  <w:tblLayout w:type="fixed"/>
                  <w:tblLook w:val="06A0" w:firstRow="1" w:lastRow="0" w:firstColumn="1" w:lastColumn="0" w:noHBand="1" w:noVBand="1"/>
                </w:tblPr>
                <w:tblGrid>
                  <w:gridCol w:w="8019"/>
                </w:tblGrid>
                <w:tr w:rsidR="00BD15BF" w:rsidRPr="00993582" w14:paraId="49978A66" w14:textId="77777777" w:rsidTr="002743A0">
                  <w:trPr>
                    <w:trHeight w:val="1119"/>
                  </w:trPr>
                  <w:tc>
                    <w:tcPr>
                      <w:tcW w:w="8019" w:type="dxa"/>
                    </w:tcPr>
                    <w:p w14:paraId="0FE38019" w14:textId="5C8B60ED" w:rsidR="00BD15BF" w:rsidRPr="00993582" w:rsidRDefault="00BD15BF" w:rsidP="00BD15BF">
                      <w:pPr>
                        <w:rPr>
                          <w:rFonts w:cstheme="minorHAnsi"/>
                          <w:b/>
                          <w:bCs/>
                          <w:szCs w:val="24"/>
                          <w:lang w:val="en-CA"/>
                        </w:rPr>
                      </w:pPr>
                      <w:r w:rsidRPr="00993582">
                        <w:rPr>
                          <w:rFonts w:cstheme="minorHAnsi"/>
                          <w:b/>
                          <w:bCs/>
                          <w:szCs w:val="24"/>
                          <w:lang w:val="en-CA"/>
                        </w:rPr>
                        <w:t>File Name</w:t>
                      </w:r>
                    </w:p>
                    <w:p w14:paraId="105E42DA" w14:textId="0286C4C0" w:rsidR="00BD15BF" w:rsidRPr="00993582" w:rsidRDefault="00BD15BF" w:rsidP="00BD15BF">
                      <w:pPr>
                        <w:rPr>
                          <w:rFonts w:cstheme="minorHAnsi"/>
                          <w:szCs w:val="24"/>
                          <w:lang w:val="en-CA"/>
                        </w:rPr>
                      </w:pPr>
                      <w:r w:rsidRPr="00993582">
                        <w:rPr>
                          <w:rFonts w:cstheme="minorHAnsi"/>
                          <w:szCs w:val="24"/>
                          <w:lang w:val="en-CA"/>
                        </w:rPr>
                        <w:t>(Must be numbered 2.1, 2.2, etc. with a descriptive identifier, e.g., 2.1 Recruitment Poster, 2.2 Recruitment Email)</w:t>
                      </w:r>
                    </w:p>
                  </w:tc>
                </w:tr>
                <w:tr w:rsidR="00BD15BF" w:rsidRPr="00993582" w14:paraId="77A704DC" w14:textId="77777777" w:rsidTr="002743A0">
                  <w:trPr>
                    <w:trHeight w:val="521"/>
                  </w:trPr>
                  <w:sdt>
                    <w:sdtPr>
                      <w:rPr>
                        <w:rFonts w:cstheme="minorHAnsi"/>
                        <w:szCs w:val="24"/>
                        <w:lang w:val="en-CA"/>
                      </w:rPr>
                      <w:id w:val="-453483015"/>
                      <w:placeholder>
                        <w:docPart w:val="EBADF0E58D23492D9B294DCD45C26F01"/>
                      </w:placeholder>
                      <w:showingPlcHdr/>
                    </w:sdtPr>
                    <w:sdtEndPr/>
                    <w:sdtContent>
                      <w:tc>
                        <w:tcPr>
                          <w:tcW w:w="8019" w:type="dxa"/>
                        </w:tcPr>
                        <w:p w14:paraId="721701A5" w14:textId="173D1D4A" w:rsidR="00BD15BF" w:rsidRPr="00993582" w:rsidRDefault="00575AD2" w:rsidP="00BD15BF">
                          <w:pPr>
                            <w:rPr>
                              <w:rFonts w:cstheme="minorHAnsi"/>
                              <w:b/>
                              <w:bCs/>
                              <w:szCs w:val="24"/>
                              <w:lang w:val="en-CA"/>
                            </w:rPr>
                          </w:pP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Enter exact filenames 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on separate lines here</w:t>
                          </w: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with</w:t>
                          </w: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 correct numbering format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.</w:t>
                          </w:r>
                        </w:p>
                      </w:tc>
                    </w:sdtContent>
                  </w:sdt>
                </w:tr>
              </w:tbl>
              <w:p w14:paraId="0AB8B6BB" w14:textId="7A73DAA5" w:rsidR="00BD15BF" w:rsidRPr="00993582" w:rsidRDefault="00BD15BF" w:rsidP="00BD15BF">
                <w:pPr>
                  <w:rPr>
                    <w:rFonts w:cstheme="minorHAnsi"/>
                    <w:szCs w:val="24"/>
                    <w:lang w:val="en-CA"/>
                  </w:rPr>
                </w:pPr>
              </w:p>
            </w:tc>
            <w:sdt>
              <w:sdtPr>
                <w:rPr>
                  <w:sz w:val="20"/>
                  <w:szCs w:val="20"/>
                </w:rPr>
                <w:id w:val="-115067108"/>
                <w:placeholder>
                  <w:docPart w:val="AAD6C987811F4E4C9B4AE147471B1BB4"/>
                </w:placeholder>
                <w:showingPlcHdr/>
                <w:dropDownList>
                  <w:listItem w:value="Choose an item."/>
                  <w:listItem w:displayText="N/A" w:value="N/A"/>
                  <w:listItem w:displayText="Complete" w:value="Complete"/>
                </w:dropDownList>
              </w:sdtPr>
              <w:sdtEndPr/>
              <w:sdtContent>
                <w:tc>
                  <w:tcPr>
                    <w:tcW w:w="1024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  <w:hideMark/>
                  </w:tcPr>
                  <w:p w14:paraId="0F6A908D" w14:textId="3D03377C" w:rsidR="007E07D0" w:rsidRPr="007E07D0" w:rsidRDefault="006420FA" w:rsidP="00667C6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E07D0">
                      <w:rPr>
                        <w:rStyle w:val="PlaceholderText"/>
                        <w:sz w:val="20"/>
                        <w:szCs w:val="20"/>
                      </w:rPr>
                      <w:t>Choose an item.</w:t>
                    </w:r>
                  </w:p>
                </w:tc>
              </w:sdtContent>
            </w:sdt>
            <w:tc>
              <w:tcPr>
                <w:tcW w:w="8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vAlign w:val="center"/>
                <w:hideMark/>
              </w:tcPr>
              <w:p w14:paraId="521AD3B0" w14:textId="01DAF829" w:rsidR="00BD15BF" w:rsidRPr="000C1EE9" w:rsidRDefault="00BD15BF" w:rsidP="000C1EE9">
                <w:pPr>
                  <w:jc w:val="center"/>
                  <w:rPr>
                    <w:rFonts w:cstheme="minorHAnsi"/>
                    <w:szCs w:val="24"/>
                    <w:lang w:val="en-CA"/>
                  </w:rPr>
                </w:pPr>
                <w:r w:rsidRPr="00993582">
                  <w:rPr>
                    <w:rFonts w:ascii="Segoe UI Symbol" w:hAnsi="Segoe UI Symbol" w:cs="Segoe UI Symbol"/>
                    <w:szCs w:val="24"/>
                    <w:lang w:val="en-CA"/>
                  </w:rPr>
                  <w:t>☐</w:t>
                </w:r>
              </w:p>
            </w:tc>
          </w:tr>
          <w:tr w:rsidR="00BD15BF" w:rsidRPr="00993582" w14:paraId="21726A87" w14:textId="77777777" w:rsidTr="007E07D0">
            <w:trPr>
              <w:jc w:val="center"/>
            </w:trPr>
            <w:tc>
              <w:tcPr>
                <w:tcW w:w="819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4DB1681" w14:textId="57D23EB4" w:rsidR="00BD15BF" w:rsidRPr="00993582" w:rsidRDefault="00BD15BF" w:rsidP="00BD15BF">
                <w:pPr>
                  <w:pStyle w:val="ListParagraph"/>
                  <w:numPr>
                    <w:ilvl w:val="0"/>
                    <w:numId w:val="6"/>
                  </w:numPr>
                  <w:rPr>
                    <w:rFonts w:cstheme="minorHAnsi"/>
                    <w:b/>
                    <w:bCs/>
                    <w:szCs w:val="24"/>
                    <w:lang w:val="en-CA"/>
                  </w:rPr>
                </w:pPr>
                <w:r w:rsidRPr="00993582">
                  <w:rPr>
                    <w:rFonts w:cstheme="minorHAnsi"/>
                    <w:b/>
                    <w:bCs/>
                    <w:szCs w:val="24"/>
                    <w:lang w:val="en-CA"/>
                  </w:rPr>
                  <w:t>Informed consent script(s), letter(s) and/or form(s)*</w:t>
                </w:r>
              </w:p>
              <w:p w14:paraId="0C43E5DA" w14:textId="76B15807" w:rsidR="00935B53" w:rsidRPr="00993582" w:rsidRDefault="00935B53" w:rsidP="00935B53">
                <w:pPr>
                  <w:rPr>
                    <w:rFonts w:cstheme="minorHAnsi"/>
                    <w:szCs w:val="24"/>
                  </w:rPr>
                </w:pPr>
                <w:r w:rsidRPr="00993582">
                  <w:rPr>
                    <w:rFonts w:cstheme="minorHAnsi"/>
                    <w:szCs w:val="24"/>
                    <w:lang w:val="en-CA"/>
                  </w:rPr>
                  <w:t xml:space="preserve">N.B. </w:t>
                </w:r>
                <w:r w:rsidRPr="00993582">
                  <w:rPr>
                    <w:rFonts w:cstheme="minorHAnsi"/>
                    <w:szCs w:val="24"/>
                  </w:rPr>
                  <w:t xml:space="preserve">Ensure any limits to confidentiality are explained and that the participants are able to retain a copy of the consent documents </w:t>
                </w:r>
                <w:r w:rsidR="00A51106" w:rsidRPr="00993582">
                  <w:rPr>
                    <w:rFonts w:cstheme="minorHAnsi"/>
                    <w:szCs w:val="24"/>
                  </w:rPr>
                  <w:t>with the</w:t>
                </w:r>
                <w:r w:rsidRPr="00993582">
                  <w:rPr>
                    <w:rFonts w:cstheme="minorHAnsi"/>
                    <w:szCs w:val="24"/>
                  </w:rPr>
                  <w:t xml:space="preserve"> contact information</w:t>
                </w:r>
                <w:r w:rsidR="00A51106" w:rsidRPr="00993582">
                  <w:rPr>
                    <w:rFonts w:cstheme="minorHAnsi"/>
                    <w:szCs w:val="24"/>
                  </w:rPr>
                  <w:t xml:space="preserve"> for the research team and GCREB.</w:t>
                </w:r>
              </w:p>
              <w:tbl>
                <w:tblPr>
                  <w:tblStyle w:val="TableGrid"/>
                  <w:tblW w:w="8033" w:type="dxa"/>
                  <w:tblLayout w:type="fixed"/>
                  <w:tblLook w:val="06A0" w:firstRow="1" w:lastRow="0" w:firstColumn="1" w:lastColumn="0" w:noHBand="1" w:noVBand="1"/>
                </w:tblPr>
                <w:tblGrid>
                  <w:gridCol w:w="8033"/>
                </w:tblGrid>
                <w:tr w:rsidR="00BD15BF" w:rsidRPr="00993582" w14:paraId="63AC582A" w14:textId="77777777" w:rsidTr="002743A0">
                  <w:trPr>
                    <w:trHeight w:val="1092"/>
                  </w:trPr>
                  <w:tc>
                    <w:tcPr>
                      <w:tcW w:w="8033" w:type="dxa"/>
                    </w:tcPr>
                    <w:p w14:paraId="544D7796" w14:textId="77777777" w:rsidR="00BD15BF" w:rsidRPr="00993582" w:rsidRDefault="00BD15BF" w:rsidP="00BD15BF">
                      <w:pPr>
                        <w:rPr>
                          <w:rFonts w:cstheme="minorHAnsi"/>
                          <w:b/>
                          <w:bCs/>
                          <w:szCs w:val="24"/>
                          <w:lang w:val="en-CA"/>
                        </w:rPr>
                      </w:pPr>
                      <w:r w:rsidRPr="00993582">
                        <w:rPr>
                          <w:rFonts w:cstheme="minorHAnsi"/>
                          <w:b/>
                          <w:bCs/>
                          <w:szCs w:val="24"/>
                          <w:lang w:val="en-CA"/>
                        </w:rPr>
                        <w:lastRenderedPageBreak/>
                        <w:t>File Name</w:t>
                      </w:r>
                    </w:p>
                    <w:p w14:paraId="3AF1A74F" w14:textId="7F0EC185" w:rsidR="00BD15BF" w:rsidRPr="00993582" w:rsidRDefault="00BD15BF" w:rsidP="00BD15BF">
                      <w:pPr>
                        <w:rPr>
                          <w:rFonts w:cstheme="minorHAnsi"/>
                          <w:szCs w:val="24"/>
                          <w:lang w:val="en-CA"/>
                        </w:rPr>
                      </w:pPr>
                      <w:r w:rsidRPr="00993582">
                        <w:rPr>
                          <w:rFonts w:cstheme="minorHAnsi"/>
                          <w:szCs w:val="24"/>
                          <w:lang w:val="en-CA"/>
                        </w:rPr>
                        <w:t>(Must be numbered 3.1, 3.2, etc. with a descriptive identifier, e.g., 3.1 Adult Consent, 3.2 Child Consent)</w:t>
                      </w:r>
                    </w:p>
                  </w:tc>
                </w:tr>
                <w:tr w:rsidR="00BD15BF" w:rsidRPr="00993582" w14:paraId="7352B125" w14:textId="77777777" w:rsidTr="002743A0">
                  <w:trPr>
                    <w:trHeight w:val="401"/>
                  </w:trPr>
                  <w:sdt>
                    <w:sdtPr>
                      <w:rPr>
                        <w:rFonts w:cstheme="minorHAnsi"/>
                        <w:szCs w:val="24"/>
                        <w:lang w:val="en-CA"/>
                      </w:rPr>
                      <w:id w:val="-1858262829"/>
                      <w:placeholder>
                        <w:docPart w:val="8FE5118B04CA4614B6A716050EF499DB"/>
                      </w:placeholder>
                      <w:showingPlcHdr/>
                    </w:sdtPr>
                    <w:sdtEndPr/>
                    <w:sdtContent>
                      <w:tc>
                        <w:tcPr>
                          <w:tcW w:w="8033" w:type="dxa"/>
                        </w:tcPr>
                        <w:p w14:paraId="65BF349F" w14:textId="7D280AAF" w:rsidR="00BD15BF" w:rsidRPr="00993582" w:rsidRDefault="00575AD2" w:rsidP="00BD15BF">
                          <w:pPr>
                            <w:rPr>
                              <w:rFonts w:cstheme="minorHAnsi"/>
                              <w:b/>
                              <w:bCs/>
                              <w:szCs w:val="24"/>
                              <w:lang w:val="en-CA"/>
                            </w:rPr>
                          </w:pP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Enter exact filenames 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on separate lines here</w:t>
                          </w: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with</w:t>
                          </w: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 correct numbering format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.</w:t>
                          </w:r>
                        </w:p>
                      </w:tc>
                    </w:sdtContent>
                  </w:sdt>
                </w:tr>
              </w:tbl>
              <w:p w14:paraId="1C5EA8F8" w14:textId="1944ACF3" w:rsidR="00BD15BF" w:rsidRPr="00993582" w:rsidRDefault="00BD15BF" w:rsidP="00BD15BF">
                <w:pPr>
                  <w:rPr>
                    <w:rFonts w:cstheme="minorHAnsi"/>
                    <w:szCs w:val="24"/>
                    <w:lang w:val="en-CA"/>
                  </w:rPr>
                </w:pPr>
              </w:p>
            </w:tc>
            <w:sdt>
              <w:sdtPr>
                <w:rPr>
                  <w:sz w:val="20"/>
                  <w:szCs w:val="20"/>
                </w:rPr>
                <w:id w:val="1952043934"/>
                <w:placeholder>
                  <w:docPart w:val="1F712CBEFCAB4DA2BC1230A6EC37C7B5"/>
                </w:placeholder>
                <w:showingPlcHdr/>
                <w:dropDownList>
                  <w:listItem w:value="Choose an item."/>
                  <w:listItem w:displayText="N/A" w:value="N/A"/>
                  <w:listItem w:displayText="Complete" w:value="Complete"/>
                </w:dropDownList>
              </w:sdtPr>
              <w:sdtEndPr/>
              <w:sdtContent>
                <w:tc>
                  <w:tcPr>
                    <w:tcW w:w="1024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  <w:hideMark/>
                  </w:tcPr>
                  <w:p w14:paraId="695FC6F1" w14:textId="57CCA22A" w:rsidR="007E07D0" w:rsidRPr="007E07D0" w:rsidRDefault="006420FA" w:rsidP="00667C6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E07D0">
                      <w:rPr>
                        <w:rStyle w:val="PlaceholderText"/>
                        <w:sz w:val="20"/>
                        <w:szCs w:val="20"/>
                      </w:rPr>
                      <w:t>Choose an item.</w:t>
                    </w:r>
                  </w:p>
                </w:tc>
              </w:sdtContent>
            </w:sdt>
            <w:tc>
              <w:tcPr>
                <w:tcW w:w="8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vAlign w:val="center"/>
                <w:hideMark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-86802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4ED00201" w14:textId="2BDD2AB8" w:rsidR="00BD15BF" w:rsidRPr="000C1EE9" w:rsidRDefault="00BD15BF" w:rsidP="000C1EE9">
                    <w:pPr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0C1EE9">
                      <w:rPr>
                        <w:rFonts w:ascii="Segoe UI Symbol" w:hAnsi="Segoe UI Symbol" w:cs="Segoe UI Symbol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4EC1FC62" w14:textId="77777777" w:rsidR="007E07D0" w:rsidRDefault="007E07D0" w:rsidP="000C1EE9">
                <w:pPr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</w:tr>
          <w:tr w:rsidR="00BD15BF" w:rsidRPr="00993582" w14:paraId="7BEFBAD6" w14:textId="77777777" w:rsidTr="007E07D0">
            <w:trPr>
              <w:jc w:val="center"/>
            </w:trPr>
            <w:tc>
              <w:tcPr>
                <w:tcW w:w="819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13A3B40" w14:textId="77777777" w:rsidR="00BD15BF" w:rsidRPr="00993582" w:rsidRDefault="00BD15BF" w:rsidP="00BD15BF">
                <w:pPr>
                  <w:pStyle w:val="ListParagraph"/>
                  <w:numPr>
                    <w:ilvl w:val="0"/>
                    <w:numId w:val="6"/>
                  </w:numPr>
                  <w:rPr>
                    <w:rFonts w:cstheme="minorHAnsi"/>
                    <w:b/>
                    <w:bCs/>
                    <w:szCs w:val="24"/>
                    <w:lang w:val="en-CA"/>
                  </w:rPr>
                </w:pPr>
                <w:r w:rsidRPr="00993582">
                  <w:rPr>
                    <w:rFonts w:cstheme="minorHAnsi"/>
                    <w:b/>
                    <w:bCs/>
                    <w:szCs w:val="24"/>
                    <w:lang w:val="en-CA"/>
                  </w:rPr>
                  <w:t>Questionnaire(s), interview guide(s) or other test instrument(s)</w:t>
                </w:r>
              </w:p>
              <w:tbl>
                <w:tblPr>
                  <w:tblStyle w:val="TableGrid"/>
                  <w:tblW w:w="8023" w:type="dxa"/>
                  <w:tblLayout w:type="fixed"/>
                  <w:tblLook w:val="06A0" w:firstRow="1" w:lastRow="0" w:firstColumn="1" w:lastColumn="0" w:noHBand="1" w:noVBand="1"/>
                </w:tblPr>
                <w:tblGrid>
                  <w:gridCol w:w="8023"/>
                </w:tblGrid>
                <w:tr w:rsidR="00BD15BF" w:rsidRPr="00993582" w14:paraId="4C964411" w14:textId="77777777" w:rsidTr="002743A0">
                  <w:trPr>
                    <w:trHeight w:val="1409"/>
                  </w:trPr>
                  <w:tc>
                    <w:tcPr>
                      <w:tcW w:w="8023" w:type="dxa"/>
                    </w:tcPr>
                    <w:p w14:paraId="37CE41EF" w14:textId="77777777" w:rsidR="00BD15BF" w:rsidRPr="00993582" w:rsidRDefault="00BD15BF" w:rsidP="00BD15BF">
                      <w:pPr>
                        <w:rPr>
                          <w:rFonts w:cstheme="minorHAnsi"/>
                          <w:b/>
                          <w:bCs/>
                          <w:szCs w:val="24"/>
                          <w:lang w:val="en-CA"/>
                        </w:rPr>
                      </w:pPr>
                      <w:r w:rsidRPr="00993582">
                        <w:rPr>
                          <w:rFonts w:cstheme="minorHAnsi"/>
                          <w:b/>
                          <w:bCs/>
                          <w:szCs w:val="24"/>
                          <w:lang w:val="en-CA"/>
                        </w:rPr>
                        <w:t>File Name</w:t>
                      </w:r>
                    </w:p>
                    <w:p w14:paraId="7EC4524D" w14:textId="5641AC83" w:rsidR="00BD15BF" w:rsidRPr="00993582" w:rsidRDefault="00BD15BF" w:rsidP="00BD15BF">
                      <w:pPr>
                        <w:rPr>
                          <w:rFonts w:cstheme="minorHAnsi"/>
                          <w:szCs w:val="24"/>
                          <w:lang w:val="en-CA"/>
                        </w:rPr>
                      </w:pPr>
                      <w:r w:rsidRPr="00993582">
                        <w:rPr>
                          <w:rFonts w:cstheme="minorHAnsi"/>
                          <w:szCs w:val="24"/>
                          <w:lang w:val="en-CA"/>
                        </w:rPr>
                        <w:t>(Must be numbered 4.1, 4.2, etc. with a descriptive identifier, e.g., 4.1 Student Survey, 4.2 Service Provider Interview Questions, 4.4 Student Focus Group Questions)</w:t>
                      </w:r>
                    </w:p>
                  </w:tc>
                </w:tr>
                <w:tr w:rsidR="00BD15BF" w:rsidRPr="00993582" w14:paraId="0571EEB8" w14:textId="77777777" w:rsidTr="002743A0">
                  <w:trPr>
                    <w:trHeight w:val="409"/>
                  </w:trPr>
                  <w:sdt>
                    <w:sdtPr>
                      <w:rPr>
                        <w:rFonts w:cstheme="minorHAnsi"/>
                        <w:szCs w:val="24"/>
                        <w:lang w:val="en-CA"/>
                      </w:rPr>
                      <w:id w:val="-1276479912"/>
                      <w:placeholder>
                        <w:docPart w:val="B377CC6E288A426E8AF68E7DA6788171"/>
                      </w:placeholder>
                      <w:showingPlcHdr/>
                    </w:sdtPr>
                    <w:sdtEndPr/>
                    <w:sdtContent>
                      <w:tc>
                        <w:tcPr>
                          <w:tcW w:w="8023" w:type="dxa"/>
                        </w:tcPr>
                        <w:p w14:paraId="3BBE0FD3" w14:textId="12147140" w:rsidR="00BD15BF" w:rsidRPr="00993582" w:rsidRDefault="00575AD2" w:rsidP="00BD15BF">
                          <w:pPr>
                            <w:rPr>
                              <w:rFonts w:cstheme="minorHAnsi"/>
                              <w:b/>
                              <w:bCs/>
                              <w:szCs w:val="24"/>
                              <w:lang w:val="en-CA"/>
                            </w:rPr>
                          </w:pP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Enter exact filenames 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on separate lines here</w:t>
                          </w: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with</w:t>
                          </w: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 correct numbering format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.</w:t>
                          </w:r>
                        </w:p>
                      </w:tc>
                    </w:sdtContent>
                  </w:sdt>
                </w:tr>
              </w:tbl>
              <w:p w14:paraId="0427819E" w14:textId="20705A05" w:rsidR="00BD15BF" w:rsidRPr="00993582" w:rsidRDefault="00BD15BF" w:rsidP="00BD15BF">
                <w:pPr>
                  <w:ind w:left="360"/>
                  <w:rPr>
                    <w:rFonts w:cstheme="minorHAnsi"/>
                    <w:szCs w:val="24"/>
                    <w:lang w:val="en-CA"/>
                  </w:rPr>
                </w:pPr>
              </w:p>
            </w:tc>
            <w:sdt>
              <w:sdtPr>
                <w:rPr>
                  <w:sz w:val="20"/>
                  <w:szCs w:val="20"/>
                </w:rPr>
                <w:id w:val="78261694"/>
                <w:placeholder>
                  <w:docPart w:val="DADFE74232854BD19366880657195F29"/>
                </w:placeholder>
                <w:showingPlcHdr/>
                <w:dropDownList>
                  <w:listItem w:value="Choose an item."/>
                  <w:listItem w:displayText="N/A" w:value="N/A"/>
                  <w:listItem w:displayText="Complete" w:value="Complete"/>
                </w:dropDownList>
              </w:sdtPr>
              <w:sdtEndPr/>
              <w:sdtContent>
                <w:tc>
                  <w:tcPr>
                    <w:tcW w:w="1024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  <w:hideMark/>
                  </w:tcPr>
                  <w:p w14:paraId="21927458" w14:textId="1749BD27" w:rsidR="007E07D0" w:rsidRPr="007E07D0" w:rsidRDefault="006420FA" w:rsidP="00667C6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E07D0">
                      <w:rPr>
                        <w:rStyle w:val="PlaceholderText"/>
                        <w:sz w:val="20"/>
                        <w:szCs w:val="20"/>
                      </w:rPr>
                      <w:t>Choose an item.</w:t>
                    </w:r>
                  </w:p>
                </w:tc>
              </w:sdtContent>
            </w:sdt>
            <w:tc>
              <w:tcPr>
                <w:tcW w:w="8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vAlign w:val="center"/>
                <w:hideMark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-208583559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75E15577" w14:textId="18DDFE31" w:rsidR="00BD15BF" w:rsidRPr="000C1EE9" w:rsidRDefault="00BD15BF" w:rsidP="000C1EE9">
                    <w:pPr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0C1EE9">
                      <w:rPr>
                        <w:rFonts w:ascii="Segoe UI Symbol" w:hAnsi="Segoe UI Symbol" w:cs="Segoe UI Symbol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6566D2C1" w14:textId="77777777" w:rsidR="007E07D0" w:rsidRDefault="007E07D0" w:rsidP="000C1EE9">
                <w:pPr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</w:tr>
          <w:tr w:rsidR="00BD15BF" w:rsidRPr="00993582" w14:paraId="77A18EBF" w14:textId="77777777" w:rsidTr="007E07D0">
            <w:trPr>
              <w:trHeight w:val="98"/>
              <w:jc w:val="center"/>
            </w:trPr>
            <w:tc>
              <w:tcPr>
                <w:tcW w:w="819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E753BF1" w14:textId="0C8B0367" w:rsidR="00BD15BF" w:rsidRPr="00993582" w:rsidRDefault="00BD15BF" w:rsidP="00BD15BF">
                <w:pPr>
                  <w:pStyle w:val="ListParagraph"/>
                  <w:numPr>
                    <w:ilvl w:val="0"/>
                    <w:numId w:val="6"/>
                  </w:numPr>
                  <w:rPr>
                    <w:rFonts w:cstheme="minorHAnsi"/>
                    <w:szCs w:val="24"/>
                    <w:lang w:val="en-CA"/>
                  </w:rPr>
                </w:pPr>
                <w:r w:rsidRPr="00993582">
                  <w:rPr>
                    <w:rFonts w:cstheme="minorHAnsi"/>
                    <w:b/>
                    <w:bCs/>
                    <w:szCs w:val="24"/>
                    <w:lang w:val="en-CA"/>
                  </w:rPr>
                  <w:t>Debriefing form or script</w:t>
                </w:r>
                <w:r w:rsidR="00A51106" w:rsidRPr="00993582">
                  <w:rPr>
                    <w:rFonts w:cstheme="minorHAnsi"/>
                    <w:b/>
                    <w:bCs/>
                    <w:szCs w:val="24"/>
                    <w:lang w:val="en-CA"/>
                  </w:rPr>
                  <w:t>*</w:t>
                </w:r>
                <w:r w:rsidRPr="00993582">
                  <w:rPr>
                    <w:rFonts w:cstheme="minorHAnsi"/>
                    <w:szCs w:val="24"/>
                    <w:lang w:val="en-CA"/>
                  </w:rPr>
                  <w:t xml:space="preserve"> (Required only if your study involves deception or if other information needs to be provided at the end of the research activity)</w:t>
                </w:r>
              </w:p>
              <w:tbl>
                <w:tblPr>
                  <w:tblStyle w:val="TableGrid"/>
                  <w:tblW w:w="8023" w:type="dxa"/>
                  <w:tblLayout w:type="fixed"/>
                  <w:tblLook w:val="06A0" w:firstRow="1" w:lastRow="0" w:firstColumn="1" w:lastColumn="0" w:noHBand="1" w:noVBand="1"/>
                </w:tblPr>
                <w:tblGrid>
                  <w:gridCol w:w="8023"/>
                </w:tblGrid>
                <w:tr w:rsidR="00BD15BF" w:rsidRPr="00993582" w14:paraId="6B99FCF2" w14:textId="77777777" w:rsidTr="002743A0">
                  <w:trPr>
                    <w:trHeight w:val="1092"/>
                  </w:trPr>
                  <w:tc>
                    <w:tcPr>
                      <w:tcW w:w="8023" w:type="dxa"/>
                    </w:tcPr>
                    <w:p w14:paraId="544B0D23" w14:textId="77777777" w:rsidR="00BD15BF" w:rsidRPr="00993582" w:rsidRDefault="00BD15BF" w:rsidP="00BD15BF">
                      <w:pPr>
                        <w:rPr>
                          <w:rFonts w:cstheme="minorHAnsi"/>
                          <w:b/>
                          <w:bCs/>
                          <w:szCs w:val="24"/>
                          <w:lang w:val="en-CA"/>
                        </w:rPr>
                      </w:pPr>
                      <w:r w:rsidRPr="00993582">
                        <w:rPr>
                          <w:rFonts w:cstheme="minorHAnsi"/>
                          <w:b/>
                          <w:bCs/>
                          <w:szCs w:val="24"/>
                          <w:lang w:val="en-CA"/>
                        </w:rPr>
                        <w:t>File Name</w:t>
                      </w:r>
                    </w:p>
                    <w:p w14:paraId="5E43D6F2" w14:textId="60DCA968" w:rsidR="00BD15BF" w:rsidRPr="00993582" w:rsidRDefault="00BD15BF" w:rsidP="00BD15BF">
                      <w:pPr>
                        <w:rPr>
                          <w:rFonts w:cstheme="minorHAnsi"/>
                          <w:szCs w:val="24"/>
                          <w:lang w:val="en-CA"/>
                        </w:rPr>
                      </w:pPr>
                      <w:r w:rsidRPr="00993582">
                        <w:rPr>
                          <w:rFonts w:cstheme="minorHAnsi"/>
                          <w:szCs w:val="24"/>
                          <w:lang w:val="en-CA"/>
                        </w:rPr>
                        <w:t>(Must be numbered 5.1, 5.2, etc. with a descriptive identifier, e.g., 5.1 Student Debrief, 5.2 Service Provider Interview Debrief</w:t>
                      </w:r>
                      <w:r w:rsidR="00B84EBD" w:rsidRPr="00993582">
                        <w:rPr>
                          <w:rFonts w:cstheme="minorHAnsi"/>
                          <w:szCs w:val="24"/>
                          <w:lang w:val="en-CA"/>
                        </w:rPr>
                        <w:t>)</w:t>
                      </w:r>
                    </w:p>
                  </w:tc>
                </w:tr>
                <w:tr w:rsidR="00BD15BF" w:rsidRPr="00993582" w14:paraId="76B7D20B" w14:textId="77777777" w:rsidTr="002743A0">
                  <w:trPr>
                    <w:trHeight w:val="401"/>
                  </w:trPr>
                  <w:sdt>
                    <w:sdtPr>
                      <w:rPr>
                        <w:rFonts w:cstheme="minorHAnsi"/>
                        <w:szCs w:val="24"/>
                        <w:lang w:val="en-CA"/>
                      </w:rPr>
                      <w:id w:val="-2136399227"/>
                      <w:placeholder>
                        <w:docPart w:val="DC776350B86149C0AE54EA371D2B939E"/>
                      </w:placeholder>
                      <w:showingPlcHdr/>
                    </w:sdtPr>
                    <w:sdtEndPr/>
                    <w:sdtContent>
                      <w:tc>
                        <w:tcPr>
                          <w:tcW w:w="8023" w:type="dxa"/>
                        </w:tcPr>
                        <w:p w14:paraId="0D89B37F" w14:textId="5BE7D306" w:rsidR="00BD15BF" w:rsidRPr="00993582" w:rsidRDefault="00575AD2" w:rsidP="00BD15BF">
                          <w:pPr>
                            <w:rPr>
                              <w:rFonts w:cstheme="minorHAnsi"/>
                              <w:b/>
                              <w:bCs/>
                              <w:szCs w:val="24"/>
                              <w:lang w:val="en-CA"/>
                            </w:rPr>
                          </w:pP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Enter exact filenames 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on separate lines here</w:t>
                          </w: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with</w:t>
                          </w: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 correct numbering format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.</w:t>
                          </w:r>
                        </w:p>
                      </w:tc>
                    </w:sdtContent>
                  </w:sdt>
                </w:tr>
              </w:tbl>
              <w:p w14:paraId="67E2C047" w14:textId="7062842A" w:rsidR="00BD15BF" w:rsidRPr="00993582" w:rsidRDefault="00BD15BF" w:rsidP="00BD15BF">
                <w:pPr>
                  <w:rPr>
                    <w:rFonts w:cstheme="minorHAnsi"/>
                    <w:szCs w:val="24"/>
                    <w:lang w:val="en-CA"/>
                  </w:rPr>
                </w:pPr>
              </w:p>
            </w:tc>
            <w:sdt>
              <w:sdtPr>
                <w:rPr>
                  <w:sz w:val="20"/>
                  <w:szCs w:val="20"/>
                </w:rPr>
                <w:id w:val="-1877082980"/>
                <w:placeholder>
                  <w:docPart w:val="EF1F324BBE44487EBCB3B3F66964658B"/>
                </w:placeholder>
                <w:showingPlcHdr/>
                <w:dropDownList>
                  <w:listItem w:value="Choose an item."/>
                  <w:listItem w:displayText="N/A" w:value="N/A"/>
                  <w:listItem w:displayText="Complete" w:value="Complete"/>
                </w:dropDownList>
              </w:sdtPr>
              <w:sdtEndPr/>
              <w:sdtContent>
                <w:tc>
                  <w:tcPr>
                    <w:tcW w:w="1024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  <w:hideMark/>
                  </w:tcPr>
                  <w:p w14:paraId="75889B81" w14:textId="27B6B3CF" w:rsidR="007E07D0" w:rsidRPr="007E07D0" w:rsidRDefault="006420FA" w:rsidP="00667C6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E07D0">
                      <w:rPr>
                        <w:rStyle w:val="PlaceholderText"/>
                        <w:sz w:val="20"/>
                        <w:szCs w:val="20"/>
                      </w:rPr>
                      <w:t>Choose an item.</w:t>
                    </w:r>
                  </w:p>
                </w:tc>
              </w:sdtContent>
            </w:sdt>
            <w:tc>
              <w:tcPr>
                <w:tcW w:w="8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vAlign w:val="center"/>
                <w:hideMark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6615731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0DB2C073" w14:textId="223014CE" w:rsidR="00BD15BF" w:rsidRPr="000C1EE9" w:rsidRDefault="00BD15BF" w:rsidP="000C1EE9">
                    <w:pPr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0C1EE9">
                      <w:rPr>
                        <w:rFonts w:ascii="Segoe UI Symbol" w:hAnsi="Segoe UI Symbol" w:cs="Segoe UI Symbol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08F6C79E" w14:textId="77777777" w:rsidR="007E07D0" w:rsidRDefault="007E07D0" w:rsidP="000C1EE9">
                <w:pPr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</w:tr>
          <w:tr w:rsidR="00BD15BF" w:rsidRPr="00993582" w14:paraId="10696B2E" w14:textId="77777777" w:rsidTr="007E07D0">
            <w:trPr>
              <w:jc w:val="center"/>
            </w:trPr>
            <w:tc>
              <w:tcPr>
                <w:tcW w:w="819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BDA87A1" w14:textId="77777777" w:rsidR="00BD15BF" w:rsidRPr="00993582" w:rsidRDefault="00BD15BF" w:rsidP="00BD15BF">
                <w:pPr>
                  <w:pStyle w:val="ListParagraph"/>
                  <w:numPr>
                    <w:ilvl w:val="0"/>
                    <w:numId w:val="6"/>
                  </w:numPr>
                  <w:rPr>
                    <w:rFonts w:cstheme="minorHAnsi"/>
                    <w:b/>
                    <w:bCs/>
                    <w:szCs w:val="24"/>
                    <w:lang w:val="en-CA"/>
                  </w:rPr>
                </w:pPr>
                <w:r w:rsidRPr="00993582">
                  <w:rPr>
                    <w:rFonts w:cstheme="minorHAnsi"/>
                    <w:b/>
                    <w:bCs/>
                    <w:szCs w:val="24"/>
                    <w:lang w:val="en-CA"/>
                  </w:rPr>
                  <w:t>Approval letter(s) from other research ethics board(s), and the approved application(s)</w:t>
                </w:r>
              </w:p>
              <w:tbl>
                <w:tblPr>
                  <w:tblStyle w:val="TableGrid"/>
                  <w:tblW w:w="8013" w:type="dxa"/>
                  <w:tblLayout w:type="fixed"/>
                  <w:tblLook w:val="06A0" w:firstRow="1" w:lastRow="0" w:firstColumn="1" w:lastColumn="0" w:noHBand="1" w:noVBand="1"/>
                </w:tblPr>
                <w:tblGrid>
                  <w:gridCol w:w="8013"/>
                </w:tblGrid>
                <w:tr w:rsidR="00BD15BF" w:rsidRPr="00993582" w14:paraId="48A43C52" w14:textId="77777777" w:rsidTr="00721352">
                  <w:trPr>
                    <w:trHeight w:val="1038"/>
                  </w:trPr>
                  <w:tc>
                    <w:tcPr>
                      <w:tcW w:w="8013" w:type="dxa"/>
                    </w:tcPr>
                    <w:p w14:paraId="1FDD9BFD" w14:textId="77777777" w:rsidR="00BD15BF" w:rsidRPr="00993582" w:rsidRDefault="00BD15BF" w:rsidP="00BD15BF">
                      <w:pPr>
                        <w:rPr>
                          <w:rFonts w:cstheme="minorHAnsi"/>
                          <w:b/>
                          <w:bCs/>
                          <w:szCs w:val="24"/>
                          <w:lang w:val="en-CA"/>
                        </w:rPr>
                      </w:pPr>
                      <w:r w:rsidRPr="00993582">
                        <w:rPr>
                          <w:rFonts w:cstheme="minorHAnsi"/>
                          <w:b/>
                          <w:bCs/>
                          <w:szCs w:val="24"/>
                          <w:lang w:val="en-CA"/>
                        </w:rPr>
                        <w:t>File Name</w:t>
                      </w:r>
                    </w:p>
                    <w:p w14:paraId="13B6032B" w14:textId="372A7FDF" w:rsidR="00BD15BF" w:rsidRPr="00993582" w:rsidRDefault="00BD15BF" w:rsidP="00BD15BF">
                      <w:pPr>
                        <w:rPr>
                          <w:rFonts w:cstheme="minorHAnsi"/>
                          <w:szCs w:val="24"/>
                          <w:lang w:val="en-CA"/>
                        </w:rPr>
                      </w:pPr>
                      <w:r w:rsidRPr="00993582">
                        <w:rPr>
                          <w:rFonts w:cstheme="minorHAnsi"/>
                          <w:szCs w:val="24"/>
                          <w:lang w:val="en-CA"/>
                        </w:rPr>
                        <w:t>(Must be numbered 6.1, 6.2, etc. with a descriptive identifier, e.g., 6.1 Lakehead Approval Letter, 6.2 Lakehead Application, 6.3 Expert Panel Letter</w:t>
                      </w:r>
                      <w:r w:rsidR="000F0CF4" w:rsidRPr="00993582">
                        <w:rPr>
                          <w:rFonts w:cstheme="minorHAnsi"/>
                          <w:szCs w:val="24"/>
                          <w:lang w:val="en-CA"/>
                        </w:rPr>
                        <w:t>)</w:t>
                      </w:r>
                    </w:p>
                  </w:tc>
                </w:tr>
                <w:tr w:rsidR="00BD15BF" w:rsidRPr="00993582" w14:paraId="3DA06F2D" w14:textId="77777777" w:rsidTr="00721352">
                  <w:trPr>
                    <w:trHeight w:val="381"/>
                  </w:trPr>
                  <w:sdt>
                    <w:sdtPr>
                      <w:rPr>
                        <w:rFonts w:cstheme="minorHAnsi"/>
                        <w:szCs w:val="24"/>
                        <w:lang w:val="en-CA"/>
                      </w:rPr>
                      <w:id w:val="1753243428"/>
                      <w:placeholder>
                        <w:docPart w:val="421011EAFD7142A6ADAEF5BCCC5F9A05"/>
                      </w:placeholder>
                      <w:showingPlcHdr/>
                    </w:sdtPr>
                    <w:sdtEndPr/>
                    <w:sdtContent>
                      <w:tc>
                        <w:tcPr>
                          <w:tcW w:w="8013" w:type="dxa"/>
                        </w:tcPr>
                        <w:p w14:paraId="5FAAFC5D" w14:textId="369459C6" w:rsidR="00BD15BF" w:rsidRPr="00993582" w:rsidRDefault="00575AD2" w:rsidP="00BD15BF">
                          <w:pPr>
                            <w:rPr>
                              <w:rFonts w:cstheme="minorHAnsi"/>
                              <w:b/>
                              <w:bCs/>
                              <w:szCs w:val="24"/>
                              <w:lang w:val="en-CA"/>
                            </w:rPr>
                          </w:pP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Enter exact filenames 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on separate lines here</w:t>
                          </w: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with</w:t>
                          </w: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 correct numbering format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.</w:t>
                          </w:r>
                        </w:p>
                      </w:tc>
                    </w:sdtContent>
                  </w:sdt>
                </w:tr>
              </w:tbl>
              <w:p w14:paraId="10DE4D94" w14:textId="3CF987C6" w:rsidR="00BD15BF" w:rsidRPr="00993582" w:rsidRDefault="00BD15BF" w:rsidP="00BD15BF">
                <w:pPr>
                  <w:ind w:left="360"/>
                  <w:rPr>
                    <w:rFonts w:cstheme="minorHAnsi"/>
                    <w:b/>
                    <w:bCs/>
                    <w:szCs w:val="24"/>
                    <w:lang w:val="en-CA"/>
                  </w:rPr>
                </w:pPr>
              </w:p>
            </w:tc>
            <w:sdt>
              <w:sdtPr>
                <w:rPr>
                  <w:sz w:val="20"/>
                  <w:szCs w:val="20"/>
                </w:rPr>
                <w:id w:val="-1148983866"/>
                <w:placeholder>
                  <w:docPart w:val="D9904FA4AE7345A4B2CC13EB84541961"/>
                </w:placeholder>
                <w:showingPlcHdr/>
                <w:dropDownList>
                  <w:listItem w:value="Choose an item."/>
                  <w:listItem w:displayText="N/A" w:value="N/A"/>
                  <w:listItem w:displayText="Complete" w:value="Complete"/>
                </w:dropDownList>
              </w:sdtPr>
              <w:sdtEndPr/>
              <w:sdtContent>
                <w:tc>
                  <w:tcPr>
                    <w:tcW w:w="1024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  <w:hideMark/>
                  </w:tcPr>
                  <w:p w14:paraId="69E62236" w14:textId="1C8FB93A" w:rsidR="007E07D0" w:rsidRPr="007E07D0" w:rsidRDefault="006420FA" w:rsidP="00667C6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E07D0">
                      <w:rPr>
                        <w:rStyle w:val="PlaceholderText"/>
                        <w:sz w:val="20"/>
                        <w:szCs w:val="20"/>
                      </w:rPr>
                      <w:t>Choose an item.</w:t>
                    </w:r>
                  </w:p>
                </w:tc>
              </w:sdtContent>
            </w:sdt>
            <w:tc>
              <w:tcPr>
                <w:tcW w:w="8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vAlign w:val="center"/>
                <w:hideMark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-57536643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78CD6908" w14:textId="753A73B9" w:rsidR="00BD15BF" w:rsidRPr="000C1EE9" w:rsidRDefault="00BD15BF" w:rsidP="000C1EE9">
                    <w:pPr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0C1EE9">
                      <w:rPr>
                        <w:rFonts w:ascii="Segoe UI Symbol" w:hAnsi="Segoe UI Symbol" w:cs="Segoe UI Symbol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638CC597" w14:textId="77777777" w:rsidR="007E07D0" w:rsidRDefault="007E07D0" w:rsidP="000C1EE9">
                <w:pPr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</w:tr>
          <w:tr w:rsidR="00BD15BF" w:rsidRPr="00993582" w14:paraId="14EC25ED" w14:textId="77777777" w:rsidTr="007E07D0">
            <w:trPr>
              <w:trHeight w:val="134"/>
              <w:jc w:val="center"/>
            </w:trPr>
            <w:tc>
              <w:tcPr>
                <w:tcW w:w="819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6410476" w14:textId="77777777" w:rsidR="00BD15BF" w:rsidRPr="00993582" w:rsidRDefault="00BD15BF" w:rsidP="00BD15BF">
                <w:pPr>
                  <w:pStyle w:val="ListParagraph"/>
                  <w:numPr>
                    <w:ilvl w:val="0"/>
                    <w:numId w:val="6"/>
                  </w:numPr>
                  <w:rPr>
                    <w:rFonts w:cstheme="minorHAnsi"/>
                    <w:szCs w:val="24"/>
                    <w:lang w:val="en-CA"/>
                  </w:rPr>
                </w:pPr>
                <w:r w:rsidRPr="00993582">
                  <w:rPr>
                    <w:rFonts w:cstheme="minorHAnsi"/>
                    <w:szCs w:val="24"/>
                    <w:lang w:val="en-CA"/>
                  </w:rPr>
                  <w:t>Project budgets (if funded)</w:t>
                </w:r>
              </w:p>
              <w:tbl>
                <w:tblPr>
                  <w:tblStyle w:val="TableGrid"/>
                  <w:tblW w:w="8023" w:type="dxa"/>
                  <w:tblLayout w:type="fixed"/>
                  <w:tblLook w:val="06A0" w:firstRow="1" w:lastRow="0" w:firstColumn="1" w:lastColumn="0" w:noHBand="1" w:noVBand="1"/>
                </w:tblPr>
                <w:tblGrid>
                  <w:gridCol w:w="8023"/>
                </w:tblGrid>
                <w:tr w:rsidR="000F0CF4" w:rsidRPr="00993582" w14:paraId="3D6174D0" w14:textId="77777777" w:rsidTr="00721352">
                  <w:trPr>
                    <w:trHeight w:val="1024"/>
                  </w:trPr>
                  <w:tc>
                    <w:tcPr>
                      <w:tcW w:w="8023" w:type="dxa"/>
                    </w:tcPr>
                    <w:p w14:paraId="1B1FECC7" w14:textId="77777777" w:rsidR="000F0CF4" w:rsidRPr="00993582" w:rsidRDefault="000F0CF4" w:rsidP="000F0CF4">
                      <w:pPr>
                        <w:rPr>
                          <w:rFonts w:cstheme="minorHAnsi"/>
                          <w:b/>
                          <w:bCs/>
                          <w:szCs w:val="24"/>
                          <w:lang w:val="en-CA"/>
                        </w:rPr>
                      </w:pPr>
                      <w:r w:rsidRPr="00993582">
                        <w:rPr>
                          <w:rFonts w:cstheme="minorHAnsi"/>
                          <w:b/>
                          <w:bCs/>
                          <w:szCs w:val="24"/>
                          <w:lang w:val="en-CA"/>
                        </w:rPr>
                        <w:t>File Name</w:t>
                      </w:r>
                    </w:p>
                    <w:p w14:paraId="32CB53FA" w14:textId="71491D3B" w:rsidR="000F0CF4" w:rsidRPr="00993582" w:rsidRDefault="000F0CF4" w:rsidP="000F0CF4">
                      <w:pPr>
                        <w:rPr>
                          <w:rFonts w:cstheme="minorHAnsi"/>
                          <w:szCs w:val="24"/>
                          <w:lang w:val="en-CA"/>
                        </w:rPr>
                      </w:pPr>
                      <w:r w:rsidRPr="00993582">
                        <w:rPr>
                          <w:rFonts w:cstheme="minorHAnsi"/>
                          <w:szCs w:val="24"/>
                          <w:lang w:val="en-CA"/>
                        </w:rPr>
                        <w:t xml:space="preserve">(Must be numbered </w:t>
                      </w:r>
                      <w:r w:rsidR="00B84EBD" w:rsidRPr="00993582">
                        <w:rPr>
                          <w:rFonts w:cstheme="minorHAnsi"/>
                          <w:szCs w:val="24"/>
                          <w:lang w:val="en-CA"/>
                        </w:rPr>
                        <w:t>7</w:t>
                      </w:r>
                      <w:r w:rsidRPr="00993582">
                        <w:rPr>
                          <w:rFonts w:cstheme="minorHAnsi"/>
                          <w:szCs w:val="24"/>
                          <w:lang w:val="en-CA"/>
                        </w:rPr>
                        <w:t xml:space="preserve">.1, </w:t>
                      </w:r>
                      <w:r w:rsidR="00B84EBD" w:rsidRPr="00993582">
                        <w:rPr>
                          <w:rFonts w:cstheme="minorHAnsi"/>
                          <w:szCs w:val="24"/>
                          <w:lang w:val="en-CA"/>
                        </w:rPr>
                        <w:t>7</w:t>
                      </w:r>
                      <w:r w:rsidRPr="00993582">
                        <w:rPr>
                          <w:rFonts w:cstheme="minorHAnsi"/>
                          <w:szCs w:val="24"/>
                          <w:lang w:val="en-CA"/>
                        </w:rPr>
                        <w:t xml:space="preserve">.2, etc. with a descriptive identifier, e.g., </w:t>
                      </w:r>
                      <w:r w:rsidR="00B84EBD" w:rsidRPr="00993582">
                        <w:rPr>
                          <w:rFonts w:cstheme="minorHAnsi"/>
                          <w:szCs w:val="24"/>
                          <w:lang w:val="en-CA"/>
                        </w:rPr>
                        <w:t>7</w:t>
                      </w:r>
                      <w:r w:rsidRPr="00993582">
                        <w:rPr>
                          <w:rFonts w:cstheme="minorHAnsi"/>
                          <w:szCs w:val="24"/>
                          <w:lang w:val="en-CA"/>
                        </w:rPr>
                        <w:t xml:space="preserve">.1 </w:t>
                      </w:r>
                      <w:r w:rsidR="00B84EBD" w:rsidRPr="00993582">
                        <w:rPr>
                          <w:rFonts w:cstheme="minorHAnsi"/>
                          <w:szCs w:val="24"/>
                          <w:lang w:val="en-CA"/>
                        </w:rPr>
                        <w:t xml:space="preserve">Research </w:t>
                      </w:r>
                      <w:r w:rsidR="00396EB5" w:rsidRPr="00993582">
                        <w:rPr>
                          <w:rFonts w:cstheme="minorHAnsi"/>
                          <w:szCs w:val="24"/>
                          <w:lang w:val="en-CA"/>
                        </w:rPr>
                        <w:t>Project Budget, 7.2 Phase 2 Budget</w:t>
                      </w:r>
                      <w:r w:rsidRPr="00993582">
                        <w:rPr>
                          <w:rFonts w:cstheme="minorHAnsi"/>
                          <w:szCs w:val="24"/>
                          <w:lang w:val="en-CA"/>
                        </w:rPr>
                        <w:t>)</w:t>
                      </w:r>
                    </w:p>
                  </w:tc>
                </w:tr>
                <w:tr w:rsidR="000F0CF4" w:rsidRPr="00993582" w14:paraId="32568DB9" w14:textId="77777777" w:rsidTr="00721352">
                  <w:trPr>
                    <w:trHeight w:val="376"/>
                  </w:trPr>
                  <w:sdt>
                    <w:sdtPr>
                      <w:rPr>
                        <w:rFonts w:cstheme="minorHAnsi"/>
                        <w:szCs w:val="24"/>
                        <w:lang w:val="en-CA"/>
                      </w:rPr>
                      <w:id w:val="1582565543"/>
                      <w:placeholder>
                        <w:docPart w:val="F14B7C3463EF439AA09D579D1A9092DC"/>
                      </w:placeholder>
                      <w:showingPlcHdr/>
                    </w:sdtPr>
                    <w:sdtEndPr/>
                    <w:sdtContent>
                      <w:tc>
                        <w:tcPr>
                          <w:tcW w:w="8023" w:type="dxa"/>
                        </w:tcPr>
                        <w:p w14:paraId="5ECB24FB" w14:textId="0EFFBAF6" w:rsidR="000F0CF4" w:rsidRPr="00993582" w:rsidRDefault="00575AD2" w:rsidP="000F0CF4">
                          <w:pPr>
                            <w:rPr>
                              <w:rFonts w:cstheme="minorHAnsi"/>
                              <w:b/>
                              <w:bCs/>
                              <w:szCs w:val="24"/>
                              <w:lang w:val="en-CA"/>
                            </w:rPr>
                          </w:pP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Enter exact filenames 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on separate lines here</w:t>
                          </w: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with</w:t>
                          </w: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 correct numbering format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.</w:t>
                          </w:r>
                        </w:p>
                      </w:tc>
                    </w:sdtContent>
                  </w:sdt>
                </w:tr>
              </w:tbl>
              <w:p w14:paraId="6CECFDC4" w14:textId="7575E0E1" w:rsidR="000F0CF4" w:rsidRPr="00993582" w:rsidRDefault="000F0CF4" w:rsidP="000F0CF4">
                <w:pPr>
                  <w:rPr>
                    <w:rFonts w:cstheme="minorHAnsi"/>
                    <w:szCs w:val="24"/>
                    <w:lang w:val="en-CA"/>
                  </w:rPr>
                </w:pPr>
              </w:p>
            </w:tc>
            <w:sdt>
              <w:sdtPr>
                <w:rPr>
                  <w:sz w:val="20"/>
                  <w:szCs w:val="20"/>
                </w:rPr>
                <w:id w:val="-750422218"/>
                <w:placeholder>
                  <w:docPart w:val="F60E19AF42AA425CA02DB6FF3EE198A1"/>
                </w:placeholder>
                <w:showingPlcHdr/>
                <w:dropDownList>
                  <w:listItem w:value="Choose an item."/>
                  <w:listItem w:displayText="N/A" w:value="N/A"/>
                  <w:listItem w:displayText="Complete" w:value="Complete"/>
                </w:dropDownList>
              </w:sdtPr>
              <w:sdtEndPr/>
              <w:sdtContent>
                <w:tc>
                  <w:tcPr>
                    <w:tcW w:w="1024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  <w:hideMark/>
                  </w:tcPr>
                  <w:p w14:paraId="7419C95B" w14:textId="6050D9F0" w:rsidR="007E07D0" w:rsidRPr="007E07D0" w:rsidRDefault="006420FA" w:rsidP="00667C6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E07D0">
                      <w:rPr>
                        <w:rStyle w:val="PlaceholderText"/>
                        <w:sz w:val="20"/>
                        <w:szCs w:val="20"/>
                      </w:rPr>
                      <w:t>Choose an item.</w:t>
                    </w:r>
                  </w:p>
                </w:tc>
              </w:sdtContent>
            </w:sdt>
            <w:tc>
              <w:tcPr>
                <w:tcW w:w="8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vAlign w:val="center"/>
                <w:hideMark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154016063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4BED4D0C" w14:textId="17938917" w:rsidR="00BD15BF" w:rsidRPr="000C1EE9" w:rsidRDefault="00BD15BF" w:rsidP="000C1EE9">
                    <w:pPr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0C1EE9">
                      <w:rPr>
                        <w:rFonts w:ascii="Segoe UI Symbol" w:hAnsi="Segoe UI Symbol" w:cs="Segoe UI Symbol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2CCA62EB" w14:textId="77777777" w:rsidR="007E07D0" w:rsidRDefault="007E07D0" w:rsidP="000C1EE9">
                <w:pPr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</w:tr>
          <w:tr w:rsidR="00BD15BF" w:rsidRPr="00993582" w14:paraId="5EA88A77" w14:textId="77777777" w:rsidTr="007E07D0">
            <w:trPr>
              <w:trHeight w:val="70"/>
              <w:jc w:val="center"/>
            </w:trPr>
            <w:tc>
              <w:tcPr>
                <w:tcW w:w="819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307A9F3" w14:textId="77777777" w:rsidR="00BD15BF" w:rsidRPr="00993582" w:rsidRDefault="00BD15BF" w:rsidP="00BD15BF">
                <w:pPr>
                  <w:pStyle w:val="ListParagraph"/>
                  <w:numPr>
                    <w:ilvl w:val="0"/>
                    <w:numId w:val="6"/>
                  </w:numPr>
                  <w:rPr>
                    <w:rFonts w:cstheme="minorHAnsi"/>
                    <w:szCs w:val="24"/>
                    <w:lang w:val="en-CA"/>
                  </w:rPr>
                </w:pPr>
                <w:r w:rsidRPr="00993582">
                  <w:rPr>
                    <w:rFonts w:cstheme="minorHAnsi"/>
                    <w:szCs w:val="24"/>
                    <w:lang w:val="en-CA"/>
                  </w:rPr>
                  <w:t xml:space="preserve">Certificate(s) of completion or screen shots from the TCPS 2 Tutorial Course on Research Ethics (CORE-2022) for </w:t>
                </w:r>
                <w:r w:rsidRPr="00993582">
                  <w:rPr>
                    <w:rFonts w:cstheme="minorHAnsi"/>
                    <w:b/>
                    <w:bCs/>
                    <w:szCs w:val="24"/>
                    <w:lang w:val="en-CA"/>
                  </w:rPr>
                  <w:t>all</w:t>
                </w:r>
                <w:r w:rsidRPr="00993582">
                  <w:rPr>
                    <w:rFonts w:cstheme="minorHAnsi"/>
                    <w:szCs w:val="24"/>
                    <w:lang w:val="en-CA"/>
                  </w:rPr>
                  <w:t xml:space="preserve"> investigators who will be interacting with participants or potentially identifiable data.</w:t>
                </w:r>
              </w:p>
              <w:tbl>
                <w:tblPr>
                  <w:tblStyle w:val="TableGrid"/>
                  <w:tblW w:w="8002" w:type="dxa"/>
                  <w:tblLayout w:type="fixed"/>
                  <w:tblLook w:val="06A0" w:firstRow="1" w:lastRow="0" w:firstColumn="1" w:lastColumn="0" w:noHBand="1" w:noVBand="1"/>
                </w:tblPr>
                <w:tblGrid>
                  <w:gridCol w:w="8002"/>
                </w:tblGrid>
                <w:tr w:rsidR="00396EB5" w:rsidRPr="00993582" w14:paraId="4D89285E" w14:textId="77777777" w:rsidTr="00721352">
                  <w:trPr>
                    <w:trHeight w:val="492"/>
                  </w:trPr>
                  <w:tc>
                    <w:tcPr>
                      <w:tcW w:w="8002" w:type="dxa"/>
                    </w:tcPr>
                    <w:p w14:paraId="32BA4733" w14:textId="77777777" w:rsidR="00396EB5" w:rsidRPr="00993582" w:rsidRDefault="00396EB5" w:rsidP="00396EB5">
                      <w:pPr>
                        <w:rPr>
                          <w:rFonts w:cstheme="minorHAnsi"/>
                          <w:b/>
                          <w:bCs/>
                          <w:szCs w:val="24"/>
                          <w:lang w:val="en-CA"/>
                        </w:rPr>
                      </w:pPr>
                      <w:r w:rsidRPr="00993582">
                        <w:rPr>
                          <w:rFonts w:cstheme="minorHAnsi"/>
                          <w:b/>
                          <w:bCs/>
                          <w:szCs w:val="24"/>
                          <w:lang w:val="en-CA"/>
                        </w:rPr>
                        <w:t>File Name</w:t>
                      </w:r>
                    </w:p>
                    <w:p w14:paraId="2F4A3968" w14:textId="142613DF" w:rsidR="00396EB5" w:rsidRPr="00993582" w:rsidRDefault="00396EB5" w:rsidP="00396EB5">
                      <w:pPr>
                        <w:rPr>
                          <w:rFonts w:cstheme="minorHAnsi"/>
                          <w:szCs w:val="24"/>
                          <w:lang w:val="en-CA"/>
                        </w:rPr>
                      </w:pPr>
                      <w:r w:rsidRPr="00993582">
                        <w:rPr>
                          <w:rFonts w:cstheme="minorHAnsi"/>
                          <w:szCs w:val="24"/>
                          <w:lang w:val="en-CA"/>
                        </w:rPr>
                        <w:lastRenderedPageBreak/>
                        <w:t>(Must be numbered 8.1, 8.2, etc. with TCPS and the investigator’s name, e.g., 8.1 TCPS Smith, Mary, 8.2 TCPS Jones, Robert)</w:t>
                      </w:r>
                    </w:p>
                  </w:tc>
                </w:tr>
                <w:tr w:rsidR="00396EB5" w:rsidRPr="00993582" w14:paraId="6DED5F3F" w14:textId="77777777" w:rsidTr="00721352">
                  <w:trPr>
                    <w:trHeight w:val="168"/>
                  </w:trPr>
                  <w:sdt>
                    <w:sdtPr>
                      <w:rPr>
                        <w:rFonts w:cstheme="minorHAnsi"/>
                        <w:szCs w:val="24"/>
                        <w:lang w:val="en-CA"/>
                      </w:rPr>
                      <w:id w:val="-266464664"/>
                      <w:placeholder>
                        <w:docPart w:val="8EB575610EDF402CA3FA6EEDE4E7221B"/>
                      </w:placeholder>
                      <w:showingPlcHdr/>
                    </w:sdtPr>
                    <w:sdtEndPr/>
                    <w:sdtContent>
                      <w:tc>
                        <w:tcPr>
                          <w:tcW w:w="8002" w:type="dxa"/>
                        </w:tcPr>
                        <w:p w14:paraId="21DE72F8" w14:textId="2EFA5D8A" w:rsidR="00396EB5" w:rsidRPr="00993582" w:rsidRDefault="00575AD2" w:rsidP="00396EB5">
                          <w:pPr>
                            <w:rPr>
                              <w:rFonts w:cstheme="minorHAnsi"/>
                              <w:b/>
                              <w:bCs/>
                              <w:szCs w:val="24"/>
                              <w:lang w:val="en-CA"/>
                            </w:rPr>
                          </w:pP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Enter exact filenames 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on separate lines here</w:t>
                          </w: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with</w:t>
                          </w: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 correct numbering format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.</w:t>
                          </w:r>
                        </w:p>
                      </w:tc>
                    </w:sdtContent>
                  </w:sdt>
                </w:tr>
              </w:tbl>
              <w:p w14:paraId="20D618A7" w14:textId="56A8C12C" w:rsidR="00396EB5" w:rsidRPr="00993582" w:rsidRDefault="00396EB5" w:rsidP="00396EB5">
                <w:pPr>
                  <w:pStyle w:val="ListParagraph"/>
                  <w:ind w:left="360"/>
                  <w:rPr>
                    <w:rFonts w:cstheme="minorHAnsi"/>
                    <w:szCs w:val="24"/>
                    <w:lang w:val="en-CA"/>
                  </w:rPr>
                </w:pPr>
              </w:p>
            </w:tc>
            <w:sdt>
              <w:sdtPr>
                <w:rPr>
                  <w:sz w:val="20"/>
                  <w:szCs w:val="20"/>
                </w:rPr>
                <w:id w:val="772681740"/>
                <w:placeholder>
                  <w:docPart w:val="82F838144B444986831F535EE05F59BC"/>
                </w:placeholder>
                <w:showingPlcHdr/>
                <w:dropDownList>
                  <w:listItem w:value="Choose an item."/>
                  <w:listItem w:displayText="N/A" w:value="N/A"/>
                  <w:listItem w:displayText="Complete" w:value="Complete"/>
                </w:dropDownList>
              </w:sdtPr>
              <w:sdtEndPr/>
              <w:sdtContent>
                <w:tc>
                  <w:tcPr>
                    <w:tcW w:w="1024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  <w:hideMark/>
                  </w:tcPr>
                  <w:p w14:paraId="69B79072" w14:textId="3F3A6863" w:rsidR="007E07D0" w:rsidRPr="007E07D0" w:rsidRDefault="006420FA" w:rsidP="00667C6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E07D0">
                      <w:rPr>
                        <w:rStyle w:val="PlaceholderText"/>
                        <w:sz w:val="20"/>
                        <w:szCs w:val="20"/>
                      </w:rPr>
                      <w:t>Choose an item.</w:t>
                    </w:r>
                  </w:p>
                </w:tc>
              </w:sdtContent>
            </w:sdt>
            <w:tc>
              <w:tcPr>
                <w:tcW w:w="8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vAlign w:val="center"/>
                <w:hideMark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-196634734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12344676" w14:textId="353EB577" w:rsidR="00BD15BF" w:rsidRPr="000C1EE9" w:rsidRDefault="00BD15BF" w:rsidP="000C1EE9">
                    <w:pPr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0C1EE9">
                      <w:rPr>
                        <w:rFonts w:ascii="Segoe UI Symbol" w:hAnsi="Segoe UI Symbol" w:cs="Segoe UI Symbol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2DB15BF5" w14:textId="77777777" w:rsidR="007E07D0" w:rsidRDefault="007E07D0" w:rsidP="000C1EE9">
                <w:pPr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</w:tr>
          <w:tr w:rsidR="00C233A9" w:rsidRPr="00993582" w14:paraId="2B88E8A0" w14:textId="77777777" w:rsidTr="007E07D0">
            <w:trPr>
              <w:trHeight w:val="70"/>
              <w:jc w:val="center"/>
            </w:trPr>
            <w:tc>
              <w:tcPr>
                <w:tcW w:w="819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F31057C" w14:textId="354CDD46" w:rsidR="00C233A9" w:rsidRPr="00993582" w:rsidRDefault="00C233A9" w:rsidP="00575AD2">
                <w:pPr>
                  <w:pStyle w:val="ListParagraph"/>
                  <w:numPr>
                    <w:ilvl w:val="0"/>
                    <w:numId w:val="6"/>
                  </w:numPr>
                  <w:rPr>
                    <w:rFonts w:cstheme="minorHAnsi"/>
                    <w:szCs w:val="24"/>
                    <w:lang w:val="en-CA"/>
                  </w:rPr>
                </w:pPr>
                <w:r w:rsidRPr="00993582">
                  <w:rPr>
                    <w:rFonts w:cstheme="minorHAnsi"/>
                    <w:szCs w:val="24"/>
                    <w:lang w:val="en-CA"/>
                  </w:rPr>
                  <w:t xml:space="preserve">Any </w:t>
                </w:r>
                <w:r w:rsidR="00D72E5D" w:rsidRPr="00993582">
                  <w:rPr>
                    <w:rFonts w:cstheme="minorHAnsi"/>
                    <w:szCs w:val="24"/>
                    <w:lang w:val="en-CA"/>
                  </w:rPr>
                  <w:t>separate</w:t>
                </w:r>
                <w:r w:rsidRPr="00993582">
                  <w:rPr>
                    <w:rFonts w:cstheme="minorHAnsi"/>
                    <w:szCs w:val="24"/>
                    <w:lang w:val="en-CA"/>
                  </w:rPr>
                  <w:t xml:space="preserve"> </w:t>
                </w:r>
                <w:r w:rsidR="00D72E5D" w:rsidRPr="00993582">
                  <w:rPr>
                    <w:rFonts w:cstheme="minorHAnsi"/>
                    <w:szCs w:val="24"/>
                    <w:lang w:val="en-CA"/>
                  </w:rPr>
                  <w:t>attestation files</w:t>
                </w:r>
                <w:r w:rsidRPr="00993582">
                  <w:rPr>
                    <w:rFonts w:cstheme="minorHAnsi"/>
                    <w:szCs w:val="24"/>
                    <w:lang w:val="en-CA"/>
                  </w:rPr>
                  <w:t xml:space="preserve"> </w:t>
                </w:r>
                <w:r w:rsidR="00D72E5D" w:rsidRPr="00993582">
                  <w:rPr>
                    <w:rFonts w:cstheme="minorHAnsi"/>
                    <w:szCs w:val="24"/>
                    <w:lang w:val="en-CA"/>
                  </w:rPr>
                  <w:t xml:space="preserve">(signature pages) </w:t>
                </w:r>
                <w:r w:rsidRPr="00993582">
                  <w:rPr>
                    <w:rFonts w:cstheme="minorHAnsi"/>
                    <w:szCs w:val="24"/>
                    <w:lang w:val="en-CA"/>
                  </w:rPr>
                  <w:t>from investigators who will be interacting with participants or potentially identifiable data.</w:t>
                </w:r>
              </w:p>
              <w:tbl>
                <w:tblPr>
                  <w:tblStyle w:val="TableGrid"/>
                  <w:tblW w:w="8023" w:type="dxa"/>
                  <w:tblLayout w:type="fixed"/>
                  <w:tblLook w:val="06A0" w:firstRow="1" w:lastRow="0" w:firstColumn="1" w:lastColumn="0" w:noHBand="1" w:noVBand="1"/>
                </w:tblPr>
                <w:tblGrid>
                  <w:gridCol w:w="8023"/>
                </w:tblGrid>
                <w:tr w:rsidR="00C233A9" w:rsidRPr="00993582" w14:paraId="7B6AD0A4" w14:textId="77777777" w:rsidTr="00721352">
                  <w:trPr>
                    <w:trHeight w:val="1038"/>
                  </w:trPr>
                  <w:tc>
                    <w:tcPr>
                      <w:tcW w:w="8023" w:type="dxa"/>
                    </w:tcPr>
                    <w:p w14:paraId="06AC3121" w14:textId="77777777" w:rsidR="00C233A9" w:rsidRPr="00993582" w:rsidRDefault="00C233A9" w:rsidP="00575AD2">
                      <w:pPr>
                        <w:rPr>
                          <w:rFonts w:cstheme="minorHAnsi"/>
                          <w:b/>
                          <w:bCs/>
                          <w:szCs w:val="24"/>
                          <w:lang w:val="en-CA"/>
                        </w:rPr>
                      </w:pPr>
                      <w:r w:rsidRPr="00993582">
                        <w:rPr>
                          <w:rFonts w:cstheme="minorHAnsi"/>
                          <w:b/>
                          <w:bCs/>
                          <w:szCs w:val="24"/>
                          <w:lang w:val="en-CA"/>
                        </w:rPr>
                        <w:t>File Name</w:t>
                      </w:r>
                    </w:p>
                    <w:p w14:paraId="16E5729E" w14:textId="2CB1A622" w:rsidR="00C233A9" w:rsidRPr="00993582" w:rsidRDefault="00C233A9" w:rsidP="00575AD2">
                      <w:pPr>
                        <w:rPr>
                          <w:lang w:val="en-CA"/>
                        </w:rPr>
                      </w:pPr>
                      <w:r w:rsidRPr="5E1F0E9C">
                        <w:rPr>
                          <w:lang w:val="en-CA"/>
                        </w:rPr>
                        <w:t xml:space="preserve">(Must be numbered </w:t>
                      </w:r>
                      <w:r w:rsidR="00D72E5D" w:rsidRPr="5E1F0E9C">
                        <w:rPr>
                          <w:lang w:val="en-CA"/>
                        </w:rPr>
                        <w:t>9</w:t>
                      </w:r>
                      <w:r w:rsidRPr="5E1F0E9C">
                        <w:rPr>
                          <w:lang w:val="en-CA"/>
                        </w:rPr>
                        <w:t xml:space="preserve">.1, </w:t>
                      </w:r>
                      <w:r w:rsidR="00D72E5D" w:rsidRPr="5E1F0E9C">
                        <w:rPr>
                          <w:lang w:val="en-CA"/>
                        </w:rPr>
                        <w:t>9</w:t>
                      </w:r>
                      <w:r w:rsidRPr="5E1F0E9C">
                        <w:rPr>
                          <w:lang w:val="en-CA"/>
                        </w:rPr>
                        <w:t>.2, etc</w:t>
                      </w:r>
                      <w:r w:rsidR="68AFC94E" w:rsidRPr="5E1F0E9C">
                        <w:rPr>
                          <w:lang w:val="en-CA"/>
                        </w:rPr>
                        <w:t>.</w:t>
                      </w:r>
                      <w:r w:rsidR="44A83A2A" w:rsidRPr="5E1F0E9C">
                        <w:rPr>
                          <w:lang w:val="en-CA"/>
                        </w:rPr>
                        <w:t>,</w:t>
                      </w:r>
                      <w:r w:rsidRPr="5E1F0E9C">
                        <w:rPr>
                          <w:lang w:val="en-CA"/>
                        </w:rPr>
                        <w:t xml:space="preserve"> e.g., </w:t>
                      </w:r>
                      <w:r w:rsidR="00D72E5D" w:rsidRPr="5E1F0E9C">
                        <w:rPr>
                          <w:lang w:val="en-CA"/>
                        </w:rPr>
                        <w:t>9</w:t>
                      </w:r>
                      <w:r w:rsidRPr="5E1F0E9C">
                        <w:rPr>
                          <w:lang w:val="en-CA"/>
                        </w:rPr>
                        <w:t xml:space="preserve">.1 </w:t>
                      </w:r>
                      <w:r w:rsidR="41B10EFB" w:rsidRPr="5E1F0E9C">
                        <w:rPr>
                          <w:lang w:val="en-CA"/>
                        </w:rPr>
                        <w:t>Investigator Assurance</w:t>
                      </w:r>
                      <w:r w:rsidRPr="5E1F0E9C">
                        <w:rPr>
                          <w:lang w:val="en-CA"/>
                        </w:rPr>
                        <w:t xml:space="preserve"> Smith, Mary, </w:t>
                      </w:r>
                      <w:r w:rsidR="03388305" w:rsidRPr="5E1F0E9C">
                        <w:rPr>
                          <w:lang w:val="en-CA"/>
                        </w:rPr>
                        <w:t>9</w:t>
                      </w:r>
                      <w:r w:rsidRPr="5E1F0E9C">
                        <w:rPr>
                          <w:lang w:val="en-CA"/>
                        </w:rPr>
                        <w:t xml:space="preserve">.2 </w:t>
                      </w:r>
                      <w:r w:rsidR="51D15F1A" w:rsidRPr="5E1F0E9C">
                        <w:rPr>
                          <w:lang w:val="en-CA"/>
                        </w:rPr>
                        <w:t>Investigator Assurance</w:t>
                      </w:r>
                      <w:r w:rsidRPr="5E1F0E9C">
                        <w:rPr>
                          <w:lang w:val="en-CA"/>
                        </w:rPr>
                        <w:t xml:space="preserve"> Jones, Robert)</w:t>
                      </w:r>
                    </w:p>
                  </w:tc>
                </w:tr>
                <w:tr w:rsidR="00C233A9" w:rsidRPr="00993582" w14:paraId="7CC31067" w14:textId="77777777" w:rsidTr="00721352">
                  <w:trPr>
                    <w:trHeight w:val="381"/>
                  </w:trPr>
                  <w:sdt>
                    <w:sdtPr>
                      <w:rPr>
                        <w:rFonts w:cstheme="minorHAnsi"/>
                        <w:szCs w:val="24"/>
                        <w:lang w:val="en-CA"/>
                      </w:rPr>
                      <w:id w:val="764423773"/>
                      <w:placeholder>
                        <w:docPart w:val="8639D2AC204F4E8F9960D1418D17BFE2"/>
                      </w:placeholder>
                      <w:showingPlcHdr/>
                    </w:sdtPr>
                    <w:sdtEndPr/>
                    <w:sdtContent>
                      <w:tc>
                        <w:tcPr>
                          <w:tcW w:w="8023" w:type="dxa"/>
                        </w:tcPr>
                        <w:p w14:paraId="4BD31B17" w14:textId="0D3BAB68" w:rsidR="00C233A9" w:rsidRPr="00993582" w:rsidRDefault="00575AD2" w:rsidP="00575AD2">
                          <w:pPr>
                            <w:rPr>
                              <w:rFonts w:cstheme="minorHAnsi"/>
                              <w:b/>
                              <w:bCs/>
                              <w:szCs w:val="24"/>
                              <w:lang w:val="en-CA"/>
                            </w:rPr>
                          </w:pP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Enter exact filenames 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on separate lines here</w:t>
                          </w: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with</w:t>
                          </w:r>
                          <w:r w:rsidRPr="00993582"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 xml:space="preserve"> correct numbering format</w:t>
                          </w:r>
                          <w:r>
                            <w:rPr>
                              <w:rStyle w:val="PlaceholderText"/>
                              <w:rFonts w:cstheme="minorHAnsi"/>
                              <w:szCs w:val="24"/>
                            </w:rPr>
                            <w:t>.</w:t>
                          </w:r>
                        </w:p>
                      </w:tc>
                    </w:sdtContent>
                  </w:sdt>
                </w:tr>
              </w:tbl>
              <w:p w14:paraId="62593175" w14:textId="77777777" w:rsidR="00C233A9" w:rsidRPr="00993582" w:rsidRDefault="00C233A9" w:rsidP="00575AD2">
                <w:pPr>
                  <w:pStyle w:val="ListParagraph"/>
                  <w:ind w:left="360"/>
                  <w:rPr>
                    <w:rFonts w:cstheme="minorHAnsi"/>
                    <w:szCs w:val="24"/>
                    <w:lang w:val="en-CA"/>
                  </w:rPr>
                </w:pPr>
              </w:p>
            </w:tc>
            <w:sdt>
              <w:sdtPr>
                <w:rPr>
                  <w:sz w:val="20"/>
                  <w:szCs w:val="20"/>
                </w:rPr>
                <w:id w:val="-1723138103"/>
                <w:placeholder>
                  <w:docPart w:val="BDE5D3DC4B154D17AA21DC90F99FB086"/>
                </w:placeholder>
                <w:showingPlcHdr/>
                <w:dropDownList>
                  <w:listItem w:value="Choose an item."/>
                  <w:listItem w:displayText="N/A" w:value="N/A"/>
                  <w:listItem w:displayText="Complete" w:value="Complete"/>
                </w:dropDownList>
              </w:sdtPr>
              <w:sdtEndPr/>
              <w:sdtContent>
                <w:tc>
                  <w:tcPr>
                    <w:tcW w:w="1024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  <w:hideMark/>
                  </w:tcPr>
                  <w:p w14:paraId="44DC9AD0" w14:textId="1FF7103C" w:rsidR="007E07D0" w:rsidRPr="007E07D0" w:rsidRDefault="006420FA" w:rsidP="00667C6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E07D0">
                      <w:rPr>
                        <w:rStyle w:val="PlaceholderText"/>
                        <w:sz w:val="20"/>
                        <w:szCs w:val="20"/>
                      </w:rPr>
                      <w:t>Choose an item.</w:t>
                    </w:r>
                  </w:p>
                </w:tc>
              </w:sdtContent>
            </w:sdt>
            <w:tc>
              <w:tcPr>
                <w:tcW w:w="8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vAlign w:val="center"/>
                <w:hideMark/>
              </w:tcPr>
              <w:sdt>
                <w:sdtPr>
                  <w:rPr>
                    <w:rFonts w:cstheme="minorHAnsi"/>
                    <w:szCs w:val="24"/>
                    <w:lang w:val="en-CA"/>
                  </w:rPr>
                  <w:id w:val="-122197011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14:paraId="2103D82D" w14:textId="79E90587" w:rsidR="00C233A9" w:rsidRPr="00007392" w:rsidRDefault="00C233A9" w:rsidP="00007392">
                    <w:pPr>
                      <w:jc w:val="center"/>
                      <w:rPr>
                        <w:rFonts w:cstheme="minorHAnsi"/>
                        <w:szCs w:val="24"/>
                        <w:lang w:val="en-CA"/>
                      </w:rPr>
                    </w:pPr>
                    <w:r w:rsidRPr="00007392">
                      <w:rPr>
                        <w:rFonts w:ascii="Segoe UI Symbol" w:hAnsi="Segoe UI Symbol" w:cs="Segoe UI Symbol"/>
                        <w:szCs w:val="24"/>
                        <w:lang w:val="en-CA"/>
                      </w:rPr>
                      <w:t>☐</w:t>
                    </w:r>
                  </w:p>
                </w:sdtContent>
              </w:sdt>
              <w:p w14:paraId="48C22356" w14:textId="77777777" w:rsidR="007E07D0" w:rsidRDefault="007E07D0" w:rsidP="00007392">
                <w:pPr>
                  <w:jc w:val="center"/>
                  <w:rPr>
                    <w:rFonts w:cstheme="minorHAnsi"/>
                    <w:szCs w:val="24"/>
                    <w:lang w:val="en-CA"/>
                  </w:rPr>
                </w:pPr>
              </w:p>
            </w:tc>
          </w:tr>
        </w:tbl>
        <w:p w14:paraId="1BD8AB00" w14:textId="15BAC36B" w:rsidR="00BA568F" w:rsidRPr="00993582" w:rsidRDefault="00BA568F" w:rsidP="00BA568F">
          <w:pPr>
            <w:rPr>
              <w:b/>
              <w:highlight w:val="yellow"/>
            </w:rPr>
          </w:pPr>
          <w:r w:rsidRPr="5E1F0E9C">
            <w:rPr>
              <w:b/>
              <w:highlight w:val="yellow"/>
            </w:rPr>
            <w:t>*Include the following statement on recruitment and/or information and consent documents, and (if applicable) on debrief documents:</w:t>
          </w:r>
        </w:p>
        <w:p w14:paraId="6A05A809" w14:textId="323088A4" w:rsidR="006058C3" w:rsidRPr="00993582" w:rsidRDefault="00AF309D" w:rsidP="003A6971">
          <w:pPr>
            <w:rPr>
              <w:rFonts w:cstheme="minorHAnsi"/>
              <w:szCs w:val="24"/>
            </w:rPr>
          </w:pPr>
          <w:r w:rsidRPr="00993582">
            <w:rPr>
              <w:rFonts w:cstheme="minorHAnsi"/>
              <w:szCs w:val="24"/>
            </w:rPr>
            <w:t>“</w:t>
          </w:r>
          <w:r w:rsidR="00BA568F" w:rsidRPr="00993582">
            <w:rPr>
              <w:rFonts w:cstheme="minorHAnsi"/>
              <w:i/>
              <w:iCs/>
              <w:szCs w:val="24"/>
            </w:rPr>
            <w:t xml:space="preserve">If you have any questions regarding your rights as a research participant, you may contact the Georgian College Research Ethics Board (GCREB) at reb@georgiancollege.ca or </w:t>
          </w:r>
          <w:r w:rsidR="00D8604D" w:rsidRPr="00993582">
            <w:rPr>
              <w:rFonts w:cstheme="minorHAnsi"/>
              <w:i/>
              <w:iCs/>
              <w:szCs w:val="24"/>
            </w:rPr>
            <w:t>705.722.5123</w:t>
          </w:r>
          <w:r w:rsidR="00BA568F" w:rsidRPr="00993582">
            <w:rPr>
              <w:rFonts w:cstheme="minorHAnsi"/>
              <w:i/>
              <w:iCs/>
              <w:szCs w:val="24"/>
            </w:rPr>
            <w:t>.</w:t>
          </w:r>
          <w:r w:rsidRPr="00993582">
            <w:rPr>
              <w:rFonts w:cstheme="minorHAnsi"/>
              <w:szCs w:val="24"/>
            </w:rPr>
            <w:t>”</w:t>
          </w:r>
        </w:p>
      </w:sdtContent>
    </w:sdt>
    <w:sectPr w:rsidR="006058C3" w:rsidRPr="00993582" w:rsidSect="00292C10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pgSz w:w="12240" w:h="15840" w:code="1"/>
      <w:pgMar w:top="1440" w:right="1440" w:bottom="172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A230EA" w14:textId="77777777" w:rsidR="00BC5B87" w:rsidRDefault="00BC5B87" w:rsidP="00113312">
      <w:pPr>
        <w:spacing w:after="0"/>
      </w:pPr>
      <w:r>
        <w:separator/>
      </w:r>
    </w:p>
  </w:endnote>
  <w:endnote w:type="continuationSeparator" w:id="0">
    <w:p w14:paraId="1A47DFFD" w14:textId="77777777" w:rsidR="00BC5B87" w:rsidRDefault="00BC5B87" w:rsidP="00113312">
      <w:pPr>
        <w:spacing w:after="0"/>
      </w:pPr>
      <w:r>
        <w:continuationSeparator/>
      </w:r>
    </w:p>
  </w:endnote>
  <w:endnote w:type="continuationNotice" w:id="1">
    <w:p w14:paraId="134822DB" w14:textId="77777777" w:rsidR="00BC5B87" w:rsidRDefault="00BC5B8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3CBC8" w14:textId="77777777" w:rsidR="00DF5129" w:rsidRDefault="00091BFC" w:rsidP="00292C10">
    <w:pPr>
      <w:pStyle w:val="Footer"/>
      <w:pBdr>
        <w:top w:val="single" w:sz="4" w:space="18" w:color="auto"/>
      </w:pBdr>
      <w:spacing w:after="14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11EE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D22A9" w14:textId="77777777" w:rsidR="00DF5129" w:rsidRDefault="00573A8B" w:rsidP="008104C9">
    <w:pPr>
      <w:pStyle w:val="Footer"/>
      <w:pBdr>
        <w:top w:val="single" w:sz="4" w:space="18" w:color="auto"/>
      </w:pBdr>
      <w:spacing w:after="140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6611EE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03B962" w14:textId="77777777" w:rsidR="00BC5B87" w:rsidRDefault="00BC5B87" w:rsidP="00113312">
      <w:pPr>
        <w:spacing w:after="0"/>
      </w:pPr>
      <w:r>
        <w:separator/>
      </w:r>
    </w:p>
  </w:footnote>
  <w:footnote w:type="continuationSeparator" w:id="0">
    <w:p w14:paraId="10A51ED6" w14:textId="77777777" w:rsidR="00BC5B87" w:rsidRDefault="00BC5B87" w:rsidP="00113312">
      <w:pPr>
        <w:spacing w:after="0"/>
      </w:pPr>
      <w:r>
        <w:continuationSeparator/>
      </w:r>
    </w:p>
  </w:footnote>
  <w:footnote w:type="continuationNotice" w:id="1">
    <w:p w14:paraId="7CE2582C" w14:textId="77777777" w:rsidR="00BC5B87" w:rsidRDefault="00BC5B8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9BBE3" w14:textId="77777777" w:rsidR="00113312" w:rsidRDefault="003829D6">
    <w:r>
      <w:rPr>
        <w:noProof/>
      </w:rPr>
      <w:pict w14:anchorId="581C0F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1846" o:spid="_x0000_s1031" type="#_x0000_t75" style="position:absolute;margin-left:0;margin-top:0;width:467.55pt;height:605.05pt;z-index:-251658239;mso-position-horizontal:center;mso-position-horizontal-relative:margin;mso-position-vertical:center;mso-position-vertical-relative:margin" o:allowincell="f">
          <v:imagedata r:id="rId1" o:title="georgian_document_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AFD9C" w14:textId="77777777" w:rsidR="00573A8B" w:rsidRDefault="003829D6">
    <w:pPr>
      <w:pStyle w:val="Header"/>
    </w:pPr>
    <w:r>
      <w:rPr>
        <w:noProof/>
      </w:rPr>
      <w:pict w14:anchorId="2CD537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1847" o:spid="_x0000_s1032" type="#_x0000_t75" style="position:absolute;margin-left:0;margin-top:0;width:612pt;height:11in;z-index:-251658238;mso-position-horizontal:center;mso-position-horizontal-relative:page;mso-position-vertical:top;mso-position-vertical-relative:page" o:allowincell="f">
          <v:imagedata r:id="rId1" o:title="georgian_document_background"/>
          <w10:wrap anchorx="page" anchory="page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8F396" w14:textId="77777777" w:rsidR="00113312" w:rsidRDefault="003829D6" w:rsidP="008104C9">
    <w:pPr>
      <w:pStyle w:val="NoSpacing"/>
    </w:pPr>
    <w:r>
      <w:rPr>
        <w:noProof/>
      </w:rPr>
      <w:pict w14:anchorId="169C5C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1845" o:spid="_x0000_s1030" type="#_x0000_t75" style="position:absolute;margin-left:0;margin-top:0;width:612pt;height:11in;z-index:-251658240;mso-position-horizontal:center;mso-position-horizontal-relative:page;mso-position-vertical:top;mso-position-vertical-relative:page" o:allowincell="f">
          <v:imagedata r:id="rId1" o:title="georgian_document_background"/>
          <w10:wrap anchorx="page" anchory="page"/>
          <w10:anchorlock/>
        </v:shape>
      </w:pic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DTtrAsMDrQoVcO" int2:id="2Qfu2y8G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51657"/>
    <w:multiLevelType w:val="hybridMultilevel"/>
    <w:tmpl w:val="C7D60A0E"/>
    <w:lvl w:ilvl="0" w:tplc="00CAAF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E83F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8EA5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AA3E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C289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900C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30FF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3A0B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181D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A3375"/>
    <w:multiLevelType w:val="multilevel"/>
    <w:tmpl w:val="8A207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D401A8"/>
    <w:multiLevelType w:val="hybridMultilevel"/>
    <w:tmpl w:val="9458A1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EE250"/>
    <w:multiLevelType w:val="hybridMultilevel"/>
    <w:tmpl w:val="F8962D6C"/>
    <w:lvl w:ilvl="0" w:tplc="E2F2E7F0">
      <w:start w:val="1"/>
      <w:numFmt w:val="decimal"/>
      <w:lvlText w:val="%1."/>
      <w:lvlJc w:val="left"/>
      <w:pPr>
        <w:ind w:left="720" w:hanging="360"/>
      </w:pPr>
    </w:lvl>
    <w:lvl w:ilvl="1" w:tplc="752EE910">
      <w:start w:val="1"/>
      <w:numFmt w:val="lowerLetter"/>
      <w:lvlText w:val="%2."/>
      <w:lvlJc w:val="left"/>
      <w:pPr>
        <w:ind w:left="1440" w:hanging="360"/>
      </w:pPr>
    </w:lvl>
    <w:lvl w:ilvl="2" w:tplc="CA4EB256">
      <w:start w:val="1"/>
      <w:numFmt w:val="lowerRoman"/>
      <w:lvlText w:val="%3."/>
      <w:lvlJc w:val="right"/>
      <w:pPr>
        <w:ind w:left="2160" w:hanging="180"/>
      </w:pPr>
    </w:lvl>
    <w:lvl w:ilvl="3" w:tplc="1040EB4E">
      <w:start w:val="1"/>
      <w:numFmt w:val="decimal"/>
      <w:lvlText w:val="%4."/>
      <w:lvlJc w:val="left"/>
      <w:pPr>
        <w:ind w:left="2880" w:hanging="360"/>
      </w:pPr>
    </w:lvl>
    <w:lvl w:ilvl="4" w:tplc="CE786B58">
      <w:start w:val="1"/>
      <w:numFmt w:val="lowerLetter"/>
      <w:lvlText w:val="%5."/>
      <w:lvlJc w:val="left"/>
      <w:pPr>
        <w:ind w:left="3600" w:hanging="360"/>
      </w:pPr>
    </w:lvl>
    <w:lvl w:ilvl="5" w:tplc="818C424A">
      <w:start w:val="1"/>
      <w:numFmt w:val="lowerRoman"/>
      <w:lvlText w:val="%6."/>
      <w:lvlJc w:val="right"/>
      <w:pPr>
        <w:ind w:left="4320" w:hanging="180"/>
      </w:pPr>
    </w:lvl>
    <w:lvl w:ilvl="6" w:tplc="776271D2">
      <w:start w:val="1"/>
      <w:numFmt w:val="decimal"/>
      <w:lvlText w:val="%7."/>
      <w:lvlJc w:val="left"/>
      <w:pPr>
        <w:ind w:left="5040" w:hanging="360"/>
      </w:pPr>
    </w:lvl>
    <w:lvl w:ilvl="7" w:tplc="117891DE">
      <w:start w:val="1"/>
      <w:numFmt w:val="lowerLetter"/>
      <w:lvlText w:val="%8."/>
      <w:lvlJc w:val="left"/>
      <w:pPr>
        <w:ind w:left="5760" w:hanging="360"/>
      </w:pPr>
    </w:lvl>
    <w:lvl w:ilvl="8" w:tplc="79DA35E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EC7ABA"/>
    <w:multiLevelType w:val="hybridMultilevel"/>
    <w:tmpl w:val="595EC23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6735C2D"/>
    <w:multiLevelType w:val="hybridMultilevel"/>
    <w:tmpl w:val="E90631F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B7362"/>
    <w:multiLevelType w:val="hybridMultilevel"/>
    <w:tmpl w:val="9F4E0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0E74F5"/>
    <w:multiLevelType w:val="hybridMultilevel"/>
    <w:tmpl w:val="9A0E910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74E35"/>
    <w:multiLevelType w:val="hybridMultilevel"/>
    <w:tmpl w:val="F5241AD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801740"/>
    <w:multiLevelType w:val="multilevel"/>
    <w:tmpl w:val="47887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EBCDEE"/>
    <w:multiLevelType w:val="multilevel"/>
    <w:tmpl w:val="018CBB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1" w15:restartNumberingAfterBreak="0">
    <w:nsid w:val="7963C18C"/>
    <w:multiLevelType w:val="multilevel"/>
    <w:tmpl w:val="2D322D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721212"/>
    <w:multiLevelType w:val="hybridMultilevel"/>
    <w:tmpl w:val="F92A8A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0"/>
  </w:num>
  <w:num w:numId="4">
    <w:abstractNumId w:val="6"/>
  </w:num>
  <w:num w:numId="5">
    <w:abstractNumId w:val="2"/>
  </w:num>
  <w:num w:numId="6">
    <w:abstractNumId w:val="4"/>
  </w:num>
  <w:num w:numId="7">
    <w:abstractNumId w:val="7"/>
  </w:num>
  <w:num w:numId="8">
    <w:abstractNumId w:val="8"/>
  </w:num>
  <w:num w:numId="9">
    <w:abstractNumId w:val="9"/>
  </w:num>
  <w:num w:numId="10">
    <w:abstractNumId w:val="12"/>
  </w:num>
  <w:num w:numId="11">
    <w:abstractNumId w:val="1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styleLockTheme/>
  <w:styleLockQFSet/>
  <w:defaultTabStop w:val="720"/>
  <w:drawingGridHorizontalSpacing w:val="187"/>
  <w:drawingGridVerticalSpacing w:val="18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971"/>
    <w:rsid w:val="00007392"/>
    <w:rsid w:val="000152A0"/>
    <w:rsid w:val="00020424"/>
    <w:rsid w:val="00022555"/>
    <w:rsid w:val="00040B74"/>
    <w:rsid w:val="00050B70"/>
    <w:rsid w:val="00052B6B"/>
    <w:rsid w:val="000558C9"/>
    <w:rsid w:val="00055F47"/>
    <w:rsid w:val="00057A8A"/>
    <w:rsid w:val="00084A1F"/>
    <w:rsid w:val="00091BFC"/>
    <w:rsid w:val="000A0BFC"/>
    <w:rsid w:val="000A6BF3"/>
    <w:rsid w:val="000A7105"/>
    <w:rsid w:val="000B0C8A"/>
    <w:rsid w:val="000B413D"/>
    <w:rsid w:val="000C1EE9"/>
    <w:rsid w:val="000D171F"/>
    <w:rsid w:val="000E1D3C"/>
    <w:rsid w:val="000F0CF4"/>
    <w:rsid w:val="000F27A2"/>
    <w:rsid w:val="00103179"/>
    <w:rsid w:val="00105043"/>
    <w:rsid w:val="0010605E"/>
    <w:rsid w:val="00110A8A"/>
    <w:rsid w:val="00113312"/>
    <w:rsid w:val="00120666"/>
    <w:rsid w:val="00137839"/>
    <w:rsid w:val="00140633"/>
    <w:rsid w:val="001566BD"/>
    <w:rsid w:val="0017581E"/>
    <w:rsid w:val="00191E85"/>
    <w:rsid w:val="00193E09"/>
    <w:rsid w:val="00195DDC"/>
    <w:rsid w:val="001D148D"/>
    <w:rsid w:val="002007EA"/>
    <w:rsid w:val="00204F88"/>
    <w:rsid w:val="00214192"/>
    <w:rsid w:val="002743A0"/>
    <w:rsid w:val="00292C10"/>
    <w:rsid w:val="00293F30"/>
    <w:rsid w:val="002B09B3"/>
    <w:rsid w:val="002C0DC9"/>
    <w:rsid w:val="002C66F4"/>
    <w:rsid w:val="002F18AA"/>
    <w:rsid w:val="00300CB7"/>
    <w:rsid w:val="003256FF"/>
    <w:rsid w:val="00330523"/>
    <w:rsid w:val="00343CDD"/>
    <w:rsid w:val="00350CD9"/>
    <w:rsid w:val="0035763E"/>
    <w:rsid w:val="00366AF7"/>
    <w:rsid w:val="003829D6"/>
    <w:rsid w:val="00385DB6"/>
    <w:rsid w:val="003955F5"/>
    <w:rsid w:val="00396EB5"/>
    <w:rsid w:val="003A4090"/>
    <w:rsid w:val="003A6971"/>
    <w:rsid w:val="003C27BA"/>
    <w:rsid w:val="003C38CD"/>
    <w:rsid w:val="003D0128"/>
    <w:rsid w:val="003E067A"/>
    <w:rsid w:val="003E0DEB"/>
    <w:rsid w:val="003F0D3C"/>
    <w:rsid w:val="003F4591"/>
    <w:rsid w:val="00420812"/>
    <w:rsid w:val="00421C7A"/>
    <w:rsid w:val="00432D30"/>
    <w:rsid w:val="004448B2"/>
    <w:rsid w:val="00454D9B"/>
    <w:rsid w:val="00461A58"/>
    <w:rsid w:val="00466848"/>
    <w:rsid w:val="0048272D"/>
    <w:rsid w:val="00486D30"/>
    <w:rsid w:val="00497A6C"/>
    <w:rsid w:val="004A10E7"/>
    <w:rsid w:val="004A427F"/>
    <w:rsid w:val="004B4502"/>
    <w:rsid w:val="004B4EEB"/>
    <w:rsid w:val="004D0824"/>
    <w:rsid w:val="004E0404"/>
    <w:rsid w:val="004E1EAC"/>
    <w:rsid w:val="004E596E"/>
    <w:rsid w:val="004F70C0"/>
    <w:rsid w:val="00523309"/>
    <w:rsid w:val="005414AD"/>
    <w:rsid w:val="0054401E"/>
    <w:rsid w:val="0056146E"/>
    <w:rsid w:val="00573A8B"/>
    <w:rsid w:val="0057537A"/>
    <w:rsid w:val="00575AD2"/>
    <w:rsid w:val="00580A06"/>
    <w:rsid w:val="0058631D"/>
    <w:rsid w:val="005B6028"/>
    <w:rsid w:val="005C6BB5"/>
    <w:rsid w:val="005C7A81"/>
    <w:rsid w:val="005D183F"/>
    <w:rsid w:val="0060413D"/>
    <w:rsid w:val="006058C3"/>
    <w:rsid w:val="0061179A"/>
    <w:rsid w:val="006139D1"/>
    <w:rsid w:val="00636894"/>
    <w:rsid w:val="00640FF7"/>
    <w:rsid w:val="006420FA"/>
    <w:rsid w:val="0064553B"/>
    <w:rsid w:val="00646E71"/>
    <w:rsid w:val="00653643"/>
    <w:rsid w:val="006611EE"/>
    <w:rsid w:val="00667C66"/>
    <w:rsid w:val="0068597E"/>
    <w:rsid w:val="006A2418"/>
    <w:rsid w:val="006A4D44"/>
    <w:rsid w:val="006B29C5"/>
    <w:rsid w:val="006B4612"/>
    <w:rsid w:val="006B5476"/>
    <w:rsid w:val="006D63A2"/>
    <w:rsid w:val="006E3AFE"/>
    <w:rsid w:val="006E6C3C"/>
    <w:rsid w:val="006F28F2"/>
    <w:rsid w:val="007143B1"/>
    <w:rsid w:val="00721352"/>
    <w:rsid w:val="00727538"/>
    <w:rsid w:val="00727B36"/>
    <w:rsid w:val="00735540"/>
    <w:rsid w:val="00751FA5"/>
    <w:rsid w:val="00753FD8"/>
    <w:rsid w:val="00774D11"/>
    <w:rsid w:val="0077660F"/>
    <w:rsid w:val="007A4B11"/>
    <w:rsid w:val="007A7D71"/>
    <w:rsid w:val="007B0FAF"/>
    <w:rsid w:val="007E07D0"/>
    <w:rsid w:val="007E1461"/>
    <w:rsid w:val="007E6347"/>
    <w:rsid w:val="0080171A"/>
    <w:rsid w:val="00803B23"/>
    <w:rsid w:val="008104C9"/>
    <w:rsid w:val="008110AE"/>
    <w:rsid w:val="0082200C"/>
    <w:rsid w:val="008404FF"/>
    <w:rsid w:val="00845905"/>
    <w:rsid w:val="00872F43"/>
    <w:rsid w:val="008A3B34"/>
    <w:rsid w:val="008A736A"/>
    <w:rsid w:val="008B0B15"/>
    <w:rsid w:val="008B135B"/>
    <w:rsid w:val="008B7E5C"/>
    <w:rsid w:val="00903BED"/>
    <w:rsid w:val="009051EB"/>
    <w:rsid w:val="00906369"/>
    <w:rsid w:val="009069D8"/>
    <w:rsid w:val="00907955"/>
    <w:rsid w:val="009205D5"/>
    <w:rsid w:val="00920ED5"/>
    <w:rsid w:val="00935B53"/>
    <w:rsid w:val="00941591"/>
    <w:rsid w:val="00950FFF"/>
    <w:rsid w:val="00982F9D"/>
    <w:rsid w:val="00991678"/>
    <w:rsid w:val="00993582"/>
    <w:rsid w:val="009D13E6"/>
    <w:rsid w:val="009D5FA2"/>
    <w:rsid w:val="009D61B4"/>
    <w:rsid w:val="009E17FC"/>
    <w:rsid w:val="009E1AAC"/>
    <w:rsid w:val="009F416E"/>
    <w:rsid w:val="00A13ADF"/>
    <w:rsid w:val="00A16593"/>
    <w:rsid w:val="00A363B3"/>
    <w:rsid w:val="00A40F7B"/>
    <w:rsid w:val="00A422B0"/>
    <w:rsid w:val="00A445D5"/>
    <w:rsid w:val="00A50179"/>
    <w:rsid w:val="00A51106"/>
    <w:rsid w:val="00A525B4"/>
    <w:rsid w:val="00AA0744"/>
    <w:rsid w:val="00AA2852"/>
    <w:rsid w:val="00AA38C3"/>
    <w:rsid w:val="00AA6AC2"/>
    <w:rsid w:val="00AB257C"/>
    <w:rsid w:val="00AD496A"/>
    <w:rsid w:val="00AD570E"/>
    <w:rsid w:val="00AF309D"/>
    <w:rsid w:val="00B050AA"/>
    <w:rsid w:val="00B27269"/>
    <w:rsid w:val="00B41251"/>
    <w:rsid w:val="00B43756"/>
    <w:rsid w:val="00B52E36"/>
    <w:rsid w:val="00B5667F"/>
    <w:rsid w:val="00B84EBD"/>
    <w:rsid w:val="00BA0037"/>
    <w:rsid w:val="00BA2FED"/>
    <w:rsid w:val="00BA568F"/>
    <w:rsid w:val="00BB4A74"/>
    <w:rsid w:val="00BC26AA"/>
    <w:rsid w:val="00BC5B87"/>
    <w:rsid w:val="00BD15BF"/>
    <w:rsid w:val="00BD43E7"/>
    <w:rsid w:val="00BD4BAB"/>
    <w:rsid w:val="00BD7B68"/>
    <w:rsid w:val="00BE68C8"/>
    <w:rsid w:val="00BF1131"/>
    <w:rsid w:val="00C02050"/>
    <w:rsid w:val="00C12BC7"/>
    <w:rsid w:val="00C20FF4"/>
    <w:rsid w:val="00C233A9"/>
    <w:rsid w:val="00C3563C"/>
    <w:rsid w:val="00C4217E"/>
    <w:rsid w:val="00C577E3"/>
    <w:rsid w:val="00C65999"/>
    <w:rsid w:val="00C734E3"/>
    <w:rsid w:val="00CA1C0D"/>
    <w:rsid w:val="00CA3C49"/>
    <w:rsid w:val="00CC077C"/>
    <w:rsid w:val="00CF06A0"/>
    <w:rsid w:val="00D06FC1"/>
    <w:rsid w:val="00D109E9"/>
    <w:rsid w:val="00D24D7F"/>
    <w:rsid w:val="00D404A6"/>
    <w:rsid w:val="00D46972"/>
    <w:rsid w:val="00D5232D"/>
    <w:rsid w:val="00D65498"/>
    <w:rsid w:val="00D70D7A"/>
    <w:rsid w:val="00D722FB"/>
    <w:rsid w:val="00D72E5D"/>
    <w:rsid w:val="00D73736"/>
    <w:rsid w:val="00D80A5B"/>
    <w:rsid w:val="00D8604D"/>
    <w:rsid w:val="00DA2178"/>
    <w:rsid w:val="00DA235B"/>
    <w:rsid w:val="00DA2AC9"/>
    <w:rsid w:val="00DB0B79"/>
    <w:rsid w:val="00DB27B6"/>
    <w:rsid w:val="00DD27D4"/>
    <w:rsid w:val="00DE028A"/>
    <w:rsid w:val="00DE7D37"/>
    <w:rsid w:val="00DF5129"/>
    <w:rsid w:val="00E15FC1"/>
    <w:rsid w:val="00E25643"/>
    <w:rsid w:val="00E45CDB"/>
    <w:rsid w:val="00E6290A"/>
    <w:rsid w:val="00E65CC0"/>
    <w:rsid w:val="00E733F0"/>
    <w:rsid w:val="00EC4BE7"/>
    <w:rsid w:val="00ED23B4"/>
    <w:rsid w:val="00ED6B64"/>
    <w:rsid w:val="00F6124A"/>
    <w:rsid w:val="00F65A75"/>
    <w:rsid w:val="00F80223"/>
    <w:rsid w:val="00F91BD1"/>
    <w:rsid w:val="00FB2092"/>
    <w:rsid w:val="00FC4F3B"/>
    <w:rsid w:val="00FD182B"/>
    <w:rsid w:val="00FD53E6"/>
    <w:rsid w:val="00FD715B"/>
    <w:rsid w:val="00FE41B6"/>
    <w:rsid w:val="0157DB8A"/>
    <w:rsid w:val="03388305"/>
    <w:rsid w:val="093F9704"/>
    <w:rsid w:val="0BA1F8F1"/>
    <w:rsid w:val="0EF2F5F5"/>
    <w:rsid w:val="15643EAF"/>
    <w:rsid w:val="15A7A1F1"/>
    <w:rsid w:val="1AA9E680"/>
    <w:rsid w:val="2010E4A8"/>
    <w:rsid w:val="20DEC33F"/>
    <w:rsid w:val="226A0E9B"/>
    <w:rsid w:val="238984AA"/>
    <w:rsid w:val="2447CF45"/>
    <w:rsid w:val="249560D2"/>
    <w:rsid w:val="255E8423"/>
    <w:rsid w:val="263C2B5C"/>
    <w:rsid w:val="271B4009"/>
    <w:rsid w:val="2916DBC2"/>
    <w:rsid w:val="299BD5D2"/>
    <w:rsid w:val="2A96FA14"/>
    <w:rsid w:val="2F3B0034"/>
    <w:rsid w:val="32FFBC31"/>
    <w:rsid w:val="35435600"/>
    <w:rsid w:val="378BB0D4"/>
    <w:rsid w:val="380B2BAD"/>
    <w:rsid w:val="3B42CC6F"/>
    <w:rsid w:val="3C0E0E41"/>
    <w:rsid w:val="3E7A6D31"/>
    <w:rsid w:val="3FDCFC6C"/>
    <w:rsid w:val="41B10EFB"/>
    <w:rsid w:val="43908736"/>
    <w:rsid w:val="44A83A2A"/>
    <w:rsid w:val="45FAC7E6"/>
    <w:rsid w:val="473E730C"/>
    <w:rsid w:val="49D2A0DA"/>
    <w:rsid w:val="4DCE1AEE"/>
    <w:rsid w:val="51C48A62"/>
    <w:rsid w:val="51D15F1A"/>
    <w:rsid w:val="5332AE7E"/>
    <w:rsid w:val="5495FA38"/>
    <w:rsid w:val="55DA6D15"/>
    <w:rsid w:val="57094FFF"/>
    <w:rsid w:val="58061FA1"/>
    <w:rsid w:val="5B3DC063"/>
    <w:rsid w:val="5DCC569D"/>
    <w:rsid w:val="5E1F0E9C"/>
    <w:rsid w:val="5F004B22"/>
    <w:rsid w:val="5F83A870"/>
    <w:rsid w:val="60C047A6"/>
    <w:rsid w:val="61A49213"/>
    <w:rsid w:val="640279B4"/>
    <w:rsid w:val="644070CB"/>
    <w:rsid w:val="65C0253A"/>
    <w:rsid w:val="68AFC94E"/>
    <w:rsid w:val="6B56AA0E"/>
    <w:rsid w:val="6B66A708"/>
    <w:rsid w:val="6C871445"/>
    <w:rsid w:val="6DC0140B"/>
    <w:rsid w:val="6E13FC06"/>
    <w:rsid w:val="6F48E189"/>
    <w:rsid w:val="6F661F85"/>
    <w:rsid w:val="70BCC34A"/>
    <w:rsid w:val="7145B7E5"/>
    <w:rsid w:val="75D56109"/>
    <w:rsid w:val="76561D41"/>
    <w:rsid w:val="78CE9126"/>
    <w:rsid w:val="790D01CB"/>
    <w:rsid w:val="792A41E2"/>
    <w:rsid w:val="79BD0AC1"/>
    <w:rsid w:val="7A651038"/>
    <w:rsid w:val="7ACBD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13E7A0"/>
  <w15:chartTrackingRefBased/>
  <w15:docId w15:val="{C1FC9B25-3043-46C6-976F-326BD4E31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6971"/>
    <w:pPr>
      <w:spacing w:after="120" w:line="240" w:lineRule="auto"/>
    </w:pPr>
    <w:rPr>
      <w:sz w:val="24"/>
    </w:rPr>
  </w:style>
  <w:style w:type="paragraph" w:styleId="Heading1">
    <w:name w:val="heading 1"/>
    <w:next w:val="Normal"/>
    <w:link w:val="Heading1Char"/>
    <w:uiPriority w:val="9"/>
    <w:qFormat/>
    <w:rsid w:val="004B4502"/>
    <w:pPr>
      <w:keepNext/>
      <w:keepLines/>
      <w:suppressAutoHyphens/>
      <w:spacing w:before="240" w:after="240" w:line="240" w:lineRule="auto"/>
      <w:outlineLvl w:val="0"/>
    </w:pPr>
    <w:rPr>
      <w:rFonts w:asciiTheme="majorHAnsi" w:eastAsiaTheme="majorEastAsia" w:hAnsiTheme="majorHAnsi" w:cstheme="majorBidi"/>
      <w:color w:val="00778B" w:themeColor="accent3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4502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olor w:val="00778B" w:themeColor="accent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2F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778B" w:themeColor="accent3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54D9B"/>
    <w:pPr>
      <w:tabs>
        <w:tab w:val="center" w:pos="4680"/>
        <w:tab w:val="right" w:pos="9360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454D9B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B4502"/>
    <w:rPr>
      <w:rFonts w:asciiTheme="majorHAnsi" w:eastAsiaTheme="majorEastAsia" w:hAnsiTheme="majorHAnsi" w:cstheme="majorBidi"/>
      <w:color w:val="00778B" w:themeColor="accent3"/>
      <w:sz w:val="36"/>
      <w:szCs w:val="32"/>
    </w:rPr>
  </w:style>
  <w:style w:type="paragraph" w:styleId="Title">
    <w:name w:val="Title"/>
    <w:next w:val="Normal"/>
    <w:link w:val="TitleChar"/>
    <w:uiPriority w:val="10"/>
    <w:qFormat/>
    <w:rsid w:val="00BA2FED"/>
    <w:pPr>
      <w:suppressAutoHyphens/>
      <w:spacing w:line="240" w:lineRule="auto"/>
      <w:contextualSpacing/>
    </w:pPr>
    <w:rPr>
      <w:rFonts w:ascii="Calibri" w:eastAsiaTheme="majorEastAsia" w:hAnsi="Calibri" w:cstheme="majorBidi"/>
      <w:color w:val="004B87" w:themeColor="accent1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2FED"/>
    <w:rPr>
      <w:rFonts w:ascii="Calibri" w:eastAsiaTheme="majorEastAsia" w:hAnsi="Calibri" w:cstheme="majorBidi"/>
      <w:color w:val="004B87" w:themeColor="accent1"/>
      <w:kern w:val="28"/>
      <w:sz w:val="60"/>
      <w:szCs w:val="56"/>
    </w:rPr>
  </w:style>
  <w:style w:type="table" w:styleId="TableGrid">
    <w:name w:val="Table Grid"/>
    <w:basedOn w:val="TableNormal"/>
    <w:uiPriority w:val="39"/>
    <w:rsid w:val="006E6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86" w:type="dxa"/>
        <w:bottom w:w="29" w:type="dxa"/>
        <w:right w:w="86" w:type="dxa"/>
      </w:tblCellMar>
    </w:tblPr>
    <w:tcPr>
      <w:vAlign w:val="center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055F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F47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205D5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4B4502"/>
    <w:rPr>
      <w:rFonts w:asciiTheme="majorHAnsi" w:eastAsiaTheme="majorEastAsia" w:hAnsiTheme="majorHAnsi" w:cstheme="majorBidi"/>
      <w:color w:val="00778B" w:themeColor="accent3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A2FED"/>
    <w:rPr>
      <w:rFonts w:asciiTheme="majorHAnsi" w:eastAsiaTheme="majorEastAsia" w:hAnsiTheme="majorHAnsi" w:cstheme="majorBidi"/>
      <w:color w:val="00778B" w:themeColor="accent3"/>
      <w:sz w:val="24"/>
      <w:szCs w:val="24"/>
    </w:rPr>
  </w:style>
  <w:style w:type="paragraph" w:styleId="NoSpacing">
    <w:name w:val="No Spacing"/>
    <w:uiPriority w:val="1"/>
    <w:qFormat/>
    <w:rsid w:val="00BA2FE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A2FED"/>
    <w:pPr>
      <w:ind w:left="720"/>
      <w:contextualSpacing/>
    </w:pPr>
  </w:style>
  <w:style w:type="paragraph" w:customStyle="1" w:styleId="NoParagraphStyle">
    <w:name w:val="[No Paragraph Style]"/>
    <w:rsid w:val="00D24D7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D24D7F"/>
  </w:style>
  <w:style w:type="paragraph" w:styleId="NormalWeb">
    <w:name w:val="Normal (Web)"/>
    <w:basedOn w:val="Normal"/>
    <w:uiPriority w:val="99"/>
    <w:semiHidden/>
    <w:unhideWhenUsed/>
    <w:rsid w:val="0080171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DF512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F5129"/>
  </w:style>
  <w:style w:type="character" w:styleId="Hyperlink">
    <w:name w:val="Hyperlink"/>
    <w:uiPriority w:val="99"/>
    <w:unhideWhenUsed/>
    <w:rsid w:val="003A697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0F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0F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0F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0F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0FF4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355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eorgiancollege.ca/about-georgian/research/research-ethics-board/" TargetMode="External"/><Relationship Id="rId18" Type="http://schemas.openxmlformats.org/officeDocument/2006/relationships/hyperlink" Target="https://www.georgiancollege.ca/about-georgian/research/research-ethics-board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georgiancollege.ca/about-georgian/research/research-ethics-board/" TargetMode="External"/><Relationship Id="rId17" Type="http://schemas.openxmlformats.org/officeDocument/2006/relationships/hyperlink" Target="http://www.e-laws.gov.on.ca/html/statutes/english/elaws_statutes_90f31_e.htm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tcps2core.ca/welcome" TargetMode="External"/><Relationship Id="rId20" Type="http://schemas.openxmlformats.org/officeDocument/2006/relationships/hyperlink" Target="mailto:reb@georgiancollege.ca" TargetMode="External"/><Relationship Id="rId29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thics.gc.ca/eng/tcps2-eptc2_2018_chapter2-chapitre2.html" TargetMode="Externa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://www.pre.ethics.gc.ca/eng/policy-politique_tcps2-eptc2_2018.html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georgiancollege.ca/about-georgian/research/research-ethics-board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eorgiancollege.ca/about-georgian/research/research-ethics-board/" TargetMode="External"/><Relationship Id="rId22" Type="http://schemas.openxmlformats.org/officeDocument/2006/relationships/header" Target="header2.xml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hittaker\Documents\Branding\Templates\Georgian_DOCUMENT_201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5E4FCF2C674447F8026112420439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3C63B-EF8C-4689-840B-18C02C37AA93}"/>
      </w:docPartPr>
      <w:docPartBody>
        <w:p w:rsidR="00AC4B55" w:rsidRDefault="004E62DF" w:rsidP="004E62DF">
          <w:pPr>
            <w:pStyle w:val="55E4FCF2C674447F8026112420439D7E1"/>
          </w:pPr>
          <w:r w:rsidRPr="0060413D">
            <w:rPr>
              <w:rStyle w:val="PlaceholderText"/>
              <w:b/>
              <w:bCs/>
            </w:rPr>
            <w:t>XXXX-XX</w:t>
          </w:r>
        </w:p>
      </w:docPartBody>
    </w:docPart>
    <w:docPart>
      <w:docPartPr>
        <w:name w:val="65FB2FE00452454AB9329C87DE156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294C3-9EC4-4AC5-AA49-ABB80B8AFA93}"/>
      </w:docPartPr>
      <w:docPartBody>
        <w:p w:rsidR="004E62DF" w:rsidRDefault="004E62DF" w:rsidP="004E62DF">
          <w:pPr>
            <w:pStyle w:val="65FB2FE00452454AB9329C87DE1562122"/>
          </w:pPr>
          <w:r w:rsidRPr="0060413D">
            <w:rPr>
              <w:rStyle w:val="PlaceholderText"/>
              <w:b/>
              <w:bCs/>
            </w:rPr>
            <w:t>Click or tap here to enter study title.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2D57C-17D2-40D4-A717-7350DF3657D4}"/>
      </w:docPartPr>
      <w:docPartBody>
        <w:p w:rsidR="004E62DF" w:rsidRDefault="004E62DF">
          <w:r w:rsidRPr="005635D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EA8E3ABABF44F291A73D1207FEE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4F63C-2A0D-4FB4-B296-5956842CAB5B}"/>
      </w:docPartPr>
      <w:docPartBody>
        <w:p w:rsidR="006265D3" w:rsidRDefault="004E62DF">
          <w:pPr>
            <w:pStyle w:val="17EA8E3ABABF44F291A73D1207FEEEC6"/>
          </w:pPr>
          <w:r w:rsidRPr="000C1EE9">
            <w:rPr>
              <w:rStyle w:val="PlaceholderText"/>
              <w:rFonts w:cstheme="minorHAnsi"/>
              <w:szCs w:val="24"/>
            </w:rPr>
            <w:t>Name of scholarly reviewer</w:t>
          </w:r>
        </w:p>
      </w:docPartBody>
    </w:docPart>
    <w:docPart>
      <w:docPartPr>
        <w:name w:val="396D77D206BD4BC6A237CB5309E55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48ACF-6A3C-4043-B686-FB77D9D7C7F0}"/>
      </w:docPartPr>
      <w:docPartBody>
        <w:p w:rsidR="006265D3" w:rsidRDefault="004E62DF">
          <w:pPr>
            <w:pStyle w:val="396D77D206BD4BC6A237CB5309E55A47"/>
          </w:pPr>
          <w:r w:rsidRPr="005635D0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Yes or No</w:t>
          </w:r>
          <w:r w:rsidRPr="005635D0">
            <w:rPr>
              <w:rStyle w:val="PlaceholderText"/>
            </w:rPr>
            <w:t>.</w:t>
          </w:r>
        </w:p>
      </w:docPartBody>
    </w:docPart>
    <w:docPart>
      <w:docPartPr>
        <w:name w:val="2E13A5BED2BA4F0D9CE380DD11C4B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43224-731F-41D7-BA6C-E98DAC504953}"/>
      </w:docPartPr>
      <w:docPartBody>
        <w:p w:rsidR="006265D3" w:rsidRDefault="004E62DF">
          <w:pPr>
            <w:pStyle w:val="2E13A5BED2BA4F0D9CE380DD11C4BF4B"/>
          </w:pPr>
          <w:r w:rsidRPr="00993582">
            <w:rPr>
              <w:rStyle w:val="PlaceholderText"/>
              <w:rFonts w:cstheme="minorHAnsi"/>
              <w:szCs w:val="24"/>
            </w:rPr>
            <w:t xml:space="preserve">Enter exact filenames </w:t>
          </w:r>
          <w:r>
            <w:rPr>
              <w:rStyle w:val="PlaceholderText"/>
              <w:rFonts w:cstheme="minorHAnsi"/>
              <w:szCs w:val="24"/>
            </w:rPr>
            <w:t>on separate lines here</w:t>
          </w:r>
          <w:r w:rsidRPr="00993582">
            <w:rPr>
              <w:rStyle w:val="PlaceholderText"/>
              <w:rFonts w:cstheme="minorHAnsi"/>
              <w:szCs w:val="24"/>
            </w:rPr>
            <w:t xml:space="preserve"> </w:t>
          </w:r>
          <w:r>
            <w:rPr>
              <w:rStyle w:val="PlaceholderText"/>
              <w:rFonts w:cstheme="minorHAnsi"/>
              <w:szCs w:val="24"/>
            </w:rPr>
            <w:t>with</w:t>
          </w:r>
          <w:r w:rsidRPr="00993582">
            <w:rPr>
              <w:rStyle w:val="PlaceholderText"/>
              <w:rFonts w:cstheme="minorHAnsi"/>
              <w:szCs w:val="24"/>
            </w:rPr>
            <w:t xml:space="preserve"> correct numbering format</w:t>
          </w:r>
          <w:r>
            <w:rPr>
              <w:rStyle w:val="PlaceholderText"/>
              <w:rFonts w:cstheme="minorHAnsi"/>
              <w:szCs w:val="24"/>
            </w:rPr>
            <w:t>.</w:t>
          </w:r>
        </w:p>
      </w:docPartBody>
    </w:docPart>
    <w:docPart>
      <w:docPartPr>
        <w:name w:val="073DEEF542794860B132CF44AB3E6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41C44-75D8-45FC-B524-A416F47C86E2}"/>
      </w:docPartPr>
      <w:docPartBody>
        <w:p w:rsidR="006265D3" w:rsidRDefault="006265D3">
          <w:pPr>
            <w:pStyle w:val="073DEEF542794860B132CF44AB3E6869"/>
          </w:pPr>
          <w:r w:rsidRPr="006B11FC">
            <w:rPr>
              <w:rStyle w:val="PlaceholderText"/>
            </w:rPr>
            <w:t>Choose an item.</w:t>
          </w:r>
        </w:p>
      </w:docPartBody>
    </w:docPart>
    <w:docPart>
      <w:docPartPr>
        <w:name w:val="EBADF0E58D23492D9B294DCD45C26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803C4-C04A-4509-8DF6-ECA23705D393}"/>
      </w:docPartPr>
      <w:docPartBody>
        <w:p w:rsidR="006265D3" w:rsidRDefault="004E62DF">
          <w:pPr>
            <w:pStyle w:val="EBADF0E58D23492D9B294DCD45C26F01"/>
          </w:pPr>
          <w:r w:rsidRPr="00993582">
            <w:rPr>
              <w:rStyle w:val="PlaceholderText"/>
              <w:rFonts w:cstheme="minorHAnsi"/>
              <w:szCs w:val="24"/>
            </w:rPr>
            <w:t xml:space="preserve">Enter exact filenames </w:t>
          </w:r>
          <w:r>
            <w:rPr>
              <w:rStyle w:val="PlaceholderText"/>
              <w:rFonts w:cstheme="minorHAnsi"/>
              <w:szCs w:val="24"/>
            </w:rPr>
            <w:t>on separate lines here</w:t>
          </w:r>
          <w:r w:rsidRPr="00993582">
            <w:rPr>
              <w:rStyle w:val="PlaceholderText"/>
              <w:rFonts w:cstheme="minorHAnsi"/>
              <w:szCs w:val="24"/>
            </w:rPr>
            <w:t xml:space="preserve"> </w:t>
          </w:r>
          <w:r>
            <w:rPr>
              <w:rStyle w:val="PlaceholderText"/>
              <w:rFonts w:cstheme="minorHAnsi"/>
              <w:szCs w:val="24"/>
            </w:rPr>
            <w:t>with</w:t>
          </w:r>
          <w:r w:rsidRPr="00993582">
            <w:rPr>
              <w:rStyle w:val="PlaceholderText"/>
              <w:rFonts w:cstheme="minorHAnsi"/>
              <w:szCs w:val="24"/>
            </w:rPr>
            <w:t xml:space="preserve"> correct numbering format</w:t>
          </w:r>
          <w:r>
            <w:rPr>
              <w:rStyle w:val="PlaceholderText"/>
              <w:rFonts w:cstheme="minorHAnsi"/>
              <w:szCs w:val="24"/>
            </w:rPr>
            <w:t>.</w:t>
          </w:r>
        </w:p>
      </w:docPartBody>
    </w:docPart>
    <w:docPart>
      <w:docPartPr>
        <w:name w:val="AAD6C987811F4E4C9B4AE147471B1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5B277-F247-47BE-BFB4-35BA08E110EC}"/>
      </w:docPartPr>
      <w:docPartBody>
        <w:p w:rsidR="006265D3" w:rsidRDefault="006265D3">
          <w:pPr>
            <w:pStyle w:val="AAD6C987811F4E4C9B4AE147471B1BB4"/>
          </w:pPr>
          <w:r w:rsidRPr="006B11FC">
            <w:rPr>
              <w:rStyle w:val="PlaceholderText"/>
            </w:rPr>
            <w:t>Choose an item.</w:t>
          </w:r>
        </w:p>
      </w:docPartBody>
    </w:docPart>
    <w:docPart>
      <w:docPartPr>
        <w:name w:val="8FE5118B04CA4614B6A716050EF49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BEAF3-8E4E-4FF9-86A4-7207AA2CB37C}"/>
      </w:docPartPr>
      <w:docPartBody>
        <w:p w:rsidR="006265D3" w:rsidRDefault="004E62DF">
          <w:pPr>
            <w:pStyle w:val="8FE5118B04CA4614B6A716050EF499DB"/>
          </w:pPr>
          <w:r w:rsidRPr="00993582">
            <w:rPr>
              <w:rStyle w:val="PlaceholderText"/>
              <w:rFonts w:cstheme="minorHAnsi"/>
              <w:szCs w:val="24"/>
            </w:rPr>
            <w:t xml:space="preserve">Enter exact filenames </w:t>
          </w:r>
          <w:r>
            <w:rPr>
              <w:rStyle w:val="PlaceholderText"/>
              <w:rFonts w:cstheme="minorHAnsi"/>
              <w:szCs w:val="24"/>
            </w:rPr>
            <w:t>on separate lines here</w:t>
          </w:r>
          <w:r w:rsidRPr="00993582">
            <w:rPr>
              <w:rStyle w:val="PlaceholderText"/>
              <w:rFonts w:cstheme="minorHAnsi"/>
              <w:szCs w:val="24"/>
            </w:rPr>
            <w:t xml:space="preserve"> </w:t>
          </w:r>
          <w:r>
            <w:rPr>
              <w:rStyle w:val="PlaceholderText"/>
              <w:rFonts w:cstheme="minorHAnsi"/>
              <w:szCs w:val="24"/>
            </w:rPr>
            <w:t>with</w:t>
          </w:r>
          <w:r w:rsidRPr="00993582">
            <w:rPr>
              <w:rStyle w:val="PlaceholderText"/>
              <w:rFonts w:cstheme="minorHAnsi"/>
              <w:szCs w:val="24"/>
            </w:rPr>
            <w:t xml:space="preserve"> correct numbering format</w:t>
          </w:r>
          <w:r>
            <w:rPr>
              <w:rStyle w:val="PlaceholderText"/>
              <w:rFonts w:cstheme="minorHAnsi"/>
              <w:szCs w:val="24"/>
            </w:rPr>
            <w:t>.</w:t>
          </w:r>
        </w:p>
      </w:docPartBody>
    </w:docPart>
    <w:docPart>
      <w:docPartPr>
        <w:name w:val="1F712CBEFCAB4DA2BC1230A6EC37C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9895F-EFBA-4D4B-9A8C-BA630605C398}"/>
      </w:docPartPr>
      <w:docPartBody>
        <w:p w:rsidR="006265D3" w:rsidRDefault="006265D3">
          <w:pPr>
            <w:pStyle w:val="1F712CBEFCAB4DA2BC1230A6EC37C7B5"/>
          </w:pPr>
          <w:r w:rsidRPr="006B11FC">
            <w:rPr>
              <w:rStyle w:val="PlaceholderText"/>
            </w:rPr>
            <w:t>Choose an item.</w:t>
          </w:r>
        </w:p>
      </w:docPartBody>
    </w:docPart>
    <w:docPart>
      <w:docPartPr>
        <w:name w:val="B377CC6E288A426E8AF68E7DA6788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96681-AE10-4635-84BA-C3AB6CDBC898}"/>
      </w:docPartPr>
      <w:docPartBody>
        <w:p w:rsidR="006265D3" w:rsidRDefault="004E62DF">
          <w:pPr>
            <w:pStyle w:val="B377CC6E288A426E8AF68E7DA6788171"/>
          </w:pPr>
          <w:r w:rsidRPr="00993582">
            <w:rPr>
              <w:rStyle w:val="PlaceholderText"/>
              <w:rFonts w:cstheme="minorHAnsi"/>
              <w:szCs w:val="24"/>
            </w:rPr>
            <w:t xml:space="preserve">Enter exact filenames </w:t>
          </w:r>
          <w:r>
            <w:rPr>
              <w:rStyle w:val="PlaceholderText"/>
              <w:rFonts w:cstheme="minorHAnsi"/>
              <w:szCs w:val="24"/>
            </w:rPr>
            <w:t>on separate lines here</w:t>
          </w:r>
          <w:r w:rsidRPr="00993582">
            <w:rPr>
              <w:rStyle w:val="PlaceholderText"/>
              <w:rFonts w:cstheme="minorHAnsi"/>
              <w:szCs w:val="24"/>
            </w:rPr>
            <w:t xml:space="preserve"> </w:t>
          </w:r>
          <w:r>
            <w:rPr>
              <w:rStyle w:val="PlaceholderText"/>
              <w:rFonts w:cstheme="minorHAnsi"/>
              <w:szCs w:val="24"/>
            </w:rPr>
            <w:t>with</w:t>
          </w:r>
          <w:r w:rsidRPr="00993582">
            <w:rPr>
              <w:rStyle w:val="PlaceholderText"/>
              <w:rFonts w:cstheme="minorHAnsi"/>
              <w:szCs w:val="24"/>
            </w:rPr>
            <w:t xml:space="preserve"> correct numbering format</w:t>
          </w:r>
          <w:r>
            <w:rPr>
              <w:rStyle w:val="PlaceholderText"/>
              <w:rFonts w:cstheme="minorHAnsi"/>
              <w:szCs w:val="24"/>
            </w:rPr>
            <w:t>.</w:t>
          </w:r>
        </w:p>
      </w:docPartBody>
    </w:docPart>
    <w:docPart>
      <w:docPartPr>
        <w:name w:val="DADFE74232854BD19366880657195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26D72-AEA6-4A37-BC1A-66295518CDAE}"/>
      </w:docPartPr>
      <w:docPartBody>
        <w:p w:rsidR="006265D3" w:rsidRDefault="006265D3">
          <w:pPr>
            <w:pStyle w:val="DADFE74232854BD19366880657195F29"/>
          </w:pPr>
          <w:r w:rsidRPr="006B11FC">
            <w:rPr>
              <w:rStyle w:val="PlaceholderText"/>
            </w:rPr>
            <w:t>Choose an item.</w:t>
          </w:r>
        </w:p>
      </w:docPartBody>
    </w:docPart>
    <w:docPart>
      <w:docPartPr>
        <w:name w:val="DC776350B86149C0AE54EA371D2B9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CABC6-7E2A-458A-93F2-C8A8ED1E6593}"/>
      </w:docPartPr>
      <w:docPartBody>
        <w:p w:rsidR="006265D3" w:rsidRDefault="004E62DF">
          <w:pPr>
            <w:pStyle w:val="DC776350B86149C0AE54EA371D2B939E"/>
          </w:pPr>
          <w:r w:rsidRPr="00993582">
            <w:rPr>
              <w:rStyle w:val="PlaceholderText"/>
              <w:rFonts w:cstheme="minorHAnsi"/>
              <w:szCs w:val="24"/>
            </w:rPr>
            <w:t xml:space="preserve">Enter exact filenames </w:t>
          </w:r>
          <w:r>
            <w:rPr>
              <w:rStyle w:val="PlaceholderText"/>
              <w:rFonts w:cstheme="minorHAnsi"/>
              <w:szCs w:val="24"/>
            </w:rPr>
            <w:t>on separate lines here</w:t>
          </w:r>
          <w:r w:rsidRPr="00993582">
            <w:rPr>
              <w:rStyle w:val="PlaceholderText"/>
              <w:rFonts w:cstheme="minorHAnsi"/>
              <w:szCs w:val="24"/>
            </w:rPr>
            <w:t xml:space="preserve"> </w:t>
          </w:r>
          <w:r>
            <w:rPr>
              <w:rStyle w:val="PlaceholderText"/>
              <w:rFonts w:cstheme="minorHAnsi"/>
              <w:szCs w:val="24"/>
            </w:rPr>
            <w:t>with</w:t>
          </w:r>
          <w:r w:rsidRPr="00993582">
            <w:rPr>
              <w:rStyle w:val="PlaceholderText"/>
              <w:rFonts w:cstheme="minorHAnsi"/>
              <w:szCs w:val="24"/>
            </w:rPr>
            <w:t xml:space="preserve"> correct numbering format</w:t>
          </w:r>
          <w:r>
            <w:rPr>
              <w:rStyle w:val="PlaceholderText"/>
              <w:rFonts w:cstheme="minorHAnsi"/>
              <w:szCs w:val="24"/>
            </w:rPr>
            <w:t>.</w:t>
          </w:r>
        </w:p>
      </w:docPartBody>
    </w:docPart>
    <w:docPart>
      <w:docPartPr>
        <w:name w:val="EF1F324BBE44487EBCB3B3F669646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C02DF-1ECB-4B5C-A3DE-0A6976A56DD4}"/>
      </w:docPartPr>
      <w:docPartBody>
        <w:p w:rsidR="006265D3" w:rsidRDefault="006265D3">
          <w:pPr>
            <w:pStyle w:val="EF1F324BBE44487EBCB3B3F66964658B"/>
          </w:pPr>
          <w:r w:rsidRPr="006B11FC">
            <w:rPr>
              <w:rStyle w:val="PlaceholderText"/>
            </w:rPr>
            <w:t>Choose an item.</w:t>
          </w:r>
        </w:p>
      </w:docPartBody>
    </w:docPart>
    <w:docPart>
      <w:docPartPr>
        <w:name w:val="421011EAFD7142A6ADAEF5BCCC5F9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E7B92-36AF-49D4-A8FB-A99835CBC059}"/>
      </w:docPartPr>
      <w:docPartBody>
        <w:p w:rsidR="006265D3" w:rsidRDefault="004E62DF">
          <w:pPr>
            <w:pStyle w:val="421011EAFD7142A6ADAEF5BCCC5F9A05"/>
          </w:pPr>
          <w:r w:rsidRPr="00993582">
            <w:rPr>
              <w:rStyle w:val="PlaceholderText"/>
              <w:rFonts w:cstheme="minorHAnsi"/>
              <w:szCs w:val="24"/>
            </w:rPr>
            <w:t xml:space="preserve">Enter exact filenames </w:t>
          </w:r>
          <w:r>
            <w:rPr>
              <w:rStyle w:val="PlaceholderText"/>
              <w:rFonts w:cstheme="minorHAnsi"/>
              <w:szCs w:val="24"/>
            </w:rPr>
            <w:t>on separate lines here</w:t>
          </w:r>
          <w:r w:rsidRPr="00993582">
            <w:rPr>
              <w:rStyle w:val="PlaceholderText"/>
              <w:rFonts w:cstheme="minorHAnsi"/>
              <w:szCs w:val="24"/>
            </w:rPr>
            <w:t xml:space="preserve"> </w:t>
          </w:r>
          <w:r>
            <w:rPr>
              <w:rStyle w:val="PlaceholderText"/>
              <w:rFonts w:cstheme="minorHAnsi"/>
              <w:szCs w:val="24"/>
            </w:rPr>
            <w:t>with</w:t>
          </w:r>
          <w:r w:rsidRPr="00993582">
            <w:rPr>
              <w:rStyle w:val="PlaceholderText"/>
              <w:rFonts w:cstheme="minorHAnsi"/>
              <w:szCs w:val="24"/>
            </w:rPr>
            <w:t xml:space="preserve"> correct numbering format</w:t>
          </w:r>
          <w:r>
            <w:rPr>
              <w:rStyle w:val="PlaceholderText"/>
              <w:rFonts w:cstheme="minorHAnsi"/>
              <w:szCs w:val="24"/>
            </w:rPr>
            <w:t>.</w:t>
          </w:r>
        </w:p>
      </w:docPartBody>
    </w:docPart>
    <w:docPart>
      <w:docPartPr>
        <w:name w:val="D9904FA4AE7345A4B2CC13EB84541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46F9C-5252-4C46-9BAA-9E3B70B2775F}"/>
      </w:docPartPr>
      <w:docPartBody>
        <w:p w:rsidR="006265D3" w:rsidRDefault="006265D3">
          <w:pPr>
            <w:pStyle w:val="D9904FA4AE7345A4B2CC13EB84541961"/>
          </w:pPr>
          <w:r w:rsidRPr="006B11FC">
            <w:rPr>
              <w:rStyle w:val="PlaceholderText"/>
            </w:rPr>
            <w:t>Choose an item.</w:t>
          </w:r>
        </w:p>
      </w:docPartBody>
    </w:docPart>
    <w:docPart>
      <w:docPartPr>
        <w:name w:val="F14B7C3463EF439AA09D579D1A909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6ECA8-1F95-4239-8A88-EA20A5098603}"/>
      </w:docPartPr>
      <w:docPartBody>
        <w:p w:rsidR="006265D3" w:rsidRDefault="004E62DF">
          <w:pPr>
            <w:pStyle w:val="F14B7C3463EF439AA09D579D1A9092DC"/>
          </w:pPr>
          <w:r w:rsidRPr="00993582">
            <w:rPr>
              <w:rStyle w:val="PlaceholderText"/>
              <w:rFonts w:cstheme="minorHAnsi"/>
              <w:szCs w:val="24"/>
            </w:rPr>
            <w:t xml:space="preserve">Enter exact filenames </w:t>
          </w:r>
          <w:r>
            <w:rPr>
              <w:rStyle w:val="PlaceholderText"/>
              <w:rFonts w:cstheme="minorHAnsi"/>
              <w:szCs w:val="24"/>
            </w:rPr>
            <w:t>on separate lines here</w:t>
          </w:r>
          <w:r w:rsidRPr="00993582">
            <w:rPr>
              <w:rStyle w:val="PlaceholderText"/>
              <w:rFonts w:cstheme="minorHAnsi"/>
              <w:szCs w:val="24"/>
            </w:rPr>
            <w:t xml:space="preserve"> </w:t>
          </w:r>
          <w:r>
            <w:rPr>
              <w:rStyle w:val="PlaceholderText"/>
              <w:rFonts w:cstheme="minorHAnsi"/>
              <w:szCs w:val="24"/>
            </w:rPr>
            <w:t>with</w:t>
          </w:r>
          <w:r w:rsidRPr="00993582">
            <w:rPr>
              <w:rStyle w:val="PlaceholderText"/>
              <w:rFonts w:cstheme="minorHAnsi"/>
              <w:szCs w:val="24"/>
            </w:rPr>
            <w:t xml:space="preserve"> correct numbering format</w:t>
          </w:r>
          <w:r>
            <w:rPr>
              <w:rStyle w:val="PlaceholderText"/>
              <w:rFonts w:cstheme="minorHAnsi"/>
              <w:szCs w:val="24"/>
            </w:rPr>
            <w:t>.</w:t>
          </w:r>
        </w:p>
      </w:docPartBody>
    </w:docPart>
    <w:docPart>
      <w:docPartPr>
        <w:name w:val="F60E19AF42AA425CA02DB6FF3EE19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0CD58-34CB-40C4-A18A-F8BB6D6BA43B}"/>
      </w:docPartPr>
      <w:docPartBody>
        <w:p w:rsidR="006265D3" w:rsidRDefault="006265D3">
          <w:pPr>
            <w:pStyle w:val="F60E19AF42AA425CA02DB6FF3EE198A1"/>
          </w:pPr>
          <w:r w:rsidRPr="006B11FC">
            <w:rPr>
              <w:rStyle w:val="PlaceholderText"/>
            </w:rPr>
            <w:t xml:space="preserve">Choose an </w:t>
          </w:r>
          <w:r w:rsidRPr="006B11FC">
            <w:rPr>
              <w:rStyle w:val="PlaceholderText"/>
            </w:rPr>
            <w:t>item.</w:t>
          </w:r>
        </w:p>
      </w:docPartBody>
    </w:docPart>
    <w:docPart>
      <w:docPartPr>
        <w:name w:val="8EB575610EDF402CA3FA6EEDE4E72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C8ABA-5E96-4252-B6C9-418C50C71F13}"/>
      </w:docPartPr>
      <w:docPartBody>
        <w:p w:rsidR="006265D3" w:rsidRDefault="004E62DF">
          <w:pPr>
            <w:pStyle w:val="8EB575610EDF402CA3FA6EEDE4E7221B"/>
          </w:pPr>
          <w:r w:rsidRPr="00993582">
            <w:rPr>
              <w:rStyle w:val="PlaceholderText"/>
              <w:rFonts w:cstheme="minorHAnsi"/>
              <w:szCs w:val="24"/>
            </w:rPr>
            <w:t xml:space="preserve">Enter exact filenames </w:t>
          </w:r>
          <w:r>
            <w:rPr>
              <w:rStyle w:val="PlaceholderText"/>
              <w:rFonts w:cstheme="minorHAnsi"/>
              <w:szCs w:val="24"/>
            </w:rPr>
            <w:t>on separate lines here</w:t>
          </w:r>
          <w:r w:rsidRPr="00993582">
            <w:rPr>
              <w:rStyle w:val="PlaceholderText"/>
              <w:rFonts w:cstheme="minorHAnsi"/>
              <w:szCs w:val="24"/>
            </w:rPr>
            <w:t xml:space="preserve"> </w:t>
          </w:r>
          <w:r>
            <w:rPr>
              <w:rStyle w:val="PlaceholderText"/>
              <w:rFonts w:cstheme="minorHAnsi"/>
              <w:szCs w:val="24"/>
            </w:rPr>
            <w:t>with</w:t>
          </w:r>
          <w:r w:rsidRPr="00993582">
            <w:rPr>
              <w:rStyle w:val="PlaceholderText"/>
              <w:rFonts w:cstheme="minorHAnsi"/>
              <w:szCs w:val="24"/>
            </w:rPr>
            <w:t xml:space="preserve"> correct numbering format</w:t>
          </w:r>
          <w:r>
            <w:rPr>
              <w:rStyle w:val="PlaceholderText"/>
              <w:rFonts w:cstheme="minorHAnsi"/>
              <w:szCs w:val="24"/>
            </w:rPr>
            <w:t>.</w:t>
          </w:r>
        </w:p>
      </w:docPartBody>
    </w:docPart>
    <w:docPart>
      <w:docPartPr>
        <w:name w:val="82F838144B444986831F535EE05F5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8D907-1D98-4246-A2C2-6281452DEFAE}"/>
      </w:docPartPr>
      <w:docPartBody>
        <w:p w:rsidR="006265D3" w:rsidRDefault="006265D3">
          <w:pPr>
            <w:pStyle w:val="82F838144B444986831F535EE05F59BC"/>
          </w:pPr>
          <w:r w:rsidRPr="006B11FC">
            <w:rPr>
              <w:rStyle w:val="PlaceholderText"/>
            </w:rPr>
            <w:t>Choose an item.</w:t>
          </w:r>
        </w:p>
      </w:docPartBody>
    </w:docPart>
    <w:docPart>
      <w:docPartPr>
        <w:name w:val="8639D2AC204F4E8F9960D1418D17B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89C39-9C7A-43E3-B8E1-1271D32F9597}"/>
      </w:docPartPr>
      <w:docPartBody>
        <w:p w:rsidR="006265D3" w:rsidRDefault="004E62DF">
          <w:pPr>
            <w:pStyle w:val="8639D2AC204F4E8F9960D1418D17BFE2"/>
          </w:pPr>
          <w:r w:rsidRPr="00993582">
            <w:rPr>
              <w:rStyle w:val="PlaceholderText"/>
              <w:rFonts w:cstheme="minorHAnsi"/>
              <w:szCs w:val="24"/>
            </w:rPr>
            <w:t xml:space="preserve">Enter exact filenames </w:t>
          </w:r>
          <w:r>
            <w:rPr>
              <w:rStyle w:val="PlaceholderText"/>
              <w:rFonts w:cstheme="minorHAnsi"/>
              <w:szCs w:val="24"/>
            </w:rPr>
            <w:t>on separate lines here</w:t>
          </w:r>
          <w:r w:rsidRPr="00993582">
            <w:rPr>
              <w:rStyle w:val="PlaceholderText"/>
              <w:rFonts w:cstheme="minorHAnsi"/>
              <w:szCs w:val="24"/>
            </w:rPr>
            <w:t xml:space="preserve"> </w:t>
          </w:r>
          <w:r>
            <w:rPr>
              <w:rStyle w:val="PlaceholderText"/>
              <w:rFonts w:cstheme="minorHAnsi"/>
              <w:szCs w:val="24"/>
            </w:rPr>
            <w:t>with</w:t>
          </w:r>
          <w:r w:rsidRPr="00993582">
            <w:rPr>
              <w:rStyle w:val="PlaceholderText"/>
              <w:rFonts w:cstheme="minorHAnsi"/>
              <w:szCs w:val="24"/>
            </w:rPr>
            <w:t xml:space="preserve"> correct numbering format</w:t>
          </w:r>
          <w:r>
            <w:rPr>
              <w:rStyle w:val="PlaceholderText"/>
              <w:rFonts w:cstheme="minorHAnsi"/>
              <w:szCs w:val="24"/>
            </w:rPr>
            <w:t>.</w:t>
          </w:r>
        </w:p>
      </w:docPartBody>
    </w:docPart>
    <w:docPart>
      <w:docPartPr>
        <w:name w:val="BDE5D3DC4B154D17AA21DC90F99FB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5F65B-5F29-4C7A-8FB4-8FE98CEF3DA7}"/>
      </w:docPartPr>
      <w:docPartBody>
        <w:p w:rsidR="006265D3" w:rsidRDefault="006265D3">
          <w:pPr>
            <w:pStyle w:val="BDE5D3DC4B154D17AA21DC90F99FB086"/>
          </w:pPr>
          <w:r w:rsidRPr="006B11FC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839"/>
    <w:rsid w:val="00137839"/>
    <w:rsid w:val="00204EA9"/>
    <w:rsid w:val="002D270C"/>
    <w:rsid w:val="004C26EC"/>
    <w:rsid w:val="004E62DF"/>
    <w:rsid w:val="006265D3"/>
    <w:rsid w:val="00950FFF"/>
    <w:rsid w:val="00AC4B55"/>
    <w:rsid w:val="00DA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E62DF"/>
    <w:rPr>
      <w:color w:val="808080"/>
    </w:rPr>
  </w:style>
  <w:style w:type="paragraph" w:customStyle="1" w:styleId="7D53F4CE66C04DAF815ACAEE3302DE37">
    <w:name w:val="7D53F4CE66C04DAF815ACAEE3302DE37"/>
  </w:style>
  <w:style w:type="paragraph" w:customStyle="1" w:styleId="4D50B2D36B1F4098BF35304031E8439F">
    <w:name w:val="4D50B2D36B1F4098BF35304031E8439F"/>
  </w:style>
  <w:style w:type="paragraph" w:customStyle="1" w:styleId="655A5CB52E6E4D02BFBC7CDEEBC37C6E">
    <w:name w:val="655A5CB52E6E4D02BFBC7CDEEBC37C6E"/>
  </w:style>
  <w:style w:type="paragraph" w:customStyle="1" w:styleId="813916B9A18D4925B4ABA0648BE8961E">
    <w:name w:val="813916B9A18D4925B4ABA0648BE8961E"/>
  </w:style>
  <w:style w:type="paragraph" w:customStyle="1" w:styleId="67274A8151F44266954EE788E745E59C">
    <w:name w:val="67274A8151F44266954EE788E745E59C"/>
  </w:style>
  <w:style w:type="paragraph" w:customStyle="1" w:styleId="C4A0EDF892F345A09977C2BF0D88C453">
    <w:name w:val="C4A0EDF892F345A09977C2BF0D88C453"/>
  </w:style>
  <w:style w:type="paragraph" w:customStyle="1" w:styleId="17EA8E3ABABF44F291A73D1207FEEEC6">
    <w:name w:val="17EA8E3ABABF44F291A73D1207FEEEC6"/>
  </w:style>
  <w:style w:type="paragraph" w:customStyle="1" w:styleId="396D77D206BD4BC6A237CB5309E55A47">
    <w:name w:val="396D77D206BD4BC6A237CB5309E55A47"/>
  </w:style>
  <w:style w:type="paragraph" w:customStyle="1" w:styleId="9161F61F137041A8ACFED398194997CB">
    <w:name w:val="9161F61F137041A8ACFED398194997CB"/>
  </w:style>
  <w:style w:type="paragraph" w:customStyle="1" w:styleId="2C4C29D213364B6B9DFAE906EA27D231">
    <w:name w:val="2C4C29D213364B6B9DFAE906EA27D231"/>
  </w:style>
  <w:style w:type="paragraph" w:customStyle="1" w:styleId="43F2E9F1C0F64952A40A76693B575D0E">
    <w:name w:val="43F2E9F1C0F64952A40A76693B575D0E"/>
  </w:style>
  <w:style w:type="paragraph" w:customStyle="1" w:styleId="80D812157E0746718F7DC48477CF5542">
    <w:name w:val="80D812157E0746718F7DC48477CF5542"/>
  </w:style>
  <w:style w:type="paragraph" w:customStyle="1" w:styleId="A690298645C94F0681D764B4BBED372A">
    <w:name w:val="A690298645C94F0681D764B4BBED372A"/>
  </w:style>
  <w:style w:type="paragraph" w:customStyle="1" w:styleId="6D5A86A031924EAA85A2D24440E1DF83">
    <w:name w:val="6D5A86A031924EAA85A2D24440E1DF83"/>
  </w:style>
  <w:style w:type="paragraph" w:customStyle="1" w:styleId="65FB2FE00452454AB9329C87DE1562122">
    <w:name w:val="65FB2FE00452454AB9329C87DE1562122"/>
    <w:rsid w:val="004E62DF"/>
    <w:pPr>
      <w:keepNext/>
      <w:keepLines/>
      <w:spacing w:before="120" w:after="120" w:line="240" w:lineRule="auto"/>
      <w:outlineLvl w:val="1"/>
    </w:pPr>
    <w:rPr>
      <w:rFonts w:asciiTheme="majorHAnsi" w:eastAsiaTheme="majorEastAsia" w:hAnsiTheme="majorHAnsi" w:cstheme="majorBidi"/>
      <w:color w:val="A5A5A5" w:themeColor="accent3"/>
      <w:sz w:val="26"/>
      <w:szCs w:val="26"/>
      <w:lang w:val="en-US" w:eastAsia="en-US"/>
    </w:rPr>
  </w:style>
  <w:style w:type="paragraph" w:customStyle="1" w:styleId="55E4FCF2C674447F8026112420439D7E1">
    <w:name w:val="55E4FCF2C674447F8026112420439D7E1"/>
    <w:rsid w:val="004E62DF"/>
    <w:pPr>
      <w:keepNext/>
      <w:keepLines/>
      <w:spacing w:before="120" w:after="120" w:line="240" w:lineRule="auto"/>
      <w:outlineLvl w:val="1"/>
    </w:pPr>
    <w:rPr>
      <w:rFonts w:asciiTheme="majorHAnsi" w:eastAsiaTheme="majorEastAsia" w:hAnsiTheme="majorHAnsi" w:cstheme="majorBidi"/>
      <w:color w:val="A5A5A5" w:themeColor="accent3"/>
      <w:sz w:val="26"/>
      <w:szCs w:val="26"/>
      <w:lang w:val="en-US" w:eastAsia="en-US"/>
    </w:rPr>
  </w:style>
  <w:style w:type="paragraph" w:customStyle="1" w:styleId="818262222C2547EDBE326EEA0B217D2E2">
    <w:name w:val="818262222C2547EDBE326EEA0B217D2E2"/>
    <w:rsid w:val="004E62DF"/>
    <w:pPr>
      <w:spacing w:after="120" w:line="240" w:lineRule="auto"/>
    </w:pPr>
    <w:rPr>
      <w:rFonts w:eastAsiaTheme="minorHAnsi"/>
      <w:sz w:val="24"/>
      <w:lang w:val="en-US" w:eastAsia="en-US"/>
    </w:rPr>
  </w:style>
  <w:style w:type="paragraph" w:customStyle="1" w:styleId="DB0DA6C56B6C4B7EBDC1048758A28D381">
    <w:name w:val="DB0DA6C56B6C4B7EBDC1048758A28D381"/>
    <w:rsid w:val="004E62DF"/>
    <w:pPr>
      <w:spacing w:after="120" w:line="240" w:lineRule="auto"/>
    </w:pPr>
    <w:rPr>
      <w:rFonts w:eastAsiaTheme="minorHAnsi"/>
      <w:sz w:val="24"/>
      <w:lang w:val="en-US" w:eastAsia="en-US"/>
    </w:rPr>
  </w:style>
  <w:style w:type="paragraph" w:customStyle="1" w:styleId="DAC1F6FFFCDB445A9838F315355A1AA02">
    <w:name w:val="DAC1F6FFFCDB445A9838F315355A1AA02"/>
    <w:rsid w:val="004E62DF"/>
    <w:pPr>
      <w:spacing w:after="120" w:line="240" w:lineRule="auto"/>
    </w:pPr>
    <w:rPr>
      <w:rFonts w:eastAsiaTheme="minorHAnsi"/>
      <w:sz w:val="24"/>
      <w:lang w:val="en-US" w:eastAsia="en-US"/>
    </w:rPr>
  </w:style>
  <w:style w:type="paragraph" w:customStyle="1" w:styleId="552F1D7AFA4D44AAAE3896F537C888661">
    <w:name w:val="552F1D7AFA4D44AAAE3896F537C888661"/>
    <w:rsid w:val="004E62DF"/>
    <w:pPr>
      <w:spacing w:after="120" w:line="240" w:lineRule="auto"/>
    </w:pPr>
    <w:rPr>
      <w:rFonts w:eastAsiaTheme="minorHAnsi"/>
      <w:sz w:val="24"/>
      <w:lang w:val="en-US" w:eastAsia="en-US"/>
    </w:rPr>
  </w:style>
  <w:style w:type="paragraph" w:customStyle="1" w:styleId="66BA898EE97C47D79A556691F43F1ECA2">
    <w:name w:val="66BA898EE97C47D79A556691F43F1ECA2"/>
    <w:rsid w:val="004E62DF"/>
    <w:pPr>
      <w:spacing w:after="120" w:line="240" w:lineRule="auto"/>
    </w:pPr>
    <w:rPr>
      <w:rFonts w:eastAsiaTheme="minorHAnsi"/>
      <w:sz w:val="24"/>
      <w:lang w:val="en-US" w:eastAsia="en-US"/>
    </w:rPr>
  </w:style>
  <w:style w:type="paragraph" w:customStyle="1" w:styleId="C6A1D29533714EDB8B359EF456D73B1B2">
    <w:name w:val="C6A1D29533714EDB8B359EF456D73B1B2"/>
    <w:rsid w:val="004E62DF"/>
    <w:pPr>
      <w:spacing w:after="120" w:line="240" w:lineRule="auto"/>
    </w:pPr>
    <w:rPr>
      <w:rFonts w:eastAsiaTheme="minorHAnsi"/>
      <w:sz w:val="24"/>
      <w:lang w:val="en-US" w:eastAsia="en-US"/>
    </w:rPr>
  </w:style>
  <w:style w:type="paragraph" w:customStyle="1" w:styleId="D1649E7E6402445B83EB83CD47F7F7C42">
    <w:name w:val="D1649E7E6402445B83EB83CD47F7F7C42"/>
    <w:rsid w:val="004E62DF"/>
    <w:pPr>
      <w:spacing w:after="120" w:line="240" w:lineRule="auto"/>
    </w:pPr>
    <w:rPr>
      <w:rFonts w:eastAsiaTheme="minorHAnsi"/>
      <w:sz w:val="24"/>
      <w:lang w:val="en-US" w:eastAsia="en-US"/>
    </w:rPr>
  </w:style>
  <w:style w:type="paragraph" w:customStyle="1" w:styleId="19D1F18AA77C4B13A7F1032C5027CBDB2">
    <w:name w:val="19D1F18AA77C4B13A7F1032C5027CBDB2"/>
    <w:rsid w:val="004E62DF"/>
    <w:pPr>
      <w:spacing w:after="120" w:line="240" w:lineRule="auto"/>
    </w:pPr>
    <w:rPr>
      <w:rFonts w:eastAsiaTheme="minorHAnsi"/>
      <w:sz w:val="24"/>
      <w:lang w:val="en-US" w:eastAsia="en-US"/>
    </w:rPr>
  </w:style>
  <w:style w:type="paragraph" w:customStyle="1" w:styleId="2E13A5BED2BA4F0D9CE380DD11C4BF4B">
    <w:name w:val="2E13A5BED2BA4F0D9CE380DD11C4BF4B"/>
  </w:style>
  <w:style w:type="paragraph" w:customStyle="1" w:styleId="4A685BA1323E4726B7B649B9644D59592">
    <w:name w:val="4A685BA1323E4726B7B649B9644D59592"/>
    <w:rsid w:val="004E62DF"/>
    <w:pPr>
      <w:spacing w:after="120" w:line="240" w:lineRule="auto"/>
    </w:pPr>
    <w:rPr>
      <w:rFonts w:eastAsiaTheme="minorHAnsi"/>
      <w:sz w:val="24"/>
      <w:lang w:val="en-US" w:eastAsia="en-US"/>
    </w:rPr>
  </w:style>
  <w:style w:type="paragraph" w:customStyle="1" w:styleId="64E1D086B1B54DAE8F64FB214F43C1982">
    <w:name w:val="64E1D086B1B54DAE8F64FB214F43C1982"/>
    <w:rsid w:val="004E62DF"/>
    <w:pPr>
      <w:spacing w:after="120" w:line="240" w:lineRule="auto"/>
    </w:pPr>
    <w:rPr>
      <w:rFonts w:eastAsiaTheme="minorHAnsi"/>
      <w:sz w:val="24"/>
      <w:lang w:val="en-US" w:eastAsia="en-US"/>
    </w:rPr>
  </w:style>
  <w:style w:type="paragraph" w:customStyle="1" w:styleId="4D7A3B3219FC4C8984DA05DB2B61BD5C2">
    <w:name w:val="4D7A3B3219FC4C8984DA05DB2B61BD5C2"/>
    <w:rsid w:val="004E62DF"/>
    <w:pPr>
      <w:spacing w:after="120" w:line="240" w:lineRule="auto"/>
    </w:pPr>
    <w:rPr>
      <w:rFonts w:eastAsiaTheme="minorHAnsi"/>
      <w:sz w:val="24"/>
      <w:lang w:val="en-US" w:eastAsia="en-US"/>
    </w:rPr>
  </w:style>
  <w:style w:type="paragraph" w:customStyle="1" w:styleId="073DEEF542794860B132CF44AB3E6869">
    <w:name w:val="073DEEF542794860B132CF44AB3E6869"/>
  </w:style>
  <w:style w:type="paragraph" w:customStyle="1" w:styleId="A629D33B2F284555A7703ADF9BF5F201">
    <w:name w:val="A629D33B2F284555A7703ADF9BF5F201"/>
  </w:style>
  <w:style w:type="paragraph" w:customStyle="1" w:styleId="0D17F00D6EAE4EE29D1B5926365F44DD">
    <w:name w:val="0D17F00D6EAE4EE29D1B5926365F44DD"/>
  </w:style>
  <w:style w:type="paragraph" w:customStyle="1" w:styleId="EBADF0E58D23492D9B294DCD45C26F01">
    <w:name w:val="EBADF0E58D23492D9B294DCD45C26F01"/>
  </w:style>
  <w:style w:type="paragraph" w:customStyle="1" w:styleId="AAD6C987811F4E4C9B4AE147471B1BB4">
    <w:name w:val="AAD6C987811F4E4C9B4AE147471B1BB4"/>
  </w:style>
  <w:style w:type="paragraph" w:customStyle="1" w:styleId="35D7B065ACDE4E759F5B2780C497A4D5">
    <w:name w:val="35D7B065ACDE4E759F5B2780C497A4D5"/>
  </w:style>
  <w:style w:type="paragraph" w:customStyle="1" w:styleId="1D3C2FFE02C143109D648D265BFC6C2B">
    <w:name w:val="1D3C2FFE02C143109D648D265BFC6C2B"/>
  </w:style>
  <w:style w:type="paragraph" w:customStyle="1" w:styleId="EB1AF97B869B4240B5E36064E42D57C0">
    <w:name w:val="EB1AF97B869B4240B5E36064E42D57C0"/>
  </w:style>
  <w:style w:type="paragraph" w:customStyle="1" w:styleId="BCBEDA20AD05436F8B9310A3A8307BF9">
    <w:name w:val="BCBEDA20AD05436F8B9310A3A8307BF9"/>
  </w:style>
  <w:style w:type="paragraph" w:customStyle="1" w:styleId="BAE99F1DF59C4C63AD373E6B8D31806D">
    <w:name w:val="BAE99F1DF59C4C63AD373E6B8D31806D"/>
  </w:style>
  <w:style w:type="paragraph" w:customStyle="1" w:styleId="E411B8DA096A49939F6F87CB7B32936F">
    <w:name w:val="E411B8DA096A49939F6F87CB7B32936F"/>
  </w:style>
  <w:style w:type="paragraph" w:customStyle="1" w:styleId="8FE5118B04CA4614B6A716050EF499DB">
    <w:name w:val="8FE5118B04CA4614B6A716050EF499DB"/>
  </w:style>
  <w:style w:type="paragraph" w:customStyle="1" w:styleId="1F712CBEFCAB4DA2BC1230A6EC37C7B5">
    <w:name w:val="1F712CBEFCAB4DA2BC1230A6EC37C7B5"/>
  </w:style>
  <w:style w:type="paragraph" w:customStyle="1" w:styleId="622A6CF00E0A4CB581B1A38F30469BDF">
    <w:name w:val="622A6CF00E0A4CB581B1A38F30469BDF"/>
  </w:style>
  <w:style w:type="paragraph" w:customStyle="1" w:styleId="F661A8C07C7943CBB87005ECE08B22B5">
    <w:name w:val="F661A8C07C7943CBB87005ECE08B22B5"/>
  </w:style>
  <w:style w:type="paragraph" w:customStyle="1" w:styleId="7832047955FE4CCE9598360ED1DAF389">
    <w:name w:val="7832047955FE4CCE9598360ED1DAF389"/>
  </w:style>
  <w:style w:type="paragraph" w:customStyle="1" w:styleId="942A7E39DBDB439B8E46423B2CA0311E">
    <w:name w:val="942A7E39DBDB439B8E46423B2CA0311E"/>
  </w:style>
  <w:style w:type="paragraph" w:customStyle="1" w:styleId="719ACF73ACCC4575BF365747C7B73EDB">
    <w:name w:val="719ACF73ACCC4575BF365747C7B73EDB"/>
  </w:style>
  <w:style w:type="paragraph" w:customStyle="1" w:styleId="2EF1CC59E1AD49828495998F857D27A6">
    <w:name w:val="2EF1CC59E1AD49828495998F857D27A6"/>
  </w:style>
  <w:style w:type="paragraph" w:customStyle="1" w:styleId="B377CC6E288A426E8AF68E7DA6788171">
    <w:name w:val="B377CC6E288A426E8AF68E7DA6788171"/>
  </w:style>
  <w:style w:type="paragraph" w:customStyle="1" w:styleId="DADFE74232854BD19366880657195F29">
    <w:name w:val="DADFE74232854BD19366880657195F29"/>
  </w:style>
  <w:style w:type="paragraph" w:customStyle="1" w:styleId="C963890E5C384F93B870667B3B0DC7BC">
    <w:name w:val="C963890E5C384F93B870667B3B0DC7BC"/>
  </w:style>
  <w:style w:type="paragraph" w:customStyle="1" w:styleId="D2B5C5713BE14B77BE277484941AC483">
    <w:name w:val="D2B5C5713BE14B77BE277484941AC483"/>
  </w:style>
  <w:style w:type="paragraph" w:customStyle="1" w:styleId="0C3337C11FD94E4EA2FC7E16C968FA8F">
    <w:name w:val="0C3337C11FD94E4EA2FC7E16C968FA8F"/>
  </w:style>
  <w:style w:type="paragraph" w:customStyle="1" w:styleId="6444F5063D2E49FB9E711F65E7944E51">
    <w:name w:val="6444F5063D2E49FB9E711F65E7944E51"/>
  </w:style>
  <w:style w:type="paragraph" w:customStyle="1" w:styleId="FF40F3D1C12E4DD1A594AC0A9A3A2974">
    <w:name w:val="FF40F3D1C12E4DD1A594AC0A9A3A2974"/>
  </w:style>
  <w:style w:type="paragraph" w:customStyle="1" w:styleId="1DA0B67C377041F18E4FD15B012E44C0">
    <w:name w:val="1DA0B67C377041F18E4FD15B012E44C0"/>
  </w:style>
  <w:style w:type="paragraph" w:customStyle="1" w:styleId="DC776350B86149C0AE54EA371D2B939E">
    <w:name w:val="DC776350B86149C0AE54EA371D2B939E"/>
  </w:style>
  <w:style w:type="paragraph" w:customStyle="1" w:styleId="EF1F324BBE44487EBCB3B3F66964658B">
    <w:name w:val="EF1F324BBE44487EBCB3B3F66964658B"/>
  </w:style>
  <w:style w:type="paragraph" w:customStyle="1" w:styleId="6F4DA563CCF647C1A7339E6C56B946E0">
    <w:name w:val="6F4DA563CCF647C1A7339E6C56B946E0"/>
  </w:style>
  <w:style w:type="paragraph" w:customStyle="1" w:styleId="FB58D64764474ADB8C95561048A53934">
    <w:name w:val="FB58D64764474ADB8C95561048A53934"/>
  </w:style>
  <w:style w:type="paragraph" w:customStyle="1" w:styleId="63B22DE32D7D4255AC0BAE6A994A036E">
    <w:name w:val="63B22DE32D7D4255AC0BAE6A994A036E"/>
  </w:style>
  <w:style w:type="paragraph" w:customStyle="1" w:styleId="482C67B216F84997AEEAEAF16904A715">
    <w:name w:val="482C67B216F84997AEEAEAF16904A715"/>
  </w:style>
  <w:style w:type="paragraph" w:customStyle="1" w:styleId="9BDBFBDB7A2A45F9AFCAE50372D3D7AF">
    <w:name w:val="9BDBFBDB7A2A45F9AFCAE50372D3D7AF"/>
  </w:style>
  <w:style w:type="paragraph" w:customStyle="1" w:styleId="0CC06D6D56474565B538575E946B8E7F">
    <w:name w:val="0CC06D6D56474565B538575E946B8E7F"/>
  </w:style>
  <w:style w:type="paragraph" w:customStyle="1" w:styleId="421011EAFD7142A6ADAEF5BCCC5F9A05">
    <w:name w:val="421011EAFD7142A6ADAEF5BCCC5F9A05"/>
  </w:style>
  <w:style w:type="paragraph" w:customStyle="1" w:styleId="D9904FA4AE7345A4B2CC13EB84541961">
    <w:name w:val="D9904FA4AE7345A4B2CC13EB84541961"/>
  </w:style>
  <w:style w:type="paragraph" w:customStyle="1" w:styleId="BB71AFD1FEDC4DFAA795A102446E8AFF">
    <w:name w:val="BB71AFD1FEDC4DFAA795A102446E8AFF"/>
  </w:style>
  <w:style w:type="paragraph" w:customStyle="1" w:styleId="A06DC3F1191343CA8FB3475D83837714">
    <w:name w:val="A06DC3F1191343CA8FB3475D83837714"/>
  </w:style>
  <w:style w:type="paragraph" w:customStyle="1" w:styleId="29DC3AE0FEDC41DC92DC467C931D0B8E">
    <w:name w:val="29DC3AE0FEDC41DC92DC467C931D0B8E"/>
  </w:style>
  <w:style w:type="paragraph" w:customStyle="1" w:styleId="009D273BFE4C48AA82B7E83A939B1CBC">
    <w:name w:val="009D273BFE4C48AA82B7E83A939B1CBC"/>
  </w:style>
  <w:style w:type="paragraph" w:customStyle="1" w:styleId="A96C38655D564D519588E3D5D10DE15B">
    <w:name w:val="A96C38655D564D519588E3D5D10DE15B"/>
  </w:style>
  <w:style w:type="paragraph" w:customStyle="1" w:styleId="6C16E714E8FE43308B0244440C5FEE8B">
    <w:name w:val="6C16E714E8FE43308B0244440C5FEE8B"/>
  </w:style>
  <w:style w:type="paragraph" w:customStyle="1" w:styleId="F14B7C3463EF439AA09D579D1A9092DC">
    <w:name w:val="F14B7C3463EF439AA09D579D1A9092DC"/>
  </w:style>
  <w:style w:type="paragraph" w:customStyle="1" w:styleId="F60E19AF42AA425CA02DB6FF3EE198A1">
    <w:name w:val="F60E19AF42AA425CA02DB6FF3EE198A1"/>
  </w:style>
  <w:style w:type="paragraph" w:customStyle="1" w:styleId="B8C02B4B455449E6878C088DB46CBE61">
    <w:name w:val="B8C02B4B455449E6878C088DB46CBE61"/>
  </w:style>
  <w:style w:type="paragraph" w:customStyle="1" w:styleId="038C140AFD9E46DEA48921284CCB69F2">
    <w:name w:val="038C140AFD9E46DEA48921284CCB69F2"/>
  </w:style>
  <w:style w:type="paragraph" w:customStyle="1" w:styleId="20D760BD83B64A678FEE6FACCA48FF1C">
    <w:name w:val="20D760BD83B64A678FEE6FACCA48FF1C"/>
  </w:style>
  <w:style w:type="paragraph" w:customStyle="1" w:styleId="43732D153F8F4520AE20FA85060F906A">
    <w:name w:val="43732D153F8F4520AE20FA85060F906A"/>
  </w:style>
  <w:style w:type="paragraph" w:customStyle="1" w:styleId="CA1EAB9B55064198B0A409D547D25B80">
    <w:name w:val="CA1EAB9B55064198B0A409D547D25B80"/>
  </w:style>
  <w:style w:type="paragraph" w:customStyle="1" w:styleId="63FFC9AFF08249948611B7E5C191ACD7">
    <w:name w:val="63FFC9AFF08249948611B7E5C191ACD7"/>
  </w:style>
  <w:style w:type="paragraph" w:customStyle="1" w:styleId="8EB575610EDF402CA3FA6EEDE4E7221B">
    <w:name w:val="8EB575610EDF402CA3FA6EEDE4E7221B"/>
  </w:style>
  <w:style w:type="paragraph" w:customStyle="1" w:styleId="82F838144B444986831F535EE05F59BC">
    <w:name w:val="82F838144B444986831F535EE05F59BC"/>
  </w:style>
  <w:style w:type="paragraph" w:customStyle="1" w:styleId="1D488FD8A25044A1A8584BCC2EB56579">
    <w:name w:val="1D488FD8A25044A1A8584BCC2EB56579"/>
  </w:style>
  <w:style w:type="paragraph" w:customStyle="1" w:styleId="A44BCF157C7E47B1B8E6AFDF9D2F5F66">
    <w:name w:val="A44BCF157C7E47B1B8E6AFDF9D2F5F66"/>
  </w:style>
  <w:style w:type="paragraph" w:customStyle="1" w:styleId="EDD73C88044B4DF8821ACEF33766D769">
    <w:name w:val="EDD73C88044B4DF8821ACEF33766D769"/>
  </w:style>
  <w:style w:type="paragraph" w:customStyle="1" w:styleId="C23E054C72884793B21A4DEC58D6C3AB">
    <w:name w:val="C23E054C72884793B21A4DEC58D6C3AB"/>
  </w:style>
  <w:style w:type="paragraph" w:customStyle="1" w:styleId="8E70341ADBD94B8C8724A5CD27839462">
    <w:name w:val="8E70341ADBD94B8C8724A5CD27839462"/>
  </w:style>
  <w:style w:type="paragraph" w:customStyle="1" w:styleId="809845AC58554CD6A10CB609A977FF5D">
    <w:name w:val="809845AC58554CD6A10CB609A977FF5D"/>
  </w:style>
  <w:style w:type="paragraph" w:customStyle="1" w:styleId="8639D2AC204F4E8F9960D1418D17BFE2">
    <w:name w:val="8639D2AC204F4E8F9960D1418D17BFE2"/>
  </w:style>
  <w:style w:type="paragraph" w:customStyle="1" w:styleId="BDE5D3DC4B154D17AA21DC90F99FB086">
    <w:name w:val="BDE5D3DC4B154D17AA21DC90F99FB086"/>
  </w:style>
  <w:style w:type="paragraph" w:customStyle="1" w:styleId="B3190A34DA6C444386BA0A122EBCEF8D">
    <w:name w:val="B3190A34DA6C444386BA0A122EBCEF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Georgian_Cover_2017">
  <a:themeElements>
    <a:clrScheme name="Georgian College Colour Palet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4B87"/>
      </a:accent1>
      <a:accent2>
        <a:srgbClr val="64A70B"/>
      </a:accent2>
      <a:accent3>
        <a:srgbClr val="00778B"/>
      </a:accent3>
      <a:accent4>
        <a:srgbClr val="77C5D5"/>
      </a:accent4>
      <a:accent5>
        <a:srgbClr val="333F48"/>
      </a:accent5>
      <a:accent6>
        <a:srgbClr val="E57200"/>
      </a:accent6>
      <a:hlink>
        <a:srgbClr val="F3D03E"/>
      </a:hlink>
      <a:folHlink>
        <a:srgbClr val="C4BFB6"/>
      </a:folHlink>
    </a:clrScheme>
    <a:fontScheme name="Georgian College Templates 2017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0db6b2f-dbe0-434b-ab5d-8a5f46b3face" xsi:nil="true"/>
    <_activity xmlns="10db6b2f-dbe0-434b-ab5d-8a5f46b3fac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E732EE381C1B42ACC919F4EF58DA1B" ma:contentTypeVersion="13" ma:contentTypeDescription="Create a new document." ma:contentTypeScope="" ma:versionID="5ea7fd564fed416bde30d3fce5555d7c">
  <xsd:schema xmlns:xsd="http://www.w3.org/2001/XMLSchema" xmlns:xs="http://www.w3.org/2001/XMLSchema" xmlns:p="http://schemas.microsoft.com/office/2006/metadata/properties" xmlns:ns3="b8041493-e162-4695-912a-3b043160a54b" xmlns:ns4="10db6b2f-dbe0-434b-ab5d-8a5f46b3face" targetNamespace="http://schemas.microsoft.com/office/2006/metadata/properties" ma:root="true" ma:fieldsID="c6289dac4647015ba66d971aa93bbec6" ns3:_="" ns4:_="">
    <xsd:import namespace="b8041493-e162-4695-912a-3b043160a54b"/>
    <xsd:import namespace="10db6b2f-dbe0-434b-ab5d-8a5f46b3fac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41493-e162-4695-912a-3b043160a5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b6b2f-dbe0-434b-ab5d-8a5f46b3fa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B2205-2B4D-4C09-A87F-682649021C49}">
  <ds:schemaRefs>
    <ds:schemaRef ds:uri="http://purl.org/dc/dcmitype/"/>
    <ds:schemaRef ds:uri="http://schemas.microsoft.com/office/2006/metadata/properties"/>
    <ds:schemaRef ds:uri="b8041493-e162-4695-912a-3b043160a54b"/>
    <ds:schemaRef ds:uri="10db6b2f-dbe0-434b-ab5d-8a5f46b3face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0F0E4D9-AE51-4E85-90E8-4950A24075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9CDE52-6C5C-46C5-A581-9AEAFF5905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41493-e162-4695-912a-3b043160a54b"/>
    <ds:schemaRef ds:uri="10db6b2f-dbe0-434b-ab5d-8a5f46b3f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505E85-F41D-4DFE-8B3E-07F09033B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Georgian_DOCUMENT_2017</Template>
  <TotalTime>0</TotalTime>
  <Pages>4</Pages>
  <Words>1098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Georgian College</Company>
  <LinksUpToDate>false</LinksUpToDate>
  <CharactersWithSpaces>7347</CharactersWithSpaces>
  <SharedDoc>false</SharedDoc>
  <HLinks>
    <vt:vector size="60" baseType="variant">
      <vt:variant>
        <vt:i4>1048629</vt:i4>
      </vt:variant>
      <vt:variant>
        <vt:i4>27</vt:i4>
      </vt:variant>
      <vt:variant>
        <vt:i4>0</vt:i4>
      </vt:variant>
      <vt:variant>
        <vt:i4>5</vt:i4>
      </vt:variant>
      <vt:variant>
        <vt:lpwstr>mailto:reb@georgiancollege.ca</vt:lpwstr>
      </vt:variant>
      <vt:variant>
        <vt:lpwstr/>
      </vt:variant>
      <vt:variant>
        <vt:i4>1507419</vt:i4>
      </vt:variant>
      <vt:variant>
        <vt:i4>24</vt:i4>
      </vt:variant>
      <vt:variant>
        <vt:i4>0</vt:i4>
      </vt:variant>
      <vt:variant>
        <vt:i4>5</vt:i4>
      </vt:variant>
      <vt:variant>
        <vt:lpwstr>https://www.georgiancollege.ca/about-georgian/research/research-ethics-board/</vt:lpwstr>
      </vt:variant>
      <vt:variant>
        <vt:lpwstr>forms</vt:lpwstr>
      </vt:variant>
      <vt:variant>
        <vt:i4>1507419</vt:i4>
      </vt:variant>
      <vt:variant>
        <vt:i4>21</vt:i4>
      </vt:variant>
      <vt:variant>
        <vt:i4>0</vt:i4>
      </vt:variant>
      <vt:variant>
        <vt:i4>5</vt:i4>
      </vt:variant>
      <vt:variant>
        <vt:lpwstr>https://www.georgiancollege.ca/about-georgian/research/research-ethics-board/</vt:lpwstr>
      </vt:variant>
      <vt:variant>
        <vt:lpwstr>forms</vt:lpwstr>
      </vt:variant>
      <vt:variant>
        <vt:i4>4063324</vt:i4>
      </vt:variant>
      <vt:variant>
        <vt:i4>18</vt:i4>
      </vt:variant>
      <vt:variant>
        <vt:i4>0</vt:i4>
      </vt:variant>
      <vt:variant>
        <vt:i4>5</vt:i4>
      </vt:variant>
      <vt:variant>
        <vt:lpwstr>http://www.e-laws.gov.on.ca/html/statutes/english/elaws_statutes_90f31_e.htm</vt:lpwstr>
      </vt:variant>
      <vt:variant>
        <vt:lpwstr/>
      </vt:variant>
      <vt:variant>
        <vt:i4>5111899</vt:i4>
      </vt:variant>
      <vt:variant>
        <vt:i4>15</vt:i4>
      </vt:variant>
      <vt:variant>
        <vt:i4>0</vt:i4>
      </vt:variant>
      <vt:variant>
        <vt:i4>5</vt:i4>
      </vt:variant>
      <vt:variant>
        <vt:lpwstr>https://tcps2core.ca/welcome</vt:lpwstr>
      </vt:variant>
      <vt:variant>
        <vt:lpwstr/>
      </vt:variant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http://www.pre.ethics.gc.ca/eng/policy-politique_tcps2-eptc2_2018.html</vt:lpwstr>
      </vt:variant>
      <vt:variant>
        <vt:lpwstr/>
      </vt:variant>
      <vt:variant>
        <vt:i4>655452</vt:i4>
      </vt:variant>
      <vt:variant>
        <vt:i4>9</vt:i4>
      </vt:variant>
      <vt:variant>
        <vt:i4>0</vt:i4>
      </vt:variant>
      <vt:variant>
        <vt:i4>5</vt:i4>
      </vt:variant>
      <vt:variant>
        <vt:lpwstr>https://www.georgiancollege.ca/about-georgian/research/research-ethics-board/</vt:lpwstr>
      </vt:variant>
      <vt:variant>
        <vt:lpwstr>tutorials</vt:lpwstr>
      </vt:variant>
      <vt:variant>
        <vt:i4>589909</vt:i4>
      </vt:variant>
      <vt:variant>
        <vt:i4>6</vt:i4>
      </vt:variant>
      <vt:variant>
        <vt:i4>0</vt:i4>
      </vt:variant>
      <vt:variant>
        <vt:i4>5</vt:i4>
      </vt:variant>
      <vt:variant>
        <vt:lpwstr>https://www.georgiancollege.ca/about-georgian/research/research-ethics-board/</vt:lpwstr>
      </vt:variant>
      <vt:variant>
        <vt:lpwstr>policies</vt:lpwstr>
      </vt:variant>
      <vt:variant>
        <vt:i4>458840</vt:i4>
      </vt:variant>
      <vt:variant>
        <vt:i4>3</vt:i4>
      </vt:variant>
      <vt:variant>
        <vt:i4>0</vt:i4>
      </vt:variant>
      <vt:variant>
        <vt:i4>5</vt:i4>
      </vt:variant>
      <vt:variant>
        <vt:lpwstr>https://www.georgiancollege.ca/about-georgian/research/research-ethics-board/</vt:lpwstr>
      </vt:variant>
      <vt:variant>
        <vt:lpwstr>faqs</vt:lpwstr>
      </vt:variant>
      <vt:variant>
        <vt:i4>8192109</vt:i4>
      </vt:variant>
      <vt:variant>
        <vt:i4>0</vt:i4>
      </vt:variant>
      <vt:variant>
        <vt:i4>0</vt:i4>
      </vt:variant>
      <vt:variant>
        <vt:i4>5</vt:i4>
      </vt:variant>
      <vt:variant>
        <vt:lpwstr>https://ethics.gc.ca/eng/tcps2-eptc2_2018_chapter2-chapitre2.html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Whittaker</dc:creator>
  <cp:keywords/>
  <dc:description/>
  <cp:lastModifiedBy>Prem Batten</cp:lastModifiedBy>
  <cp:revision>2</cp:revision>
  <cp:lastPrinted>2017-08-22T20:28:00Z</cp:lastPrinted>
  <dcterms:created xsi:type="dcterms:W3CDTF">2023-01-03T16:17:00Z</dcterms:created>
  <dcterms:modified xsi:type="dcterms:W3CDTF">2023-01-03T16:17:00Z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0x010100E1E732EE381C1B42ACC919F4EF58DA1B</vt:lpwstr>
  </property>
  <property fmtid="{D5CDD505-2E9C-101B-9397-08002B2CF9AE}" pid="3" name="TaxKeyword">
    <vt:lpwstr/>
  </property>
  <property fmtid="{D5CDD505-2E9C-101B-9397-08002B2CF9AE}" pid="4" name="Order">
    <vt:r8>914400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</Properties>
</file>