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CA"/>
        </w:rPr>
        <w:id w:val="610091133"/>
        <w:lock w:val="contentLocked"/>
        <w:placeholder>
          <w:docPart w:val="DefaultPlaceholder_-1854013440"/>
        </w:placeholder>
        <w:group/>
      </w:sdtPr>
      <w:sdtEndPr>
        <w:rPr>
          <w:rFonts w:asciiTheme="minorHAnsi" w:eastAsiaTheme="minorHAnsi" w:hAnsiTheme="minorHAnsi" w:cs="Arial"/>
          <w:color w:val="auto"/>
          <w:kern w:val="0"/>
          <w:sz w:val="24"/>
          <w:szCs w:val="24"/>
          <w:lang w:val="en-US"/>
        </w:rPr>
      </w:sdtEndPr>
      <w:sdtContent>
        <w:p w:rsidR="0089088A" w:rsidRPr="0089088A" w:rsidRDefault="0089088A" w:rsidP="00E353A1">
          <w:pPr>
            <w:pStyle w:val="Title"/>
          </w:pPr>
          <w:r w:rsidRPr="0089088A">
            <w:rPr>
              <w:lang w:val="en-CA"/>
            </w:rPr>
            <w:t>GEORGIAN</w:t>
          </w:r>
          <w:r w:rsidRPr="0089088A">
            <w:t xml:space="preserve"> COLLEGE </w:t>
          </w:r>
        </w:p>
        <w:p w:rsidR="0089088A" w:rsidRPr="0089088A" w:rsidRDefault="0089088A" w:rsidP="00E353A1">
          <w:pPr>
            <w:pStyle w:val="Title"/>
          </w:pPr>
          <w:r w:rsidRPr="0089088A">
            <w:t xml:space="preserve">RESEARCH ETHICS BOARD </w:t>
          </w:r>
        </w:p>
        <w:p w:rsidR="0089088A" w:rsidRPr="0089088A" w:rsidRDefault="00C73E43" w:rsidP="00E353A1">
          <w:pPr>
            <w:pStyle w:val="Title"/>
          </w:pPr>
          <w:r>
            <w:t>REQUEST FOR AUTHORITY TO CONDUCT COURSE-BASED RESEARCH ETHICS REVIEW</w:t>
          </w:r>
        </w:p>
        <w:p w:rsidR="0089088A" w:rsidRPr="0089088A" w:rsidRDefault="0089088A" w:rsidP="00E353A1">
          <w:pPr>
            <w:pStyle w:val="Heading1"/>
          </w:pPr>
          <w:r w:rsidRPr="0089088A">
            <w:t>INSTRUCTIONS</w:t>
          </w:r>
        </w:p>
        <w:p w:rsidR="0089088A" w:rsidRDefault="0089088A" w:rsidP="001177BA">
          <w:pPr>
            <w:pStyle w:val="Heading2"/>
          </w:pPr>
          <w:r w:rsidRPr="001177BA">
            <w:t>Who should complete a different form?</w:t>
          </w:r>
        </w:p>
        <w:p w:rsidR="00914D97" w:rsidRPr="00914D97" w:rsidRDefault="00C73E43" w:rsidP="00FF2110">
          <w:pPr>
            <w:spacing w:before="120"/>
          </w:pPr>
          <w:r>
            <w:t xml:space="preserve">If all your students will be working on the same project, </w:t>
          </w:r>
          <w:r w:rsidR="00D93341">
            <w:t>and it will involve more than minimal risk for the research participants, please submit</w:t>
          </w:r>
          <w:r>
            <w:t xml:space="preserve"> </w:t>
          </w:r>
          <w:r w:rsidR="00D93341">
            <w:t>one</w:t>
          </w:r>
          <w:r>
            <w:t xml:space="preserve"> APPLICATION FOR RESEARCH ETHICS APPROVAL for the project.</w:t>
          </w:r>
        </w:p>
        <w:p w:rsidR="0089088A" w:rsidRPr="001177BA" w:rsidRDefault="0089088A" w:rsidP="001177BA">
          <w:pPr>
            <w:pStyle w:val="Heading2"/>
          </w:pPr>
          <w:r w:rsidRPr="001177BA">
            <w:t>Who should complete this form?</w:t>
          </w:r>
        </w:p>
        <w:p w:rsidR="00D93341" w:rsidRDefault="00D93341" w:rsidP="00D93341">
          <w:pPr>
            <w:spacing w:before="120"/>
            <w:rPr>
              <w:bCs/>
              <w:spacing w:val="1"/>
              <w:lang w:val="en-CA"/>
            </w:rPr>
          </w:pPr>
          <w:r>
            <w:rPr>
              <w:bCs/>
              <w:spacing w:val="1"/>
              <w:lang w:val="en-CA"/>
            </w:rPr>
            <w:t xml:space="preserve">Use this form to request </w:t>
          </w:r>
          <w:r w:rsidRPr="00D93341">
            <w:rPr>
              <w:bCs/>
              <w:spacing w:val="1"/>
              <w:lang w:val="en-CA"/>
            </w:rPr>
            <w:t xml:space="preserve">authority from the </w:t>
          </w:r>
          <w:r>
            <w:rPr>
              <w:bCs/>
              <w:spacing w:val="1"/>
              <w:lang w:val="en-CA"/>
            </w:rPr>
            <w:t>Georgian College Research Ethics Board (</w:t>
          </w:r>
          <w:r w:rsidRPr="00D93341">
            <w:rPr>
              <w:bCs/>
              <w:spacing w:val="1"/>
              <w:lang w:val="en-CA"/>
            </w:rPr>
            <w:t>GCREB</w:t>
          </w:r>
          <w:r>
            <w:rPr>
              <w:bCs/>
              <w:spacing w:val="1"/>
              <w:lang w:val="en-CA"/>
            </w:rPr>
            <w:t>)</w:t>
          </w:r>
          <w:r w:rsidRPr="00D93341">
            <w:rPr>
              <w:bCs/>
              <w:spacing w:val="1"/>
              <w:lang w:val="en-CA"/>
            </w:rPr>
            <w:t xml:space="preserve"> to conduct course-based research ethics review </w:t>
          </w:r>
          <w:r>
            <w:rPr>
              <w:bCs/>
              <w:spacing w:val="1"/>
              <w:lang w:val="en-CA"/>
            </w:rPr>
            <w:t xml:space="preserve">of your </w:t>
          </w:r>
          <w:r w:rsidRPr="00D93341">
            <w:rPr>
              <w:bCs/>
              <w:spacing w:val="1"/>
              <w:lang w:val="en-CA"/>
            </w:rPr>
            <w:t>students’ research involving humans</w:t>
          </w:r>
          <w:r w:rsidR="002F32D0" w:rsidRPr="002F32D0">
            <w:rPr>
              <w:vertAlign w:val="superscript"/>
            </w:rPr>
            <w:footnoteReference w:id="1"/>
          </w:r>
          <w:r w:rsidRPr="00D93341">
            <w:rPr>
              <w:bCs/>
              <w:spacing w:val="1"/>
              <w:lang w:val="en-CA"/>
            </w:rPr>
            <w:t xml:space="preserve"> only if</w:t>
          </w:r>
          <w:r w:rsidR="004F45B7">
            <w:rPr>
              <w:bCs/>
              <w:spacing w:val="1"/>
              <w:lang w:val="en-CA"/>
            </w:rPr>
            <w:t xml:space="preserve"> there will be research involving humans requiring ethics approval that will meet the following criteria</w:t>
          </w:r>
          <w:r w:rsidRPr="00D93341">
            <w:rPr>
              <w:bCs/>
              <w:spacing w:val="1"/>
              <w:lang w:val="en-CA"/>
            </w:rPr>
            <w:t>:</w:t>
          </w:r>
        </w:p>
        <w:p w:rsidR="00D93341" w:rsidRPr="006A624E" w:rsidRDefault="00D93341" w:rsidP="006A624E">
          <w:pPr>
            <w:pStyle w:val="ListParagraph"/>
            <w:numPr>
              <w:ilvl w:val="0"/>
              <w:numId w:val="21"/>
            </w:numPr>
            <w:rPr>
              <w:b w:val="0"/>
              <w:lang w:val="en-CA"/>
            </w:rPr>
          </w:pPr>
          <w:r w:rsidRPr="006A624E">
            <w:rPr>
              <w:b w:val="0"/>
              <w:lang w:val="en-CA"/>
            </w:rPr>
            <w:t>The objective is to provide students exposure to research methods in their field of study;</w:t>
          </w:r>
        </w:p>
        <w:p w:rsidR="00D93341" w:rsidRPr="006A624E" w:rsidRDefault="00D93341" w:rsidP="006A624E">
          <w:pPr>
            <w:pStyle w:val="ListParagraph"/>
            <w:numPr>
              <w:ilvl w:val="0"/>
              <w:numId w:val="21"/>
            </w:numPr>
            <w:rPr>
              <w:b w:val="0"/>
              <w:lang w:val="en-CA"/>
            </w:rPr>
          </w:pPr>
          <w:r w:rsidRPr="006A624E">
            <w:rPr>
              <w:b w:val="0"/>
              <w:lang w:val="en-CA"/>
            </w:rPr>
            <w:t>The research poses no more than minimal risk</w:t>
          </w:r>
          <w:r w:rsidR="002F32D0">
            <w:rPr>
              <w:rStyle w:val="FootnoteReference"/>
              <w:b w:val="0"/>
              <w:lang w:val="en-CA"/>
            </w:rPr>
            <w:footnoteReference w:id="2"/>
          </w:r>
          <w:r w:rsidRPr="006A624E">
            <w:rPr>
              <w:b w:val="0"/>
              <w:lang w:val="en-CA"/>
            </w:rPr>
            <w:t>;</w:t>
          </w:r>
        </w:p>
        <w:p w:rsidR="00D93341" w:rsidRPr="006A624E" w:rsidRDefault="00D93341" w:rsidP="006A624E">
          <w:pPr>
            <w:pStyle w:val="ListParagraph"/>
            <w:numPr>
              <w:ilvl w:val="0"/>
              <w:numId w:val="21"/>
            </w:numPr>
            <w:rPr>
              <w:b w:val="0"/>
              <w:lang w:val="en-CA"/>
            </w:rPr>
          </w:pPr>
          <w:r w:rsidRPr="006A624E">
            <w:rPr>
              <w:b w:val="0"/>
              <w:lang w:val="en-CA"/>
            </w:rPr>
            <w:t>The research participants are drawn from the general adult population, capable of giving free and informed consent, and may not include vulnerable participants such as children or persons who are not legally competent to consent;</w:t>
          </w:r>
        </w:p>
        <w:p w:rsidR="00D93341" w:rsidRPr="006A624E" w:rsidRDefault="00D93341" w:rsidP="006A624E">
          <w:pPr>
            <w:pStyle w:val="ListParagraph"/>
            <w:numPr>
              <w:ilvl w:val="0"/>
              <w:numId w:val="21"/>
            </w:numPr>
            <w:rPr>
              <w:b w:val="0"/>
              <w:lang w:val="en-CA"/>
            </w:rPr>
          </w:pPr>
          <w:r w:rsidRPr="006A624E">
            <w:rPr>
              <w:b w:val="0"/>
              <w:lang w:val="en-CA"/>
            </w:rPr>
            <w:t>The research does not involve any personal, sensitive or incriminating topics or questions which could place participants at risk;</w:t>
          </w:r>
        </w:p>
        <w:p w:rsidR="00D93341" w:rsidRPr="006A624E" w:rsidRDefault="00D93341" w:rsidP="006A624E">
          <w:pPr>
            <w:pStyle w:val="ListParagraph"/>
            <w:numPr>
              <w:ilvl w:val="0"/>
              <w:numId w:val="21"/>
            </w:numPr>
            <w:rPr>
              <w:b w:val="0"/>
              <w:lang w:val="en-CA"/>
            </w:rPr>
          </w:pPr>
          <w:r w:rsidRPr="006A624E">
            <w:rPr>
              <w:b w:val="0"/>
              <w:lang w:val="en-CA"/>
            </w:rPr>
            <w:lastRenderedPageBreak/>
            <w:t>The research does not manipulate behaviour of participants beyond the range of “normal” classroom activity or daily life;</w:t>
          </w:r>
        </w:p>
        <w:p w:rsidR="00D93341" w:rsidRPr="006A624E" w:rsidRDefault="00D93341" w:rsidP="006A624E">
          <w:pPr>
            <w:pStyle w:val="ListParagraph"/>
            <w:numPr>
              <w:ilvl w:val="0"/>
              <w:numId w:val="21"/>
            </w:numPr>
            <w:rPr>
              <w:b w:val="0"/>
              <w:lang w:val="en-CA"/>
            </w:rPr>
          </w:pPr>
          <w:r w:rsidRPr="006A624E">
            <w:rPr>
              <w:b w:val="0"/>
              <w:lang w:val="en-CA"/>
            </w:rPr>
            <w:t>The research does not involve physically invasive contact with the research participants;</w:t>
          </w:r>
        </w:p>
        <w:p w:rsidR="00D93341" w:rsidRPr="006A624E" w:rsidRDefault="00D93341" w:rsidP="006A624E">
          <w:pPr>
            <w:pStyle w:val="ListParagraph"/>
            <w:numPr>
              <w:ilvl w:val="0"/>
              <w:numId w:val="21"/>
            </w:numPr>
            <w:rPr>
              <w:b w:val="0"/>
              <w:lang w:val="en-CA"/>
            </w:rPr>
          </w:pPr>
          <w:r w:rsidRPr="006A624E">
            <w:rPr>
              <w:b w:val="0"/>
              <w:lang w:val="en-CA"/>
            </w:rPr>
            <w:t>The research does not involve deception; and</w:t>
          </w:r>
        </w:p>
        <w:p w:rsidR="00914D97" w:rsidRPr="006A624E" w:rsidRDefault="00D93341" w:rsidP="006A624E">
          <w:pPr>
            <w:pStyle w:val="ListParagraph"/>
            <w:numPr>
              <w:ilvl w:val="0"/>
              <w:numId w:val="21"/>
            </w:numPr>
            <w:rPr>
              <w:b w:val="0"/>
              <w:lang w:val="en-CA"/>
            </w:rPr>
          </w:pPr>
          <w:r w:rsidRPr="006A624E">
            <w:rPr>
              <w:b w:val="0"/>
              <w:lang w:val="en-CA"/>
            </w:rPr>
            <w:t>The research is not part of the faculty member’s own research program.</w:t>
          </w:r>
        </w:p>
        <w:p w:rsidR="0089088A" w:rsidRPr="00FF2110" w:rsidRDefault="0089088A" w:rsidP="00FF2110">
          <w:pPr>
            <w:pStyle w:val="Heading2"/>
          </w:pPr>
          <w:r w:rsidRPr="00FF2110">
            <w:t>What do I need to do before I complete this form?</w:t>
          </w:r>
        </w:p>
        <w:p w:rsidR="00FD3CF4" w:rsidRPr="00FF2110" w:rsidRDefault="00FD3CF4" w:rsidP="00FF2110">
          <w:pPr>
            <w:pStyle w:val="ListParagraph"/>
            <w:numPr>
              <w:ilvl w:val="0"/>
              <w:numId w:val="21"/>
            </w:numPr>
            <w:rPr>
              <w:b w:val="0"/>
              <w:lang w:val="en-CA"/>
            </w:rPr>
          </w:pPr>
          <w:r w:rsidRPr="00FF2110">
            <w:rPr>
              <w:b w:val="0"/>
              <w:lang w:val="en-CA"/>
            </w:rPr>
            <w:t>Familiarize yourself with the applicable policies and take the TCPS2 CORE tutorial</w:t>
          </w:r>
          <w:r w:rsidR="000F6251" w:rsidRPr="00FF2110">
            <w:rPr>
              <w:b w:val="0"/>
              <w:lang w:val="en-CA"/>
            </w:rPr>
            <w:t>.</w:t>
          </w:r>
        </w:p>
        <w:p w:rsidR="00914D97" w:rsidRPr="00FF2110" w:rsidRDefault="00FD3CF4" w:rsidP="00FF2110">
          <w:pPr>
            <w:pStyle w:val="ListParagraph"/>
            <w:numPr>
              <w:ilvl w:val="0"/>
              <w:numId w:val="21"/>
            </w:numPr>
            <w:rPr>
              <w:b w:val="0"/>
              <w:lang w:val="en-CA"/>
            </w:rPr>
          </w:pPr>
          <w:r w:rsidRPr="00FF2110">
            <w:rPr>
              <w:b w:val="0"/>
              <w:lang w:val="en-CA"/>
            </w:rPr>
            <w:t xml:space="preserve">See links in the Application Checklist attached to these instructions and the </w:t>
          </w:r>
          <w:hyperlink r:id="rId11" w:history="1">
            <w:r w:rsidRPr="00FF2110">
              <w:rPr>
                <w:b w:val="0"/>
                <w:color w:val="0000FF"/>
                <w:u w:val="single"/>
                <w:lang w:val="en-CA"/>
              </w:rPr>
              <w:t>GCREB website</w:t>
            </w:r>
          </w:hyperlink>
          <w:r w:rsidRPr="00FF2110">
            <w:rPr>
              <w:b w:val="0"/>
              <w:lang w:val="en-CA"/>
            </w:rPr>
            <w:t>.</w:t>
          </w:r>
        </w:p>
        <w:p w:rsidR="000F6251" w:rsidRPr="00FF2110" w:rsidRDefault="000F6251" w:rsidP="00FF2110">
          <w:pPr>
            <w:pStyle w:val="Heading2"/>
            <w:rPr>
              <w:rStyle w:val="Heading2Char"/>
              <w:lang w:val="en-CA"/>
            </w:rPr>
          </w:pPr>
          <w:r w:rsidRPr="000F6251">
            <w:rPr>
              <w:szCs w:val="24"/>
              <w:lang w:val="en-CA"/>
            </w:rPr>
            <w:t>H</w:t>
          </w:r>
          <w:r w:rsidRPr="00FF2110">
            <w:rPr>
              <w:rStyle w:val="Heading2Char"/>
              <w:lang w:val="en-CA"/>
            </w:rPr>
            <w:t>ow do I complete this form?</w:t>
          </w:r>
        </w:p>
        <w:p w:rsidR="000F6251" w:rsidRPr="000F6251" w:rsidRDefault="000F6251" w:rsidP="000F6251">
          <w:pPr>
            <w:rPr>
              <w:lang w:val="en-CA"/>
            </w:rPr>
          </w:pPr>
          <w:r w:rsidRPr="000F6251">
            <w:rPr>
              <w:lang w:val="en-CA"/>
            </w:rPr>
            <w:t xml:space="preserve">First save a copy to your computer. You may also need to click something to enable editing. </w:t>
          </w:r>
        </w:p>
        <w:p w:rsidR="000F6251" w:rsidRPr="000F6251" w:rsidRDefault="000F6251" w:rsidP="000F6251">
          <w:pPr>
            <w:rPr>
              <w:lang w:val="en-CA"/>
            </w:rPr>
          </w:pPr>
          <w:r w:rsidRPr="000F6251">
            <w:rPr>
              <w:lang w:val="en-CA"/>
            </w:rPr>
            <w:t>Rename the file as follows: PILastName_PIFirstName_</w:t>
          </w:r>
          <w:r>
            <w:rPr>
              <w:lang w:val="en-CA"/>
            </w:rPr>
            <w:t>CourseCode</w:t>
          </w:r>
          <w:r w:rsidRPr="000F6251">
            <w:rPr>
              <w:lang w:val="en-CA"/>
            </w:rPr>
            <w:t>.docx</w:t>
          </w:r>
        </w:p>
        <w:p w:rsidR="000F6251" w:rsidRPr="000F6251" w:rsidRDefault="000F6251" w:rsidP="000F6251">
          <w:pPr>
            <w:rPr>
              <w:lang w:val="en-CA"/>
            </w:rPr>
          </w:pPr>
          <w:r w:rsidRPr="000F6251">
            <w:rPr>
              <w:lang w:val="en-CA"/>
            </w:rPr>
            <w:t xml:space="preserve">This is a fillable form for Microsoft Word 2013-2019. Click the first response field to begin each section. You may use the Tab key to move forward one field, and Shift+Tab to move back one field within sections. To select (or to deselect) a box, either click it with your mouse or navigate to it with the Tab key and use the spacebar to click the box. </w:t>
          </w:r>
        </w:p>
        <w:p w:rsidR="000F6251" w:rsidRPr="000F6251" w:rsidRDefault="000F6251" w:rsidP="000F6251">
          <w:pPr>
            <w:rPr>
              <w:lang w:val="en-CA"/>
            </w:rPr>
          </w:pPr>
          <w:r w:rsidRPr="000F6251">
            <w:rPr>
              <w:lang w:val="en-CA"/>
            </w:rPr>
            <w:t>Type in the text boxes provided. They will grow as you type. To insert a tab stop within your response, use Ctrl+Tab. (Using Tab only will move you forward one field.)</w:t>
          </w:r>
        </w:p>
        <w:p w:rsidR="000F6251" w:rsidRPr="000F6251" w:rsidRDefault="000F6251" w:rsidP="000F6251">
          <w:pPr>
            <w:rPr>
              <w:lang w:val="en-CA"/>
            </w:rPr>
          </w:pPr>
          <w:r w:rsidRPr="000F6251">
            <w:rPr>
              <w:lang w:val="en-CA"/>
            </w:rPr>
            <w:t>You can apply Rich Text Formatting such as bold or italics to your written responses.</w:t>
          </w:r>
        </w:p>
        <w:p w:rsidR="000F6251" w:rsidRPr="000F6251" w:rsidRDefault="000F6251" w:rsidP="000F6251">
          <w:pPr>
            <w:rPr>
              <w:lang w:val="en-CA"/>
            </w:rPr>
          </w:pPr>
          <w:r w:rsidRPr="000F6251">
            <w:rPr>
              <w:lang w:val="en-CA"/>
            </w:rPr>
            <w:t xml:space="preserve">Please </w:t>
          </w:r>
          <w:r w:rsidRPr="000F6251">
            <w:rPr>
              <w:b/>
              <w:lang w:val="en-CA"/>
            </w:rPr>
            <w:t>print</w:t>
          </w:r>
          <w:r w:rsidRPr="000F6251">
            <w:rPr>
              <w:lang w:val="en-CA"/>
            </w:rPr>
            <w:t xml:space="preserve"> Section F, read it, initial and sign where indicated, and submit your scanned (preferably PDF) signature pages with your application.</w:t>
          </w:r>
        </w:p>
        <w:p w:rsidR="000F6251" w:rsidRPr="000F6251" w:rsidRDefault="000F6251" w:rsidP="00FD3CF4">
          <w:pPr>
            <w:rPr>
              <w:lang w:val="en-CA"/>
            </w:rPr>
          </w:pPr>
          <w:r w:rsidRPr="000F6251">
            <w:rPr>
              <w:lang w:val="en-CA"/>
            </w:rPr>
            <w:t xml:space="preserve">Please save your application as a Word </w:t>
          </w:r>
          <w:r>
            <w:rPr>
              <w:lang w:val="en-CA"/>
            </w:rPr>
            <w:t xml:space="preserve">or PDF </w:t>
          </w:r>
          <w:r w:rsidRPr="000F6251">
            <w:rPr>
              <w:lang w:val="en-CA"/>
            </w:rPr>
            <w:t>document</w:t>
          </w:r>
          <w:r>
            <w:rPr>
              <w:lang w:val="en-CA"/>
            </w:rPr>
            <w:t xml:space="preserve"> (but not as an image)</w:t>
          </w:r>
          <w:r w:rsidRPr="000F6251">
            <w:rPr>
              <w:lang w:val="en-CA"/>
            </w:rPr>
            <w:t xml:space="preserve"> and submit it with all attachments to </w:t>
          </w:r>
          <w:hyperlink r:id="rId12" w:history="1">
            <w:r w:rsidRPr="000F6251">
              <w:rPr>
                <w:color w:val="0000FF"/>
                <w:u w:val="single"/>
                <w:lang w:val="en-CA"/>
              </w:rPr>
              <w:t>reb@georgiancollege.ca</w:t>
            </w:r>
          </w:hyperlink>
          <w:r w:rsidRPr="000F6251">
            <w:rPr>
              <w:lang w:val="en-CA"/>
            </w:rPr>
            <w:t xml:space="preserve">. </w:t>
          </w:r>
        </w:p>
        <w:p w:rsidR="0089088A" w:rsidRPr="00FF2110" w:rsidRDefault="0089088A" w:rsidP="00FF2110">
          <w:pPr>
            <w:pStyle w:val="Heading2"/>
          </w:pPr>
          <w:r w:rsidRPr="00FF2110">
            <w:t>Whom may I contact if I have any questions?</w:t>
          </w:r>
        </w:p>
        <w:p w:rsidR="0089088A" w:rsidRPr="000F6251" w:rsidRDefault="0089088A" w:rsidP="00FF2110">
          <w:pPr>
            <w:rPr>
              <w:lang w:val="en-CA"/>
            </w:rPr>
            <w:sectPr w:rsidR="0089088A" w:rsidRPr="000F6251" w:rsidSect="001177BA">
              <w:headerReference w:type="even" r:id="rId13"/>
              <w:headerReference w:type="default" r:id="rId14"/>
              <w:footerReference w:type="default" r:id="rId15"/>
              <w:headerReference w:type="first" r:id="rId16"/>
              <w:footerReference w:type="first" r:id="rId17"/>
              <w:pgSz w:w="12240" w:h="15840" w:code="1"/>
              <w:pgMar w:top="1440" w:right="1080" w:bottom="1440" w:left="1080" w:header="720" w:footer="720" w:gutter="0"/>
              <w:cols w:space="720"/>
              <w:docGrid w:linePitch="360"/>
            </w:sectPr>
          </w:pPr>
          <w:r w:rsidRPr="0089088A">
            <w:rPr>
              <w:lang w:val="en-CA"/>
            </w:rPr>
            <w:t xml:space="preserve">Please contact the Georgian College Research Ethics Board at 705.728.1968, Ext. 5395 or </w:t>
          </w:r>
          <w:hyperlink r:id="rId18" w:history="1">
            <w:r w:rsidRPr="0089088A">
              <w:rPr>
                <w:color w:val="0000FF"/>
                <w:u w:val="single"/>
                <w:lang w:val="en-CA"/>
              </w:rPr>
              <w:t>reb@georgiancollege.ca</w:t>
            </w:r>
          </w:hyperlink>
          <w:r w:rsidRPr="0089088A">
            <w:rPr>
              <w:lang w:val="en-CA"/>
            </w:rPr>
            <w:t xml:space="preserve">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673"/>
            <w:gridCol w:w="1203"/>
            <w:gridCol w:w="1204"/>
          </w:tblGrid>
          <w:tr w:rsidR="0089088A" w:rsidRPr="0089088A" w:rsidTr="00BD42F4">
            <w:trPr>
              <w:trHeight w:val="125"/>
              <w:jc w:val="center"/>
            </w:trPr>
            <w:tc>
              <w:tcPr>
                <w:tcW w:w="7673" w:type="dxa"/>
                <w:tcBorders>
                  <w:top w:val="nil"/>
                  <w:left w:val="nil"/>
                  <w:bottom w:val="single" w:sz="4" w:space="0" w:color="auto"/>
                </w:tcBorders>
              </w:tcPr>
              <w:p w:rsidR="0089088A" w:rsidRPr="0089088A" w:rsidRDefault="00914D97" w:rsidP="0089088A">
                <w:pPr>
                  <w:keepNext/>
                  <w:keepLines/>
                  <w:suppressAutoHyphens/>
                  <w:outlineLvl w:val="0"/>
                  <w:rPr>
                    <w:rFonts w:asciiTheme="majorHAnsi" w:eastAsiaTheme="majorEastAsia" w:hAnsiTheme="majorHAnsi" w:cstheme="minorHAnsi"/>
                    <w:color w:val="00778B" w:themeColor="accent3"/>
                    <w:sz w:val="36"/>
                    <w:szCs w:val="32"/>
                  </w:rPr>
                </w:pPr>
                <w:r>
                  <w:rPr>
                    <w:rFonts w:asciiTheme="majorHAnsi" w:eastAsiaTheme="majorEastAsia" w:hAnsiTheme="majorHAnsi" w:cstheme="majorBidi"/>
                    <w:color w:val="00778B" w:themeColor="accent3"/>
                    <w:sz w:val="36"/>
                    <w:szCs w:val="32"/>
                  </w:rPr>
                  <w:lastRenderedPageBreak/>
                  <w:t>FORM</w:t>
                </w:r>
                <w:r w:rsidR="0089088A" w:rsidRPr="0089088A">
                  <w:rPr>
                    <w:rFonts w:asciiTheme="majorHAnsi" w:eastAsiaTheme="majorEastAsia" w:hAnsiTheme="majorHAnsi" w:cstheme="majorBidi"/>
                    <w:color w:val="00778B" w:themeColor="accent3"/>
                    <w:sz w:val="36"/>
                    <w:szCs w:val="32"/>
                  </w:rPr>
                  <w:t xml:space="preserve"> CHECKLIST</w:t>
                </w:r>
              </w:p>
            </w:tc>
            <w:tc>
              <w:tcPr>
                <w:tcW w:w="1203" w:type="dxa"/>
                <w:vAlign w:val="center"/>
              </w:tcPr>
              <w:p w:rsidR="0089088A" w:rsidRPr="0089088A" w:rsidRDefault="0089088A" w:rsidP="0089088A">
                <w:pPr>
                  <w:jc w:val="center"/>
                  <w:rPr>
                    <w:i/>
                    <w:sz w:val="20"/>
                    <w:lang w:val="en-CA"/>
                  </w:rPr>
                </w:pPr>
                <w:r w:rsidRPr="0089088A">
                  <w:rPr>
                    <w:i/>
                    <w:sz w:val="20"/>
                    <w:lang w:val="en-CA"/>
                  </w:rPr>
                  <w:t>Principal Investigator Use</w:t>
                </w:r>
              </w:p>
            </w:tc>
            <w:tc>
              <w:tcPr>
                <w:tcW w:w="1204" w:type="dxa"/>
                <w:vAlign w:val="center"/>
              </w:tcPr>
              <w:p w:rsidR="0089088A" w:rsidRPr="0089088A" w:rsidRDefault="0089088A" w:rsidP="0089088A">
                <w:pPr>
                  <w:jc w:val="center"/>
                  <w:rPr>
                    <w:i/>
                    <w:sz w:val="20"/>
                    <w:lang w:val="en-CA"/>
                  </w:rPr>
                </w:pPr>
                <w:r w:rsidRPr="0089088A">
                  <w:rPr>
                    <w:i/>
                    <w:sz w:val="20"/>
                    <w:lang w:val="en-CA"/>
                  </w:rPr>
                  <w:t>GCREB Office Use Only</w:t>
                </w:r>
              </w:p>
            </w:tc>
          </w:tr>
          <w:tr w:rsidR="0089088A" w:rsidRPr="0089088A" w:rsidTr="00BD42F4">
            <w:trPr>
              <w:trHeight w:val="4427"/>
              <w:jc w:val="center"/>
            </w:trPr>
            <w:tc>
              <w:tcPr>
                <w:tcW w:w="7673" w:type="dxa"/>
                <w:tcBorders>
                  <w:top w:val="single" w:sz="4" w:space="0" w:color="auto"/>
                  <w:bottom w:val="single" w:sz="4" w:space="0" w:color="auto"/>
                </w:tcBorders>
              </w:tcPr>
              <w:p w:rsidR="000F6251" w:rsidRPr="000F6251" w:rsidRDefault="003109AB" w:rsidP="000F6251">
                <w:pPr>
                  <w:rPr>
                    <w:rFonts w:ascii="Calibri" w:hAnsi="Calibri" w:cs="Calibri"/>
                    <w:lang w:val="en-CA"/>
                  </w:rPr>
                </w:pPr>
                <w:r>
                  <w:rPr>
                    <w:rFonts w:ascii="Calibri" w:hAnsi="Calibri" w:cs="Calibri"/>
                    <w:lang w:val="en-CA"/>
                  </w:rPr>
                  <w:t>All investigators conducting research involving humans must c</w:t>
                </w:r>
                <w:r w:rsidR="000F6251" w:rsidRPr="000F6251">
                  <w:rPr>
                    <w:rFonts w:ascii="Calibri" w:hAnsi="Calibri" w:cs="Calibri"/>
                    <w:lang w:val="en-CA"/>
                  </w:rPr>
                  <w:t>omplete the</w:t>
                </w:r>
                <w:r w:rsidR="000F6251" w:rsidRPr="000F6251">
                  <w:rPr>
                    <w:rFonts w:ascii="Calibri" w:hAnsi="Calibri" w:cs="Calibri"/>
                    <w:i/>
                    <w:lang w:val="en-CA"/>
                  </w:rPr>
                  <w:t xml:space="preserve"> </w:t>
                </w:r>
                <w:hyperlink r:id="rId19" w:tgtFrame="_blank" w:history="1">
                  <w:r w:rsidR="000F6251" w:rsidRPr="000F6251">
                    <w:rPr>
                      <w:rFonts w:ascii="Calibri" w:hAnsi="Calibri" w:cs="Calibri"/>
                      <w:b/>
                      <w:i/>
                      <w:color w:val="0000FF"/>
                      <w:u w:val="single"/>
                      <w:lang w:val="en-CA"/>
                    </w:rPr>
                    <w:t>Tri-Council Policy Statement 2 Course on Research Ethics tutorial (TCPS 2 CORE)</w:t>
                  </w:r>
                </w:hyperlink>
                <w:r w:rsidRPr="003109AB">
                  <w:rPr>
                    <w:rFonts w:ascii="Calibri" w:hAnsi="Calibri" w:cs="Calibri"/>
                    <w:lang w:val="en-CA"/>
                  </w:rPr>
                  <w:t>.</w:t>
                </w:r>
                <w:r w:rsidR="000F6251" w:rsidRPr="003109AB">
                  <w:rPr>
                    <w:rFonts w:ascii="Calibri" w:hAnsi="Calibri" w:cs="Calibri"/>
                    <w:lang w:val="en-CA"/>
                  </w:rPr>
                  <w:t xml:space="preserve"> </w:t>
                </w:r>
                <w:r w:rsidR="00A1746A">
                  <w:rPr>
                    <w:rFonts w:ascii="Calibri" w:hAnsi="Calibri" w:cs="Calibri"/>
                    <w:lang w:val="en-CA"/>
                  </w:rPr>
                  <w:t xml:space="preserve">You will be the Principal Investigator for your students’ research. </w:t>
                </w:r>
                <w:r>
                  <w:rPr>
                    <w:rFonts w:ascii="Calibri" w:hAnsi="Calibri" w:cs="Calibri"/>
                    <w:lang w:val="en-CA"/>
                  </w:rPr>
                  <w:t>S</w:t>
                </w:r>
                <w:r w:rsidR="000F6251" w:rsidRPr="000F6251">
                  <w:rPr>
                    <w:rFonts w:ascii="Calibri" w:hAnsi="Calibri" w:cs="Calibri"/>
                    <w:lang w:val="en-CA"/>
                  </w:rPr>
                  <w:t xml:space="preserve">ubmit </w:t>
                </w:r>
                <w:r w:rsidR="000F6251">
                  <w:rPr>
                    <w:rFonts w:ascii="Calibri" w:hAnsi="Calibri" w:cs="Calibri"/>
                    <w:lang w:val="en-CA"/>
                  </w:rPr>
                  <w:t>your</w:t>
                </w:r>
                <w:r w:rsidR="000F6251" w:rsidRPr="000F6251">
                  <w:rPr>
                    <w:rFonts w:ascii="Calibri" w:hAnsi="Calibri" w:cs="Calibri"/>
                    <w:lang w:val="en-CA"/>
                  </w:rPr>
                  <w:t xml:space="preserve"> certificate</w:t>
                </w:r>
                <w:r w:rsidR="000F6251">
                  <w:rPr>
                    <w:rFonts w:ascii="Calibri" w:hAnsi="Calibri" w:cs="Calibri"/>
                    <w:lang w:val="en-CA"/>
                  </w:rPr>
                  <w:t xml:space="preserve"> </w:t>
                </w:r>
                <w:r w:rsidR="000F6251" w:rsidRPr="000F6251">
                  <w:rPr>
                    <w:rFonts w:ascii="Calibri" w:hAnsi="Calibri" w:cs="Calibri"/>
                    <w:lang w:val="en-CA"/>
                  </w:rPr>
                  <w:t xml:space="preserve">of completion with this application. </w:t>
                </w:r>
                <w:r w:rsidR="000F6251">
                  <w:rPr>
                    <w:rFonts w:ascii="Calibri" w:hAnsi="Calibri" w:cs="Calibri"/>
                    <w:lang w:val="en-CA"/>
                  </w:rPr>
                  <w:t>R</w:t>
                </w:r>
                <w:r w:rsidR="000F6251" w:rsidRPr="000F6251">
                  <w:rPr>
                    <w:rFonts w:ascii="Calibri" w:hAnsi="Calibri" w:cs="Calibri"/>
                    <w:lang w:val="en-CA"/>
                  </w:rPr>
                  <w:t xml:space="preserve">eview any updates made to the TCPS2 information since </w:t>
                </w:r>
                <w:r w:rsidR="000F6251">
                  <w:rPr>
                    <w:rFonts w:ascii="Calibri" w:hAnsi="Calibri" w:cs="Calibri"/>
                    <w:lang w:val="en-CA"/>
                  </w:rPr>
                  <w:t>your</w:t>
                </w:r>
                <w:r w:rsidR="000F6251" w:rsidRPr="000F6251">
                  <w:rPr>
                    <w:rFonts w:ascii="Calibri" w:hAnsi="Calibri" w:cs="Calibri"/>
                    <w:lang w:val="en-CA"/>
                  </w:rPr>
                  <w:t xml:space="preserve"> tutorial completion date with particular attention to the following requirements:</w:t>
                </w:r>
              </w:p>
              <w:p w:rsidR="000F6251" w:rsidRPr="000F6251" w:rsidRDefault="000F6251" w:rsidP="000F6251">
                <w:pPr>
                  <w:numPr>
                    <w:ilvl w:val="0"/>
                    <w:numId w:val="12"/>
                  </w:numPr>
                  <w:spacing w:before="240" w:after="0"/>
                  <w:rPr>
                    <w:rFonts w:ascii="Calibri" w:hAnsi="Calibri" w:cs="Calibri"/>
                    <w:color w:val="333333"/>
                    <w:szCs w:val="24"/>
                    <w:lang w:val="en-CA"/>
                  </w:rPr>
                </w:pPr>
                <w:r w:rsidRPr="000F6251">
                  <w:rPr>
                    <w:rFonts w:ascii="Calibri" w:hAnsi="Calibri" w:cs="Calibri"/>
                    <w:color w:val="333333"/>
                    <w:szCs w:val="24"/>
                    <w:lang w:val="en-CA"/>
                  </w:rPr>
                  <w:t xml:space="preserve">TCPS2 CORE tutorials </w:t>
                </w:r>
                <w:r w:rsidRPr="000F6251">
                  <w:rPr>
                    <w:rFonts w:ascii="Calibri" w:hAnsi="Calibri" w:cs="Calibri"/>
                    <w:b/>
                    <w:bCs/>
                    <w:color w:val="333333"/>
                    <w:szCs w:val="24"/>
                    <w:lang w:val="en-CA"/>
                  </w:rPr>
                  <w:t>completed before April 2011</w:t>
                </w:r>
                <w:r w:rsidRPr="000F6251">
                  <w:rPr>
                    <w:rFonts w:ascii="Calibri" w:hAnsi="Calibri" w:cs="Calibri"/>
                    <w:color w:val="333333"/>
                    <w:szCs w:val="24"/>
                    <w:lang w:val="en-CA"/>
                  </w:rPr>
                  <w:t xml:space="preserve"> are no longer valid and </w:t>
                </w:r>
                <w:r w:rsidRPr="000F6251">
                  <w:rPr>
                    <w:rFonts w:ascii="Calibri" w:hAnsi="Calibri" w:cs="Calibri"/>
                    <w:b/>
                    <w:bCs/>
                    <w:color w:val="333333"/>
                    <w:szCs w:val="24"/>
                    <w:lang w:val="en-CA"/>
                  </w:rPr>
                  <w:t>must be redone.</w:t>
                </w:r>
              </w:p>
              <w:p w:rsidR="000F6251" w:rsidRPr="000F6251" w:rsidRDefault="000F6251" w:rsidP="000F6251">
                <w:pPr>
                  <w:numPr>
                    <w:ilvl w:val="1"/>
                    <w:numId w:val="12"/>
                  </w:numPr>
                  <w:spacing w:after="0"/>
                  <w:ind w:left="1080"/>
                  <w:rPr>
                    <w:rFonts w:ascii="Calibri" w:hAnsi="Calibri" w:cs="Calibri"/>
                    <w:color w:val="333333"/>
                    <w:szCs w:val="24"/>
                    <w:lang w:val="en-CA"/>
                  </w:rPr>
                </w:pPr>
                <w:r w:rsidRPr="000F6251">
                  <w:rPr>
                    <w:rFonts w:ascii="Calibri" w:hAnsi="Calibri" w:cs="Calibri"/>
                    <w:color w:val="333333"/>
                    <w:szCs w:val="24"/>
                    <w:lang w:val="en-CA"/>
                  </w:rPr>
                  <w:t xml:space="preserve">Note: The TCPS2 CORE will not generate an updated certificate of completion. Researchers must provide a </w:t>
                </w:r>
                <w:r w:rsidRPr="000F6251">
                  <w:rPr>
                    <w:rFonts w:ascii="Calibri" w:hAnsi="Calibri" w:cs="Calibri"/>
                    <w:b/>
                    <w:bCs/>
                    <w:color w:val="333333"/>
                    <w:szCs w:val="24"/>
                    <w:lang w:val="en-CA"/>
                  </w:rPr>
                  <w:t>screenshot</w:t>
                </w:r>
                <w:r w:rsidRPr="000F6251">
                  <w:rPr>
                    <w:rFonts w:ascii="Calibri" w:hAnsi="Calibri" w:cs="Calibri"/>
                    <w:color w:val="333333"/>
                    <w:szCs w:val="24"/>
                    <w:lang w:val="en-CA"/>
                  </w:rPr>
                  <w:t xml:space="preserve"> of their dashboard as proof that they have redone the modules.</w:t>
                </w:r>
              </w:p>
              <w:p w:rsidR="000F6251" w:rsidRPr="000F6251" w:rsidRDefault="000F6251" w:rsidP="000F6251">
                <w:pPr>
                  <w:numPr>
                    <w:ilvl w:val="0"/>
                    <w:numId w:val="12"/>
                  </w:numPr>
                  <w:spacing w:before="240" w:after="0"/>
                  <w:rPr>
                    <w:rFonts w:ascii="Calibri" w:hAnsi="Calibri" w:cs="Calibri"/>
                    <w:lang w:val="en-CA"/>
                  </w:rPr>
                </w:pPr>
                <w:r w:rsidRPr="000F6251">
                  <w:rPr>
                    <w:rFonts w:ascii="Calibri" w:hAnsi="Calibri" w:cs="Calibri"/>
                    <w:b/>
                    <w:bCs/>
                    <w:lang w:val="en-CA"/>
                  </w:rPr>
                  <w:t>All</w:t>
                </w:r>
                <w:r w:rsidRPr="000F6251">
                  <w:rPr>
                    <w:rFonts w:ascii="Calibri" w:hAnsi="Calibri" w:cs="Calibri"/>
                    <w:b/>
                    <w:bCs/>
                    <w:color w:val="333333"/>
                    <w:szCs w:val="24"/>
                    <w:lang w:val="en-CA"/>
                  </w:rPr>
                  <w:t xml:space="preserve"> investigators must also read the following:</w:t>
                </w:r>
              </w:p>
              <w:p w:rsidR="000F6251" w:rsidRPr="000F6251" w:rsidRDefault="00EF64D1" w:rsidP="000F6251">
                <w:pPr>
                  <w:numPr>
                    <w:ilvl w:val="1"/>
                    <w:numId w:val="12"/>
                  </w:numPr>
                  <w:spacing w:after="0"/>
                  <w:ind w:left="1080"/>
                  <w:rPr>
                    <w:rFonts w:ascii="Calibri" w:hAnsi="Calibri" w:cs="Calibri"/>
                    <w:szCs w:val="24"/>
                    <w:lang w:val="en-CA"/>
                  </w:rPr>
                </w:pPr>
                <w:hyperlink r:id="rId20" w:tgtFrame="_blank" w:history="1">
                  <w:r w:rsidR="000F6251" w:rsidRPr="000F6251">
                    <w:rPr>
                      <w:rFonts w:ascii="Calibri" w:hAnsi="Calibri" w:cs="Calibri"/>
                      <w:i/>
                      <w:color w:val="0000FF"/>
                      <w:u w:val="single"/>
                      <w:lang w:val="en-CA"/>
                    </w:rPr>
                    <w:t>TCPS2 CORE Module 9: Research Involving the First Nations, Inuit and Métis Peoples of Canada</w:t>
                  </w:r>
                </w:hyperlink>
                <w:r w:rsidR="000F6251" w:rsidRPr="000F6251">
                  <w:rPr>
                    <w:rFonts w:ascii="Calibri" w:hAnsi="Calibri" w:cs="Calibri"/>
                    <w:lang w:val="en-CA"/>
                  </w:rPr>
                  <w:t>;</w:t>
                </w:r>
              </w:p>
              <w:p w:rsidR="000F6251" w:rsidRPr="000F6251" w:rsidRDefault="00EF64D1" w:rsidP="000F6251">
                <w:pPr>
                  <w:numPr>
                    <w:ilvl w:val="1"/>
                    <w:numId w:val="12"/>
                  </w:numPr>
                  <w:spacing w:after="0"/>
                  <w:ind w:left="1080"/>
                  <w:rPr>
                    <w:rFonts w:ascii="Calibri" w:hAnsi="Calibri" w:cs="Calibri"/>
                    <w:lang w:val="en-CA"/>
                  </w:rPr>
                </w:pPr>
                <w:hyperlink r:id="rId21" w:tgtFrame="_blank" w:history="1">
                  <w:r w:rsidR="000F6251" w:rsidRPr="000F6251">
                    <w:rPr>
                      <w:rFonts w:ascii="Calibri" w:hAnsi="Calibri" w:cs="Calibri"/>
                      <w:i/>
                      <w:color w:val="0000FF"/>
                      <w:u w:val="single"/>
                      <w:lang w:val="en-CA"/>
                    </w:rPr>
                    <w:t>TCPS2 CORE Module 10: Multi-Jurisdictional Research Ethics Review</w:t>
                  </w:r>
                </w:hyperlink>
                <w:r w:rsidR="000F6251" w:rsidRPr="000F6251">
                  <w:rPr>
                    <w:rFonts w:ascii="Calibri" w:hAnsi="Calibri" w:cs="Calibri"/>
                    <w:lang w:val="en-CA"/>
                  </w:rPr>
                  <w:t>;</w:t>
                </w:r>
              </w:p>
              <w:p w:rsidR="000F6251" w:rsidRPr="000F6251" w:rsidRDefault="000F6251" w:rsidP="000F6251">
                <w:pPr>
                  <w:numPr>
                    <w:ilvl w:val="1"/>
                    <w:numId w:val="12"/>
                  </w:numPr>
                  <w:spacing w:after="0"/>
                  <w:ind w:left="1080"/>
                  <w:rPr>
                    <w:rFonts w:ascii="Calibri" w:hAnsi="Calibri" w:cs="Calibri"/>
                    <w:szCs w:val="24"/>
                    <w:lang w:val="en-CA"/>
                  </w:rPr>
                </w:pPr>
                <w:r w:rsidRPr="000F6251">
                  <w:rPr>
                    <w:rFonts w:ascii="Calibri" w:hAnsi="Calibri" w:cs="Calibri"/>
                    <w:i/>
                    <w:color w:val="0000FF"/>
                    <w:u w:val="single"/>
                    <w:lang w:val="en-CA"/>
                  </w:rPr>
                  <w:t>The </w:t>
                </w:r>
                <w:hyperlink r:id="rId22" w:tgtFrame="_blank" w:history="1">
                  <w:r w:rsidRPr="000F6251">
                    <w:rPr>
                      <w:rFonts w:ascii="Calibri" w:hAnsi="Calibri" w:cs="Calibri"/>
                      <w:i/>
                      <w:color w:val="0000FF"/>
                      <w:u w:val="single"/>
                      <w:lang w:val="en-CA"/>
                    </w:rPr>
                    <w:t>Tri-Council Policy Statement: Ethical Conduct for Research Involving Humans - TCPS 2 (2018)</w:t>
                  </w:r>
                </w:hyperlink>
                <w:r w:rsidRPr="000F6251">
                  <w:rPr>
                    <w:rFonts w:ascii="Calibri" w:hAnsi="Calibri" w:cs="Calibri"/>
                    <w:szCs w:val="24"/>
                    <w:lang w:val="en-CA"/>
                  </w:rPr>
                  <w:t>; and</w:t>
                </w:r>
              </w:p>
              <w:p w:rsidR="0089088A" w:rsidRPr="0089088A" w:rsidRDefault="00EF64D1" w:rsidP="000F6251">
                <w:pPr>
                  <w:numPr>
                    <w:ilvl w:val="1"/>
                    <w:numId w:val="12"/>
                  </w:numPr>
                  <w:spacing w:after="0"/>
                  <w:ind w:left="1080"/>
                  <w:rPr>
                    <w:rFonts w:cstheme="minorHAnsi"/>
                    <w:b/>
                    <w:color w:val="333333"/>
                    <w:szCs w:val="24"/>
                  </w:rPr>
                </w:pPr>
                <w:hyperlink r:id="rId23" w:tgtFrame="_blank" w:history="1">
                  <w:r w:rsidR="000F6251" w:rsidRPr="000F6251">
                    <w:rPr>
                      <w:rFonts w:ascii="Calibri" w:hAnsi="Calibri" w:cs="Calibri"/>
                      <w:i/>
                      <w:color w:val="0000FF"/>
                      <w:u w:val="single"/>
                      <w:lang w:val="en-CA"/>
                    </w:rPr>
                    <w:t>Highlights of changes: Summary of revisions in TCPS 2 (2018)</w:t>
                  </w:r>
                </w:hyperlink>
                <w:r w:rsidR="000F6251" w:rsidRPr="000F6251">
                  <w:rPr>
                    <w:rFonts w:ascii="Calibri" w:hAnsi="Calibri" w:cs="Calibri"/>
                    <w:lang w:val="en-CA"/>
                  </w:rPr>
                  <w:t>.</w:t>
                </w:r>
              </w:p>
            </w:tc>
            <w:tc>
              <w:tcPr>
                <w:tcW w:w="1203" w:type="dxa"/>
                <w:vAlign w:val="center"/>
              </w:tcPr>
              <w:sdt>
                <w:sdtPr>
                  <w:id w:val="1513494491"/>
                  <w:lock w:val="sdtLocked"/>
                  <w14:checkbox>
                    <w14:checked w14:val="0"/>
                    <w14:checkedState w14:val="2612" w14:font="MS Gothic"/>
                    <w14:uncheckedState w14:val="2610" w14:font="MS Gothic"/>
                  </w14:checkbox>
                </w:sdtPr>
                <w:sdtEndPr/>
                <w:sdtContent>
                  <w:p w:rsidR="0089088A" w:rsidRPr="0089088A" w:rsidRDefault="00562579" w:rsidP="00561857">
                    <w:pPr>
                      <w:jc w:val="center"/>
                    </w:pPr>
                    <w:r>
                      <w:rPr>
                        <w:rFonts w:ascii="MS Gothic" w:eastAsia="MS Gothic" w:hAnsi="MS Gothic" w:hint="eastAsia"/>
                      </w:rPr>
                      <w:t>☐</w:t>
                    </w:r>
                  </w:p>
                </w:sdtContent>
              </w:sdt>
            </w:tc>
            <w:tc>
              <w:tcPr>
                <w:tcW w:w="1204" w:type="dxa"/>
                <w:vAlign w:val="center"/>
              </w:tcPr>
              <w:sdt>
                <w:sdtPr>
                  <w:id w:val="257955336"/>
                  <w:lock w:val="sdtLocked"/>
                  <w14:checkbox>
                    <w14:checked w14:val="0"/>
                    <w14:checkedState w14:val="2612" w14:font="MS Gothic"/>
                    <w14:uncheckedState w14:val="2610" w14:font="MS Gothic"/>
                  </w14:checkbox>
                </w:sdtPr>
                <w:sdtEndPr/>
                <w:sdtContent>
                  <w:p w:rsidR="0089088A" w:rsidRPr="0089088A" w:rsidRDefault="004372DE" w:rsidP="00561857">
                    <w:pPr>
                      <w:jc w:val="center"/>
                    </w:pPr>
                    <w:r>
                      <w:rPr>
                        <w:rFonts w:ascii="MS Gothic" w:eastAsia="MS Gothic" w:hAnsi="MS Gothic" w:hint="eastAsia"/>
                      </w:rPr>
                      <w:t>☐</w:t>
                    </w:r>
                  </w:p>
                </w:sdtContent>
              </w:sdt>
            </w:tc>
          </w:tr>
          <w:tr w:rsidR="0089088A" w:rsidRPr="0089088A" w:rsidTr="00BD42F4">
            <w:trPr>
              <w:jc w:val="center"/>
            </w:trPr>
            <w:tc>
              <w:tcPr>
                <w:tcW w:w="7673" w:type="dxa"/>
                <w:tcBorders>
                  <w:top w:val="single" w:sz="4" w:space="0" w:color="auto"/>
                  <w:left w:val="single" w:sz="4" w:space="0" w:color="auto"/>
                  <w:bottom w:val="single" w:sz="4" w:space="0" w:color="auto"/>
                  <w:right w:val="single" w:sz="4" w:space="0" w:color="auto"/>
                </w:tcBorders>
              </w:tcPr>
              <w:p w:rsidR="0089088A" w:rsidRPr="0089088A" w:rsidRDefault="000F6251" w:rsidP="00B568AC">
                <w:r w:rsidRPr="000F6251">
                  <w:rPr>
                    <w:rFonts w:ascii="Calibri" w:hAnsi="Calibri" w:cs="Calibri"/>
                    <w:lang w:val="en-CA"/>
                  </w:rPr>
                  <w:t xml:space="preserve">Familiarize yourself with </w:t>
                </w:r>
                <w:hyperlink r:id="rId24" w:history="1">
                  <w:r w:rsidRPr="000F6251">
                    <w:rPr>
                      <w:rFonts w:ascii="Calibri" w:hAnsi="Calibri" w:cs="Calibri"/>
                      <w:i/>
                      <w:color w:val="0000FF"/>
                      <w:u w:val="single"/>
                      <w:lang w:val="en-CA"/>
                    </w:rPr>
                    <w:t>Freedom of Information and Protection of Privacy Act (FIPPA)</w:t>
                  </w:r>
                </w:hyperlink>
                <w:r w:rsidRPr="000F6251">
                  <w:rPr>
                    <w:rFonts w:ascii="Calibri" w:hAnsi="Calibri" w:cs="Calibri"/>
                    <w:lang w:val="en-CA"/>
                  </w:rPr>
                  <w:t xml:space="preserve"> and other applicable privacy legislation and institutional procedures</w:t>
                </w:r>
                <w:r w:rsidR="00B568AC">
                  <w:rPr>
                    <w:rFonts w:ascii="Calibri" w:hAnsi="Calibri" w:cs="Calibri"/>
                    <w:lang w:val="en-CA"/>
                  </w:rPr>
                  <w:t>, including</w:t>
                </w:r>
                <w:r w:rsidRPr="000F6251">
                  <w:rPr>
                    <w:rFonts w:ascii="Calibri" w:hAnsi="Calibri" w:cs="Calibri"/>
                    <w:lang w:val="en-CA"/>
                  </w:rPr>
                  <w:t xml:space="preserve"> </w:t>
                </w:r>
                <w:r w:rsidR="00B568AC">
                  <w:rPr>
                    <w:rFonts w:ascii="Calibri" w:hAnsi="Calibri" w:cs="Calibri"/>
                    <w:lang w:val="en-CA"/>
                  </w:rPr>
                  <w:t>the</w:t>
                </w:r>
                <w:r w:rsidRPr="000F6251">
                  <w:rPr>
                    <w:rFonts w:ascii="Calibri" w:hAnsi="Calibri" w:cs="Calibri"/>
                    <w:lang w:val="en-CA"/>
                  </w:rPr>
                  <w:t xml:space="preserve"> </w:t>
                </w:r>
                <w:hyperlink r:id="rId25" w:history="1">
                  <w:r w:rsidRPr="00BB4ED4">
                    <w:rPr>
                      <w:rStyle w:val="Hyperlink"/>
                      <w:rFonts w:ascii="Calibri" w:hAnsi="Calibri" w:cs="Calibri"/>
                      <w:lang w:val="en-CA"/>
                    </w:rPr>
                    <w:t>Access and Privacy Office</w:t>
                  </w:r>
                </w:hyperlink>
                <w:r w:rsidRPr="000F6251">
                  <w:rPr>
                    <w:rFonts w:ascii="Calibri" w:hAnsi="Calibri" w:cs="Calibri"/>
                    <w:lang w:val="en-CA"/>
                  </w:rPr>
                  <w:t xml:space="preserve"> </w:t>
                </w:r>
                <w:r w:rsidR="00BB4ED4">
                  <w:rPr>
                    <w:rFonts w:ascii="Calibri" w:hAnsi="Calibri" w:cs="Calibri"/>
                    <w:lang w:val="en-CA"/>
                  </w:rPr>
                  <w:t xml:space="preserve">and </w:t>
                </w:r>
                <w:hyperlink r:id="rId26" w:history="1">
                  <w:r w:rsidR="00B568AC" w:rsidRPr="00B568AC">
                    <w:rPr>
                      <w:rStyle w:val="Hyperlink"/>
                      <w:rFonts w:ascii="Calibri" w:hAnsi="Calibri" w:cs="Calibri"/>
                      <w:lang w:val="en-CA"/>
                    </w:rPr>
                    <w:t>I.T. Security</w:t>
                  </w:r>
                </w:hyperlink>
                <w:r w:rsidR="00B568AC">
                  <w:rPr>
                    <w:rFonts w:ascii="Calibri" w:hAnsi="Calibri" w:cs="Calibri"/>
                    <w:lang w:val="en-CA"/>
                  </w:rPr>
                  <w:t xml:space="preserve"> information </w:t>
                </w:r>
                <w:r w:rsidRPr="000F6251">
                  <w:rPr>
                    <w:rFonts w:ascii="Calibri" w:hAnsi="Calibri" w:cs="Calibri"/>
                    <w:lang w:val="en-CA"/>
                  </w:rPr>
                  <w:t xml:space="preserve">on the Employee </w:t>
                </w:r>
                <w:r w:rsidR="00B568AC">
                  <w:rPr>
                    <w:rFonts w:ascii="Calibri" w:hAnsi="Calibri" w:cs="Calibri"/>
                    <w:lang w:val="en-CA"/>
                  </w:rPr>
                  <w:t>Portal.</w:t>
                </w:r>
              </w:p>
            </w:tc>
            <w:tc>
              <w:tcPr>
                <w:tcW w:w="1203" w:type="dxa"/>
                <w:tcBorders>
                  <w:top w:val="single" w:sz="4" w:space="0" w:color="auto"/>
                  <w:left w:val="single" w:sz="4" w:space="0" w:color="auto"/>
                  <w:bottom w:val="single" w:sz="4" w:space="0" w:color="auto"/>
                  <w:right w:val="single" w:sz="4" w:space="0" w:color="auto"/>
                </w:tcBorders>
                <w:vAlign w:val="center"/>
              </w:tcPr>
              <w:sdt>
                <w:sdtPr>
                  <w:id w:val="-1650894611"/>
                  <w:lock w:val="sdtLocked"/>
                  <w14:checkbox>
                    <w14:checked w14:val="0"/>
                    <w14:checkedState w14:val="2612" w14:font="MS Gothic"/>
                    <w14:uncheckedState w14:val="2610" w14:font="MS Gothic"/>
                  </w14:checkbox>
                </w:sdtPr>
                <w:sdtEndPr/>
                <w:sdtContent>
                  <w:p w:rsidR="0089088A" w:rsidRPr="0089088A" w:rsidRDefault="006438A9" w:rsidP="00561857">
                    <w:pPr>
                      <w:jc w:val="center"/>
                    </w:pPr>
                    <w:r>
                      <w:rPr>
                        <w:rFonts w:ascii="MS Gothic" w:eastAsia="MS Gothic" w:hAnsi="MS Gothic" w:hint="eastAsia"/>
                      </w:rPr>
                      <w:t>☐</w:t>
                    </w:r>
                  </w:p>
                </w:sdtContent>
              </w:sdt>
            </w:tc>
            <w:tc>
              <w:tcPr>
                <w:tcW w:w="1204" w:type="dxa"/>
                <w:tcBorders>
                  <w:top w:val="single" w:sz="4" w:space="0" w:color="auto"/>
                  <w:left w:val="single" w:sz="4" w:space="0" w:color="auto"/>
                  <w:bottom w:val="single" w:sz="4" w:space="0" w:color="auto"/>
                  <w:right w:val="single" w:sz="4" w:space="0" w:color="auto"/>
                </w:tcBorders>
                <w:vAlign w:val="center"/>
              </w:tcPr>
              <w:p w:rsidR="0089088A" w:rsidRPr="0089088A" w:rsidRDefault="0089088A" w:rsidP="00561857">
                <w:pPr>
                  <w:jc w:val="center"/>
                </w:pPr>
              </w:p>
            </w:tc>
          </w:tr>
          <w:tr w:rsidR="0089088A" w:rsidRPr="0089088A" w:rsidTr="00BD42F4">
            <w:trPr>
              <w:jc w:val="center"/>
            </w:trPr>
            <w:tc>
              <w:tcPr>
                <w:tcW w:w="7673" w:type="dxa"/>
                <w:tcBorders>
                  <w:top w:val="single" w:sz="4" w:space="0" w:color="auto"/>
                  <w:left w:val="single" w:sz="4" w:space="0" w:color="auto"/>
                  <w:bottom w:val="single" w:sz="4" w:space="0" w:color="auto"/>
                  <w:right w:val="single" w:sz="4" w:space="0" w:color="auto"/>
                </w:tcBorders>
              </w:tcPr>
              <w:p w:rsidR="0089088A" w:rsidRDefault="007829D6" w:rsidP="0089088A">
                <w:r>
                  <w:t>Familiarize yourself with these Georgian College research policies:</w:t>
                </w:r>
              </w:p>
              <w:p w:rsidR="007829D6" w:rsidRPr="007829D6" w:rsidRDefault="00EF64D1" w:rsidP="007829D6">
                <w:pPr>
                  <w:pStyle w:val="ListParagraph"/>
                  <w:numPr>
                    <w:ilvl w:val="0"/>
                    <w:numId w:val="13"/>
                  </w:numPr>
                  <w:rPr>
                    <w:rFonts w:ascii="Calibri" w:hAnsi="Calibri" w:cs="Calibri"/>
                    <w:b w:val="0"/>
                    <w:i/>
                    <w:color w:val="0000FF"/>
                    <w:u w:val="single"/>
                    <w:lang w:val="en-CA"/>
                  </w:rPr>
                </w:pPr>
                <w:hyperlink r:id="rId27" w:tgtFrame="_blank" w:history="1">
                  <w:r w:rsidR="007829D6" w:rsidRPr="007829D6">
                    <w:rPr>
                      <w:rFonts w:ascii="Calibri" w:hAnsi="Calibri" w:cs="Calibri"/>
                      <w:b w:val="0"/>
                      <w:i/>
                      <w:color w:val="0000FF"/>
                      <w:u w:val="single"/>
                      <w:lang w:val="en-CA"/>
                    </w:rPr>
                    <w:t>AD-016 Access to Georgian College Resources for Research</w:t>
                  </w:r>
                </w:hyperlink>
              </w:p>
              <w:p w:rsidR="007829D6" w:rsidRPr="007829D6" w:rsidRDefault="00EF64D1" w:rsidP="007829D6">
                <w:pPr>
                  <w:pStyle w:val="ListParagraph"/>
                  <w:numPr>
                    <w:ilvl w:val="0"/>
                    <w:numId w:val="13"/>
                  </w:numPr>
                  <w:rPr>
                    <w:rFonts w:ascii="Calibri" w:hAnsi="Calibri" w:cs="Calibri"/>
                    <w:b w:val="0"/>
                    <w:i/>
                    <w:color w:val="0000FF"/>
                    <w:u w:val="single"/>
                    <w:lang w:val="en-CA"/>
                  </w:rPr>
                </w:pPr>
                <w:hyperlink r:id="rId28" w:tgtFrame="_blank" w:history="1">
                  <w:r w:rsidR="007829D6" w:rsidRPr="007829D6">
                    <w:rPr>
                      <w:rFonts w:ascii="Calibri" w:hAnsi="Calibri" w:cs="Calibri"/>
                      <w:b w:val="0"/>
                      <w:i/>
                      <w:color w:val="0000FF"/>
                      <w:u w:val="single"/>
                      <w:lang w:val="en-CA"/>
                    </w:rPr>
                    <w:t>AD-014 Responsible Practice and Ethics Review in Research – BOG REVIEW PENDING</w:t>
                  </w:r>
                </w:hyperlink>
              </w:p>
              <w:p w:rsidR="007829D6" w:rsidRPr="007829D6" w:rsidRDefault="00EF64D1" w:rsidP="007829D6">
                <w:pPr>
                  <w:pStyle w:val="ListParagraph"/>
                  <w:numPr>
                    <w:ilvl w:val="0"/>
                    <w:numId w:val="13"/>
                  </w:numPr>
                  <w:rPr>
                    <w:rFonts w:ascii="Calibri" w:hAnsi="Calibri" w:cs="Calibri"/>
                    <w:b w:val="0"/>
                    <w:i/>
                    <w:color w:val="0000FF"/>
                    <w:u w:val="single"/>
                    <w:lang w:val="en-CA"/>
                  </w:rPr>
                </w:pPr>
                <w:hyperlink r:id="rId29" w:tgtFrame="_blank" w:history="1">
                  <w:r w:rsidR="007829D6" w:rsidRPr="007829D6">
                    <w:rPr>
                      <w:rFonts w:ascii="Calibri" w:hAnsi="Calibri" w:cs="Calibri"/>
                      <w:b w:val="0"/>
                      <w:i/>
                      <w:color w:val="0000FF"/>
                      <w:u w:val="single"/>
                      <w:lang w:val="en-CA"/>
                    </w:rPr>
                    <w:t>AD-015 Research-Integrity – BOG REVIEW PENDING</w:t>
                  </w:r>
                </w:hyperlink>
              </w:p>
            </w:tc>
            <w:tc>
              <w:tcPr>
                <w:tcW w:w="1203" w:type="dxa"/>
                <w:tcBorders>
                  <w:top w:val="single" w:sz="4" w:space="0" w:color="auto"/>
                  <w:left w:val="single" w:sz="4" w:space="0" w:color="auto"/>
                  <w:bottom w:val="single" w:sz="4" w:space="0" w:color="auto"/>
                  <w:right w:val="single" w:sz="4" w:space="0" w:color="auto"/>
                </w:tcBorders>
                <w:vAlign w:val="center"/>
              </w:tcPr>
              <w:sdt>
                <w:sdtPr>
                  <w:id w:val="-995490887"/>
                  <w:lock w:val="sdtLocked"/>
                  <w14:checkbox>
                    <w14:checked w14:val="0"/>
                    <w14:checkedState w14:val="2612" w14:font="MS Gothic"/>
                    <w14:uncheckedState w14:val="2610" w14:font="MS Gothic"/>
                  </w14:checkbox>
                </w:sdtPr>
                <w:sdtEndPr/>
                <w:sdtContent>
                  <w:p w:rsidR="0089088A" w:rsidRPr="0089088A" w:rsidRDefault="006438A9" w:rsidP="00561857">
                    <w:pPr>
                      <w:jc w:val="center"/>
                    </w:pPr>
                    <w:r>
                      <w:rPr>
                        <w:rFonts w:ascii="MS Gothic" w:eastAsia="MS Gothic" w:hAnsi="MS Gothic" w:hint="eastAsia"/>
                      </w:rPr>
                      <w:t>☐</w:t>
                    </w:r>
                  </w:p>
                </w:sdtContent>
              </w:sdt>
            </w:tc>
            <w:tc>
              <w:tcPr>
                <w:tcW w:w="1204" w:type="dxa"/>
                <w:tcBorders>
                  <w:top w:val="single" w:sz="4" w:space="0" w:color="auto"/>
                  <w:left w:val="single" w:sz="4" w:space="0" w:color="auto"/>
                  <w:bottom w:val="single" w:sz="4" w:space="0" w:color="auto"/>
                  <w:right w:val="single" w:sz="4" w:space="0" w:color="auto"/>
                </w:tcBorders>
                <w:vAlign w:val="center"/>
              </w:tcPr>
              <w:p w:rsidR="0089088A" w:rsidRPr="0089088A" w:rsidRDefault="0089088A" w:rsidP="00561857">
                <w:pPr>
                  <w:jc w:val="center"/>
                </w:pPr>
              </w:p>
            </w:tc>
          </w:tr>
          <w:tr w:rsidR="00BB4ED4" w:rsidRPr="0089088A" w:rsidTr="00767D0F">
            <w:trPr>
              <w:jc w:val="center"/>
            </w:trPr>
            <w:tc>
              <w:tcPr>
                <w:tcW w:w="7673" w:type="dxa"/>
              </w:tcPr>
              <w:p w:rsidR="00BB4ED4" w:rsidRDefault="00BB4ED4" w:rsidP="00BB4ED4">
                <w:r>
                  <w:t xml:space="preserve">Familiarize yourself with other applicable </w:t>
                </w:r>
                <w:r w:rsidR="00B568AC">
                  <w:t xml:space="preserve">Georgian College </w:t>
                </w:r>
                <w:r>
                  <w:t>policies, such as:</w:t>
                </w:r>
              </w:p>
              <w:p w:rsidR="00BB4ED4" w:rsidRDefault="00EF64D1" w:rsidP="00BB4ED4">
                <w:pPr>
                  <w:pStyle w:val="ListParagraph"/>
                  <w:numPr>
                    <w:ilvl w:val="0"/>
                    <w:numId w:val="13"/>
                  </w:numPr>
                  <w:rPr>
                    <w:rFonts w:ascii="Calibri" w:hAnsi="Calibri" w:cs="Calibri"/>
                    <w:b w:val="0"/>
                    <w:i/>
                    <w:color w:val="0000FF"/>
                    <w:u w:val="single"/>
                    <w:lang w:val="en-CA"/>
                  </w:rPr>
                </w:pPr>
                <w:hyperlink r:id="rId30" w:history="1">
                  <w:r w:rsidR="00BB4ED4" w:rsidRPr="007829D6">
                    <w:rPr>
                      <w:rFonts w:ascii="Calibri" w:hAnsi="Calibri" w:cs="Calibri"/>
                      <w:b w:val="0"/>
                      <w:i/>
                      <w:color w:val="0000FF"/>
                      <w:u w:val="single"/>
                      <w:lang w:val="en-CA"/>
                    </w:rPr>
                    <w:t>Procedure-1-130-Intellectual-Property</w:t>
                  </w:r>
                </w:hyperlink>
              </w:p>
              <w:p w:rsidR="00BB4ED4" w:rsidRPr="00BB4ED4" w:rsidRDefault="00EF64D1" w:rsidP="00BB4ED4">
                <w:pPr>
                  <w:pStyle w:val="ListParagraph"/>
                  <w:numPr>
                    <w:ilvl w:val="0"/>
                    <w:numId w:val="13"/>
                  </w:numPr>
                  <w:rPr>
                    <w:rFonts w:ascii="Calibri" w:hAnsi="Calibri" w:cs="Calibri"/>
                    <w:b w:val="0"/>
                    <w:i/>
                    <w:color w:val="0000FF"/>
                    <w:u w:val="single"/>
                    <w:lang w:val="en-CA"/>
                  </w:rPr>
                </w:pPr>
                <w:hyperlink r:id="rId31" w:history="1">
                  <w:r w:rsidR="00BB4ED4" w:rsidRPr="00BB4ED4">
                    <w:rPr>
                      <w:rFonts w:ascii="Calibri" w:hAnsi="Calibri" w:cs="Calibri"/>
                      <w:b w:val="0"/>
                      <w:i/>
                      <w:color w:val="0000FF"/>
                      <w:u w:val="single"/>
                      <w:lang w:val="en-CA"/>
                    </w:rPr>
                    <w:t>4-126_Conflict_Of_Interest</w:t>
                  </w:r>
                </w:hyperlink>
              </w:p>
            </w:tc>
            <w:tc>
              <w:tcPr>
                <w:tcW w:w="1203" w:type="dxa"/>
                <w:vAlign w:val="center"/>
              </w:tcPr>
              <w:sdt>
                <w:sdtPr>
                  <w:id w:val="-1290655001"/>
                  <w14:checkbox>
                    <w14:checked w14:val="0"/>
                    <w14:checkedState w14:val="2612" w14:font="MS Gothic"/>
                    <w14:uncheckedState w14:val="2610" w14:font="MS Gothic"/>
                  </w14:checkbox>
                </w:sdtPr>
                <w:sdtEndPr/>
                <w:sdtContent>
                  <w:p w:rsidR="00BB4ED4" w:rsidRPr="0089088A" w:rsidRDefault="00BB4ED4" w:rsidP="00561857">
                    <w:pPr>
                      <w:jc w:val="center"/>
                    </w:pPr>
                    <w:r>
                      <w:rPr>
                        <w:rFonts w:ascii="MS Gothic" w:eastAsia="MS Gothic" w:hAnsi="MS Gothic" w:hint="eastAsia"/>
                      </w:rPr>
                      <w:t>☐</w:t>
                    </w:r>
                  </w:p>
                </w:sdtContent>
              </w:sdt>
            </w:tc>
            <w:tc>
              <w:tcPr>
                <w:tcW w:w="1204" w:type="dxa"/>
                <w:vAlign w:val="center"/>
              </w:tcPr>
              <w:p w:rsidR="00BB4ED4" w:rsidRPr="0089088A" w:rsidRDefault="00BB4ED4" w:rsidP="00561857">
                <w:pPr>
                  <w:jc w:val="center"/>
                </w:pPr>
              </w:p>
            </w:tc>
          </w:tr>
          <w:tr w:rsidR="00BB4ED4" w:rsidRPr="0089088A" w:rsidTr="00767D0F">
            <w:trPr>
              <w:trHeight w:val="98"/>
              <w:jc w:val="center"/>
            </w:trPr>
            <w:tc>
              <w:tcPr>
                <w:tcW w:w="7673" w:type="dxa"/>
              </w:tcPr>
              <w:p w:rsidR="00BB4ED4" w:rsidRPr="00BB4ED4" w:rsidRDefault="00BB4ED4" w:rsidP="00BB4ED4">
                <w:pPr>
                  <w:rPr>
                    <w:rFonts w:ascii="Calibri" w:hAnsi="Calibri" w:cs="Calibri"/>
                    <w:iCs/>
                    <w:lang w:val="en-CA"/>
                  </w:rPr>
                </w:pPr>
                <w:r>
                  <w:rPr>
                    <w:rFonts w:ascii="Calibri" w:hAnsi="Calibri" w:cs="Calibri"/>
                    <w:iCs/>
                    <w:lang w:val="en-CA"/>
                  </w:rPr>
                  <w:t>Attach your course outline and syllabus.</w:t>
                </w:r>
              </w:p>
            </w:tc>
            <w:tc>
              <w:tcPr>
                <w:tcW w:w="1203" w:type="dxa"/>
                <w:vAlign w:val="center"/>
              </w:tcPr>
              <w:sdt>
                <w:sdtPr>
                  <w:id w:val="1229809658"/>
                  <w14:checkbox>
                    <w14:checked w14:val="0"/>
                    <w14:checkedState w14:val="2612" w14:font="MS Gothic"/>
                    <w14:uncheckedState w14:val="2610" w14:font="MS Gothic"/>
                  </w14:checkbox>
                </w:sdtPr>
                <w:sdtEndPr/>
                <w:sdtContent>
                  <w:p w:rsidR="00BB4ED4" w:rsidRPr="0089088A" w:rsidRDefault="00BB4ED4" w:rsidP="00561857">
                    <w:pPr>
                      <w:jc w:val="center"/>
                    </w:pPr>
                    <w:r>
                      <w:rPr>
                        <w:rFonts w:ascii="MS Gothic" w:eastAsia="MS Gothic" w:hAnsi="MS Gothic" w:hint="eastAsia"/>
                      </w:rPr>
                      <w:t>☐</w:t>
                    </w:r>
                  </w:p>
                </w:sdtContent>
              </w:sdt>
            </w:tc>
            <w:tc>
              <w:tcPr>
                <w:tcW w:w="1204" w:type="dxa"/>
                <w:vAlign w:val="center"/>
              </w:tcPr>
              <w:sdt>
                <w:sdtPr>
                  <w:id w:val="1108388724"/>
                  <w14:checkbox>
                    <w14:checked w14:val="0"/>
                    <w14:checkedState w14:val="2612" w14:font="MS Gothic"/>
                    <w14:uncheckedState w14:val="2610" w14:font="MS Gothic"/>
                  </w14:checkbox>
                </w:sdtPr>
                <w:sdtEndPr/>
                <w:sdtContent>
                  <w:p w:rsidR="00BB4ED4" w:rsidRPr="0089088A" w:rsidRDefault="00BB4ED4" w:rsidP="00561857">
                    <w:pPr>
                      <w:jc w:val="center"/>
                    </w:pPr>
                    <w:r>
                      <w:rPr>
                        <w:rFonts w:ascii="MS Gothic" w:eastAsia="MS Gothic" w:hAnsi="MS Gothic" w:hint="eastAsia"/>
                      </w:rPr>
                      <w:t>☐</w:t>
                    </w:r>
                  </w:p>
                </w:sdtContent>
              </w:sdt>
            </w:tc>
          </w:tr>
          <w:tr w:rsidR="0089088A" w:rsidRPr="0089088A" w:rsidTr="00BD42F4">
            <w:trPr>
              <w:trHeight w:val="37"/>
              <w:jc w:val="center"/>
            </w:trPr>
            <w:tc>
              <w:tcPr>
                <w:tcW w:w="7673" w:type="dxa"/>
              </w:tcPr>
              <w:p w:rsidR="007829D6" w:rsidRPr="00BB4ED4" w:rsidRDefault="00BB4ED4" w:rsidP="00BB4ED4">
                <w:pPr>
                  <w:rPr>
                    <w:rFonts w:ascii="Calibri" w:hAnsi="Calibri" w:cs="Calibri"/>
                    <w:color w:val="0000FF"/>
                    <w:lang w:val="en-CA"/>
                  </w:rPr>
                </w:pPr>
                <w:r w:rsidRPr="00BB4ED4">
                  <w:rPr>
                    <w:rFonts w:ascii="Calibri" w:hAnsi="Calibri" w:cs="Calibri"/>
                    <w:iCs/>
                    <w:lang w:val="en-CA"/>
                  </w:rPr>
                  <w:t xml:space="preserve">Attach </w:t>
                </w:r>
                <w:r>
                  <w:rPr>
                    <w:rFonts w:ascii="Calibri" w:hAnsi="Calibri" w:cs="Calibri"/>
                    <w:iCs/>
                    <w:lang w:val="en-CA"/>
                  </w:rPr>
                  <w:t xml:space="preserve">your </w:t>
                </w:r>
                <w:r w:rsidR="00B568AC">
                  <w:rPr>
                    <w:rFonts w:ascii="Calibri" w:hAnsi="Calibri" w:cs="Calibri"/>
                    <w:iCs/>
                    <w:lang w:val="en-CA"/>
                  </w:rPr>
                  <w:t>research-related assignment</w:t>
                </w:r>
                <w:r w:rsidR="009704F7">
                  <w:rPr>
                    <w:rFonts w:ascii="Calibri" w:hAnsi="Calibri" w:cs="Calibri"/>
                    <w:iCs/>
                    <w:lang w:val="en-CA"/>
                  </w:rPr>
                  <w:t xml:space="preserve">(s) and </w:t>
                </w:r>
                <w:r w:rsidR="009704F7" w:rsidRPr="009704F7">
                  <w:rPr>
                    <w:rFonts w:ascii="Calibri" w:hAnsi="Calibri" w:cs="Calibri"/>
                    <w:iCs/>
                    <w:lang w:val="en-CA"/>
                  </w:rPr>
                  <w:t>marking scheme</w:t>
                </w:r>
                <w:r w:rsidR="009704F7">
                  <w:rPr>
                    <w:rFonts w:ascii="Calibri" w:hAnsi="Calibri" w:cs="Calibri"/>
                    <w:iCs/>
                    <w:lang w:val="en-CA"/>
                  </w:rPr>
                  <w:t>(s)</w:t>
                </w:r>
                <w:r w:rsidR="009704F7" w:rsidRPr="009704F7">
                  <w:rPr>
                    <w:rFonts w:ascii="Calibri" w:hAnsi="Calibri" w:cs="Calibri"/>
                    <w:iCs/>
                    <w:lang w:val="en-CA"/>
                  </w:rPr>
                  <w:t xml:space="preserve"> or rubric</w:t>
                </w:r>
                <w:r w:rsidR="009704F7">
                  <w:rPr>
                    <w:rFonts w:ascii="Calibri" w:hAnsi="Calibri" w:cs="Calibri"/>
                    <w:iCs/>
                    <w:lang w:val="en-CA"/>
                  </w:rPr>
                  <w:t>(s).</w:t>
                </w:r>
              </w:p>
            </w:tc>
            <w:tc>
              <w:tcPr>
                <w:tcW w:w="1203" w:type="dxa"/>
                <w:vAlign w:val="center"/>
              </w:tcPr>
              <w:sdt>
                <w:sdtPr>
                  <w:id w:val="-487172228"/>
                  <w14:checkbox>
                    <w14:checked w14:val="0"/>
                    <w14:checkedState w14:val="2612" w14:font="MS Gothic"/>
                    <w14:uncheckedState w14:val="2610" w14:font="MS Gothic"/>
                  </w14:checkbox>
                </w:sdtPr>
                <w:sdtEndPr/>
                <w:sdtContent>
                  <w:p w:rsidR="0089088A" w:rsidRPr="0089088A" w:rsidRDefault="00BB4ED4" w:rsidP="00561857">
                    <w:pPr>
                      <w:jc w:val="center"/>
                    </w:pPr>
                    <w:r>
                      <w:rPr>
                        <w:rFonts w:ascii="MS Gothic" w:eastAsia="MS Gothic" w:hAnsi="MS Gothic" w:hint="eastAsia"/>
                      </w:rPr>
                      <w:t>☐</w:t>
                    </w:r>
                  </w:p>
                </w:sdtContent>
              </w:sdt>
            </w:tc>
            <w:tc>
              <w:tcPr>
                <w:tcW w:w="1204" w:type="dxa"/>
                <w:vAlign w:val="center"/>
              </w:tcPr>
              <w:sdt>
                <w:sdtPr>
                  <w:id w:val="1959223013"/>
                  <w14:checkbox>
                    <w14:checked w14:val="0"/>
                    <w14:checkedState w14:val="2612" w14:font="MS Gothic"/>
                    <w14:uncheckedState w14:val="2610" w14:font="MS Gothic"/>
                  </w14:checkbox>
                </w:sdtPr>
                <w:sdtEndPr/>
                <w:sdtContent>
                  <w:p w:rsidR="0089088A" w:rsidRPr="0089088A" w:rsidRDefault="00BB4ED4" w:rsidP="00561857">
                    <w:pPr>
                      <w:jc w:val="center"/>
                    </w:pPr>
                    <w:r>
                      <w:rPr>
                        <w:rFonts w:ascii="MS Gothic" w:eastAsia="MS Gothic" w:hAnsi="MS Gothic" w:hint="eastAsia"/>
                      </w:rPr>
                      <w:t>☐</w:t>
                    </w:r>
                  </w:p>
                </w:sdtContent>
              </w:sdt>
            </w:tc>
          </w:tr>
        </w:tbl>
        <w:p w:rsidR="0089088A" w:rsidRPr="0089088A" w:rsidRDefault="00BB4ED4" w:rsidP="00A1746A">
          <w:pPr>
            <w:rPr>
              <w:rFonts w:asciiTheme="majorHAnsi" w:eastAsiaTheme="majorEastAsia" w:hAnsiTheme="majorHAnsi" w:cstheme="majorBidi"/>
              <w:color w:val="00778B" w:themeColor="accent3"/>
              <w:sz w:val="36"/>
              <w:szCs w:val="32"/>
            </w:rPr>
          </w:pPr>
          <w:r>
            <w:br w:type="page"/>
          </w:r>
          <w:r w:rsidR="00914D97">
            <w:rPr>
              <w:rFonts w:asciiTheme="majorHAnsi" w:eastAsiaTheme="majorEastAsia" w:hAnsiTheme="majorHAnsi" w:cstheme="majorBidi"/>
              <w:color w:val="00778B" w:themeColor="accent3"/>
              <w:sz w:val="36"/>
              <w:szCs w:val="32"/>
            </w:rPr>
            <w:lastRenderedPageBreak/>
            <w:t>FORM</w:t>
          </w:r>
        </w:p>
        <w:p w:rsidR="009704F7" w:rsidRPr="009704F7" w:rsidRDefault="009704F7" w:rsidP="009704F7">
          <w:pPr>
            <w:rPr>
              <w:i/>
              <w:lang w:val="en-CA"/>
            </w:rPr>
          </w:pPr>
          <w:r w:rsidRPr="009704F7">
            <w:rPr>
              <w:i/>
              <w:lang w:val="en-CA"/>
            </w:rPr>
            <w:t xml:space="preserve">The personal information collected on this form will become part of the records held by the Georgian College Research Ethics Board and will be used to assist in the review of your application and provision of services for your </w:t>
          </w:r>
          <w:r>
            <w:rPr>
              <w:i/>
              <w:lang w:val="en-CA"/>
            </w:rPr>
            <w:t>course-based research</w:t>
          </w:r>
          <w:r w:rsidRPr="009704F7">
            <w:rPr>
              <w:i/>
              <w:lang w:val="en-CA"/>
            </w:rPr>
            <w:t xml:space="preserve">. A copy of this form may be reviewed by external parties in order to meet legislative, audit and/or regulatory requirements. The information is collected under the legal authority of the Ontario Colleges of Applied Arts and Technology Act, 2002 and in accordance with Sections 38(2) and 41(1) of FIPPA. If you have any questions or concerns about the information collected, please contact the Research Ethics Board at </w:t>
          </w:r>
          <w:hyperlink r:id="rId32" w:history="1">
            <w:r w:rsidRPr="009704F7">
              <w:rPr>
                <w:i/>
                <w:color w:val="0000FF"/>
                <w:u w:val="single"/>
                <w:lang w:val="en-CA"/>
              </w:rPr>
              <w:t>reb@georgiancollege.ca</w:t>
            </w:r>
          </w:hyperlink>
          <w:r w:rsidR="00E947A6" w:rsidRPr="009704F7">
            <w:rPr>
              <w:i/>
              <w:lang w:val="en-CA"/>
            </w:rPr>
            <w:t xml:space="preserve"> </w:t>
          </w:r>
          <w:r w:rsidR="00E947A6">
            <w:rPr>
              <w:i/>
              <w:lang w:val="en-CA"/>
            </w:rPr>
            <w:t>o</w:t>
          </w:r>
          <w:r w:rsidRPr="009704F7">
            <w:rPr>
              <w:i/>
              <w:lang w:val="en-CA"/>
            </w:rPr>
            <w:t xml:space="preserve">r 705.728.1968, ext. 5395. For more information about FIPPA, please contact the Access and Privacy Office at 705.728.1968, ext. 5770 or </w:t>
          </w:r>
          <w:hyperlink r:id="rId33" w:history="1">
            <w:r w:rsidRPr="009704F7">
              <w:rPr>
                <w:i/>
                <w:color w:val="0000FF"/>
                <w:u w:val="single"/>
                <w:lang w:val="en-CA"/>
              </w:rPr>
              <w:t>accessprivacy@georgiancollege.ca</w:t>
            </w:r>
          </w:hyperlink>
          <w:r w:rsidRPr="009704F7">
            <w:rPr>
              <w:i/>
              <w:lang w:val="en-CA"/>
            </w:rPr>
            <w:t>.</w:t>
          </w:r>
        </w:p>
        <w:tbl>
          <w:tblPr>
            <w:tblStyle w:val="TableGrid1"/>
            <w:tblW w:w="10080" w:type="dxa"/>
            <w:jc w:val="center"/>
            <w:tblLayout w:type="fixed"/>
            <w:tblLook w:val="04A0" w:firstRow="1" w:lastRow="0" w:firstColumn="1" w:lastColumn="0" w:noHBand="0" w:noVBand="1"/>
          </w:tblPr>
          <w:tblGrid>
            <w:gridCol w:w="1259"/>
            <w:gridCol w:w="179"/>
            <w:gridCol w:w="720"/>
            <w:gridCol w:w="1262"/>
            <w:gridCol w:w="1260"/>
            <w:gridCol w:w="1440"/>
            <w:gridCol w:w="1440"/>
            <w:gridCol w:w="900"/>
            <w:gridCol w:w="96"/>
            <w:gridCol w:w="1524"/>
          </w:tblGrid>
          <w:tr w:rsidR="0089088A" w:rsidRPr="0089088A" w:rsidTr="002160FF">
            <w:trPr>
              <w:gridAfter w:val="1"/>
              <w:wAfter w:w="1524" w:type="dxa"/>
              <w:jc w:val="center"/>
            </w:trPr>
            <w:tc>
              <w:tcPr>
                <w:tcW w:w="8556" w:type="dxa"/>
                <w:gridSpan w:val="9"/>
                <w:tcBorders>
                  <w:top w:val="nil"/>
                  <w:left w:val="nil"/>
                  <w:right w:val="nil"/>
                </w:tcBorders>
                <w:vAlign w:val="top"/>
              </w:tcPr>
              <w:p w:rsidR="0089088A" w:rsidRPr="0089088A" w:rsidRDefault="0089088A" w:rsidP="0089088A">
                <w:pPr>
                  <w:keepNext/>
                  <w:keepLines/>
                  <w:spacing w:before="40" w:after="0"/>
                  <w:outlineLvl w:val="1"/>
                  <w:rPr>
                    <w:rFonts w:asciiTheme="majorHAnsi" w:eastAsiaTheme="majorEastAsia" w:hAnsiTheme="majorHAnsi" w:cstheme="majorBidi"/>
                    <w:color w:val="00778B" w:themeColor="accent3"/>
                    <w:sz w:val="26"/>
                    <w:szCs w:val="26"/>
                  </w:rPr>
                </w:pPr>
                <w:r w:rsidRPr="0089088A">
                  <w:rPr>
                    <w:rFonts w:asciiTheme="majorHAnsi" w:eastAsiaTheme="majorEastAsia" w:hAnsiTheme="majorHAnsi" w:cstheme="majorBidi"/>
                    <w:color w:val="00778B" w:themeColor="accent3"/>
                    <w:sz w:val="26"/>
                    <w:szCs w:val="26"/>
                  </w:rPr>
                  <w:t>SECTION A – GENERAL INFORMATION</w:t>
                </w:r>
              </w:p>
            </w:tc>
          </w:tr>
          <w:tr w:rsidR="0089088A" w:rsidRPr="0089088A" w:rsidTr="002160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1259" w:type="dxa"/>
                <w:tcBorders>
                  <w:top w:val="single" w:sz="4" w:space="0" w:color="auto"/>
                  <w:left w:val="single" w:sz="4" w:space="0" w:color="auto"/>
                  <w:bottom w:val="single" w:sz="4" w:space="0" w:color="auto"/>
                  <w:right w:val="single" w:sz="4" w:space="0" w:color="auto"/>
                </w:tcBorders>
                <w:vAlign w:val="top"/>
              </w:tcPr>
              <w:p w:rsidR="0089088A" w:rsidRPr="0089088A" w:rsidRDefault="00E947A6" w:rsidP="0089088A">
                <w:pPr>
                  <w:numPr>
                    <w:ilvl w:val="0"/>
                    <w:numId w:val="7"/>
                  </w:numPr>
                  <w:pBdr>
                    <w:bar w:val="single" w:sz="4" w:color="auto"/>
                  </w:pBdr>
                  <w:rPr>
                    <w:rFonts w:cstheme="minorHAnsi"/>
                    <w:b/>
                    <w:szCs w:val="24"/>
                    <w:lang w:val="en-CA"/>
                  </w:rPr>
                </w:pPr>
                <w:r>
                  <w:rPr>
                    <w:rFonts w:cstheme="minorHAnsi"/>
                    <w:b/>
                    <w:szCs w:val="24"/>
                    <w:lang w:val="en-CA"/>
                  </w:rPr>
                  <w:t>Course Code</w:t>
                </w:r>
                <w:r w:rsidR="0089088A" w:rsidRPr="0089088A">
                  <w:rPr>
                    <w:rFonts w:cstheme="minorHAnsi"/>
                    <w:b/>
                    <w:szCs w:val="24"/>
                    <w:lang w:val="en-CA"/>
                  </w:rPr>
                  <w:t xml:space="preserve">: </w:t>
                </w:r>
              </w:p>
            </w:tc>
            <w:sdt>
              <w:sdtPr>
                <w:rPr>
                  <w:b/>
                </w:rPr>
                <w:alias w:val="Course Code"/>
                <w:tag w:val="CourseCode"/>
                <w:id w:val="1364780261"/>
                <w:lock w:val="sdtLocked"/>
                <w:placeholder>
                  <w:docPart w:val="D2ED640DA69046FC80C060F0DAC33856"/>
                </w:placeholder>
                <w:showingPlcHdr/>
              </w:sdtPr>
              <w:sdtEndPr/>
              <w:sdtContent>
                <w:tc>
                  <w:tcPr>
                    <w:tcW w:w="8821" w:type="dxa"/>
                    <w:gridSpan w:val="9"/>
                    <w:tcBorders>
                      <w:top w:val="single" w:sz="4" w:space="0" w:color="auto"/>
                      <w:left w:val="single" w:sz="4" w:space="0" w:color="auto"/>
                      <w:bottom w:val="single" w:sz="4" w:space="0" w:color="auto"/>
                      <w:right w:val="single" w:sz="4" w:space="0" w:color="auto"/>
                    </w:tcBorders>
                    <w:vAlign w:val="top"/>
                  </w:tcPr>
                  <w:p w:rsidR="0089088A" w:rsidRPr="0089088A" w:rsidRDefault="00E947A6" w:rsidP="0089088A">
                    <w:pPr>
                      <w:rPr>
                        <w:b/>
                      </w:rPr>
                    </w:pPr>
                    <w:r>
                      <w:rPr>
                        <w:rStyle w:val="PlaceholderText"/>
                      </w:rPr>
                      <w:t>Course Code</w:t>
                    </w:r>
                  </w:p>
                </w:tc>
              </w:sdtContent>
            </w:sdt>
          </w:tr>
          <w:tr w:rsidR="00E947A6" w:rsidRPr="0089088A" w:rsidTr="002160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jc w:val="center"/>
            </w:trPr>
            <w:tc>
              <w:tcPr>
                <w:tcW w:w="1259" w:type="dxa"/>
                <w:tcBorders>
                  <w:top w:val="single" w:sz="4" w:space="0" w:color="auto"/>
                  <w:left w:val="single" w:sz="4" w:space="0" w:color="auto"/>
                  <w:bottom w:val="single" w:sz="4" w:space="0" w:color="auto"/>
                  <w:right w:val="single" w:sz="4" w:space="0" w:color="auto"/>
                </w:tcBorders>
                <w:vAlign w:val="top"/>
              </w:tcPr>
              <w:p w:rsidR="00E947A6" w:rsidRPr="0089088A" w:rsidRDefault="00E947A6" w:rsidP="0089088A">
                <w:pPr>
                  <w:numPr>
                    <w:ilvl w:val="0"/>
                    <w:numId w:val="7"/>
                  </w:numPr>
                  <w:pBdr>
                    <w:bar w:val="single" w:sz="4" w:color="auto"/>
                  </w:pBdr>
                  <w:rPr>
                    <w:rFonts w:cstheme="minorHAnsi"/>
                    <w:b/>
                    <w:szCs w:val="20"/>
                    <w:lang w:val="en-CA"/>
                  </w:rPr>
                </w:pPr>
                <w:r>
                  <w:rPr>
                    <w:rFonts w:cstheme="minorHAnsi"/>
                    <w:b/>
                    <w:szCs w:val="20"/>
                    <w:lang w:val="en-CA"/>
                  </w:rPr>
                  <w:t>Course Title</w:t>
                </w:r>
              </w:p>
            </w:tc>
            <w:sdt>
              <w:sdtPr>
                <w:alias w:val="Title"/>
                <w:tag w:val=""/>
                <w:id w:val="-1653750280"/>
                <w:lock w:val="sdtLocked"/>
                <w:placeholder>
                  <w:docPart w:val="3B665AEFDAA54F168FB2130E234D247B"/>
                </w:placeholder>
                <w:dataBinding w:prefixMappings="xmlns:ns0='http://purl.org/dc/elements/1.1/' xmlns:ns1='http://schemas.openxmlformats.org/package/2006/metadata/core-properties' " w:xpath="/ns1:coreProperties[1]/ns0:title[1]" w:storeItemID="{6C3C8BC8-F283-45AE-878A-BAB7291924A1}"/>
                <w:text/>
              </w:sdtPr>
              <w:sdtEndPr/>
              <w:sdtContent>
                <w:tc>
                  <w:tcPr>
                    <w:tcW w:w="8821" w:type="dxa"/>
                    <w:gridSpan w:val="9"/>
                    <w:tcBorders>
                      <w:top w:val="single" w:sz="4" w:space="0" w:color="auto"/>
                      <w:left w:val="single" w:sz="4" w:space="0" w:color="auto"/>
                      <w:bottom w:val="single" w:sz="4" w:space="0" w:color="auto"/>
                      <w:right w:val="single" w:sz="4" w:space="0" w:color="auto"/>
                    </w:tcBorders>
                    <w:vAlign w:val="top"/>
                  </w:tcPr>
                  <w:p w:rsidR="00E947A6" w:rsidRPr="00E947A6" w:rsidRDefault="00E947A6" w:rsidP="00E947A6">
                    <w:pPr>
                      <w:pBdr>
                        <w:bar w:val="single" w:sz="4" w:color="auto"/>
                      </w:pBdr>
                      <w:rPr>
                        <w:rFonts w:cstheme="minorHAnsi"/>
                        <w:szCs w:val="20"/>
                        <w:lang w:val="en-CA"/>
                      </w:rPr>
                    </w:pPr>
                    <w:r w:rsidRPr="00E947A6">
                      <w:t>[Title]</w:t>
                    </w:r>
                  </w:p>
                </w:tc>
              </w:sdtContent>
            </w:sdt>
          </w:tr>
          <w:tr w:rsidR="003907C5" w:rsidRPr="003F063E" w:rsidTr="008B3A53">
            <w:tblPrEx>
              <w:jc w:val="left"/>
            </w:tblPrEx>
            <w:trPr>
              <w:trHeight w:val="60"/>
            </w:trPr>
            <w:tc>
              <w:tcPr>
                <w:tcW w:w="1438" w:type="dxa"/>
                <w:gridSpan w:val="2"/>
                <w:vAlign w:val="top"/>
              </w:tcPr>
              <w:p w:rsidR="003907C5" w:rsidRPr="003F063E" w:rsidRDefault="003907C5" w:rsidP="00AB7D98">
                <w:pPr>
                  <w:spacing w:after="0"/>
                  <w:rPr>
                    <w:b/>
                    <w:lang w:val="en-CA"/>
                  </w:rPr>
                </w:pPr>
              </w:p>
            </w:tc>
            <w:tc>
              <w:tcPr>
                <w:tcW w:w="720" w:type="dxa"/>
                <w:vAlign w:val="top"/>
              </w:tcPr>
              <w:p w:rsidR="003907C5" w:rsidRPr="005D6A25" w:rsidRDefault="003907C5" w:rsidP="00AB7D98">
                <w:pPr>
                  <w:spacing w:after="0"/>
                  <w:rPr>
                    <w:b/>
                    <w:sz w:val="14"/>
                    <w:lang w:val="en-CA"/>
                  </w:rPr>
                </w:pPr>
                <w:r w:rsidRPr="005D6A25">
                  <w:rPr>
                    <w:b/>
                    <w:sz w:val="14"/>
                    <w:lang w:val="en-CA"/>
                  </w:rPr>
                  <w:t>Courtesy</w:t>
                </w:r>
              </w:p>
              <w:p w:rsidR="003907C5" w:rsidRPr="003F063E" w:rsidRDefault="003907C5" w:rsidP="00AB7D98">
                <w:pPr>
                  <w:spacing w:after="0"/>
                  <w:rPr>
                    <w:b/>
                    <w:lang w:val="en-CA"/>
                  </w:rPr>
                </w:pPr>
                <w:r w:rsidRPr="005D6A25">
                  <w:rPr>
                    <w:b/>
                    <w:sz w:val="22"/>
                    <w:lang w:val="en-CA"/>
                  </w:rPr>
                  <w:t>Title</w:t>
                </w:r>
              </w:p>
            </w:tc>
            <w:tc>
              <w:tcPr>
                <w:tcW w:w="1262" w:type="dxa"/>
                <w:vAlign w:val="top"/>
              </w:tcPr>
              <w:p w:rsidR="003907C5" w:rsidRPr="005D6A25" w:rsidRDefault="003907C5" w:rsidP="00AB7D98">
                <w:pPr>
                  <w:spacing w:after="0"/>
                  <w:rPr>
                    <w:b/>
                    <w:sz w:val="22"/>
                    <w:lang w:val="en-CA"/>
                  </w:rPr>
                </w:pPr>
                <w:r w:rsidRPr="005D6A25">
                  <w:rPr>
                    <w:b/>
                    <w:sz w:val="22"/>
                    <w:lang w:val="en-CA"/>
                  </w:rPr>
                  <w:t>First Name</w:t>
                </w:r>
              </w:p>
            </w:tc>
            <w:tc>
              <w:tcPr>
                <w:tcW w:w="1260" w:type="dxa"/>
                <w:vAlign w:val="top"/>
              </w:tcPr>
              <w:p w:rsidR="003907C5" w:rsidRPr="005D6A25" w:rsidRDefault="003907C5" w:rsidP="00AB7D98">
                <w:pPr>
                  <w:spacing w:after="0"/>
                  <w:rPr>
                    <w:b/>
                    <w:sz w:val="22"/>
                    <w:lang w:val="en-CA"/>
                  </w:rPr>
                </w:pPr>
                <w:r w:rsidRPr="005D6A25">
                  <w:rPr>
                    <w:b/>
                    <w:sz w:val="22"/>
                    <w:lang w:val="en-CA"/>
                  </w:rPr>
                  <w:t>Last Name</w:t>
                </w:r>
              </w:p>
            </w:tc>
            <w:tc>
              <w:tcPr>
                <w:tcW w:w="1440" w:type="dxa"/>
                <w:vAlign w:val="top"/>
              </w:tcPr>
              <w:p w:rsidR="003907C5" w:rsidRPr="005D6A25" w:rsidRDefault="003907C5" w:rsidP="00AB7D98">
                <w:pPr>
                  <w:spacing w:after="0"/>
                  <w:rPr>
                    <w:b/>
                    <w:sz w:val="22"/>
                    <w:lang w:val="en-CA"/>
                  </w:rPr>
                </w:pPr>
                <w:r w:rsidRPr="005D6A25">
                  <w:rPr>
                    <w:b/>
                    <w:sz w:val="22"/>
                    <w:lang w:val="en-CA"/>
                  </w:rPr>
                  <w:t>Organization</w:t>
                </w:r>
              </w:p>
              <w:p w:rsidR="003907C5" w:rsidRPr="005D6A25" w:rsidRDefault="003907C5" w:rsidP="00AB7D98">
                <w:pPr>
                  <w:spacing w:after="0"/>
                  <w:rPr>
                    <w:b/>
                    <w:sz w:val="22"/>
                    <w:lang w:val="en-CA"/>
                  </w:rPr>
                </w:pPr>
                <w:r w:rsidRPr="005D6A25">
                  <w:rPr>
                    <w:b/>
                    <w:sz w:val="22"/>
                    <w:lang w:val="en-CA"/>
                  </w:rPr>
                  <w:t>/Department</w:t>
                </w:r>
              </w:p>
            </w:tc>
            <w:tc>
              <w:tcPr>
                <w:tcW w:w="1440" w:type="dxa"/>
                <w:vAlign w:val="top"/>
              </w:tcPr>
              <w:p w:rsidR="003907C5" w:rsidRPr="005D6A25" w:rsidRDefault="003907C5" w:rsidP="00AB7D98">
                <w:pPr>
                  <w:spacing w:after="0"/>
                  <w:rPr>
                    <w:b/>
                    <w:sz w:val="22"/>
                    <w:lang w:val="en-CA"/>
                  </w:rPr>
                </w:pPr>
                <w:r w:rsidRPr="005D6A25">
                  <w:rPr>
                    <w:b/>
                    <w:sz w:val="22"/>
                    <w:lang w:val="en-CA"/>
                  </w:rPr>
                  <w:t>Mailing</w:t>
                </w:r>
              </w:p>
              <w:p w:rsidR="003907C5" w:rsidRPr="005D6A25" w:rsidRDefault="003907C5" w:rsidP="00AB7D98">
                <w:pPr>
                  <w:spacing w:after="0"/>
                  <w:rPr>
                    <w:b/>
                    <w:sz w:val="22"/>
                    <w:lang w:val="en-CA"/>
                  </w:rPr>
                </w:pPr>
                <w:r w:rsidRPr="005D6A25">
                  <w:rPr>
                    <w:b/>
                    <w:sz w:val="22"/>
                    <w:lang w:val="en-CA"/>
                  </w:rPr>
                  <w:t>Address</w:t>
                </w:r>
              </w:p>
            </w:tc>
            <w:tc>
              <w:tcPr>
                <w:tcW w:w="900" w:type="dxa"/>
                <w:vAlign w:val="top"/>
              </w:tcPr>
              <w:p w:rsidR="003907C5" w:rsidRPr="005D6A25" w:rsidRDefault="003907C5" w:rsidP="00AB7D98">
                <w:pPr>
                  <w:spacing w:after="0"/>
                  <w:rPr>
                    <w:b/>
                    <w:sz w:val="22"/>
                    <w:lang w:val="en-CA"/>
                  </w:rPr>
                </w:pPr>
                <w:r w:rsidRPr="005D6A25">
                  <w:rPr>
                    <w:b/>
                    <w:sz w:val="22"/>
                    <w:lang w:val="en-CA"/>
                  </w:rPr>
                  <w:t>Phone</w:t>
                </w:r>
              </w:p>
            </w:tc>
            <w:tc>
              <w:tcPr>
                <w:tcW w:w="1620" w:type="dxa"/>
                <w:gridSpan w:val="2"/>
                <w:vAlign w:val="top"/>
              </w:tcPr>
              <w:p w:rsidR="003907C5" w:rsidRPr="005D6A25" w:rsidRDefault="003907C5" w:rsidP="00AB7D98">
                <w:pPr>
                  <w:spacing w:after="0"/>
                  <w:rPr>
                    <w:b/>
                    <w:sz w:val="22"/>
                    <w:lang w:val="en-CA"/>
                  </w:rPr>
                </w:pPr>
                <w:r w:rsidRPr="005D6A25">
                  <w:rPr>
                    <w:b/>
                    <w:sz w:val="22"/>
                    <w:lang w:val="en-CA"/>
                  </w:rPr>
                  <w:t>Email</w:t>
                </w:r>
              </w:p>
            </w:tc>
          </w:tr>
          <w:tr w:rsidR="003907C5" w:rsidRPr="003F063E" w:rsidTr="008B3A53">
            <w:tblPrEx>
              <w:jc w:val="left"/>
            </w:tblPrEx>
            <w:trPr>
              <w:trHeight w:val="1626"/>
            </w:trPr>
            <w:tc>
              <w:tcPr>
                <w:tcW w:w="1438" w:type="dxa"/>
                <w:gridSpan w:val="2"/>
                <w:vAlign w:val="top"/>
              </w:tcPr>
              <w:p w:rsidR="003907C5" w:rsidRPr="00B03512" w:rsidRDefault="003907C5" w:rsidP="00AB7D98">
                <w:pPr>
                  <w:numPr>
                    <w:ilvl w:val="0"/>
                    <w:numId w:val="7"/>
                  </w:numPr>
                  <w:rPr>
                    <w:rFonts w:cstheme="minorHAnsi"/>
                    <w:b/>
                    <w:sz w:val="22"/>
                    <w:szCs w:val="20"/>
                    <w:lang w:val="en-CA"/>
                  </w:rPr>
                </w:pPr>
                <w:r w:rsidRPr="00B03512">
                  <w:rPr>
                    <w:rFonts w:cstheme="minorHAnsi"/>
                    <w:b/>
                    <w:sz w:val="22"/>
                    <w:szCs w:val="20"/>
                    <w:lang w:val="en-CA"/>
                  </w:rPr>
                  <w:t>Course Instructor</w:t>
                </w:r>
              </w:p>
              <w:p w:rsidR="003907C5" w:rsidRPr="00932EA4" w:rsidRDefault="003907C5" w:rsidP="00AB7D98">
                <w:pPr>
                  <w:spacing w:after="0"/>
                  <w:rPr>
                    <w:b/>
                    <w:sz w:val="22"/>
                    <w:lang w:val="en-CA"/>
                  </w:rPr>
                </w:pPr>
              </w:p>
            </w:tc>
            <w:sdt>
              <w:sdtPr>
                <w:rPr>
                  <w:sz w:val="22"/>
                  <w:lang w:val="en-CA"/>
                </w:rPr>
                <w:alias w:val="PICourtesyTitle"/>
                <w:tag w:val="PICourtesyTitle"/>
                <w:id w:val="1445497036"/>
                <w:lock w:val="sdtLocked"/>
                <w:placeholder>
                  <w:docPart w:val="2B2D76FED09D4F39AF2DD15618CF538E"/>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sdtContent>
                <w:tc>
                  <w:tcPr>
                    <w:tcW w:w="720" w:type="dxa"/>
                    <w:vAlign w:val="top"/>
                  </w:tcPr>
                  <w:p w:rsidR="003907C5" w:rsidRPr="00B03512" w:rsidRDefault="003907C5" w:rsidP="00AB7D98">
                    <w:pPr>
                      <w:rPr>
                        <w:sz w:val="22"/>
                        <w:lang w:val="en-CA"/>
                      </w:rPr>
                    </w:pPr>
                    <w:r w:rsidRPr="00365591">
                      <w:rPr>
                        <w:color w:val="808080"/>
                        <w:sz w:val="18"/>
                        <w:lang w:val="en-CA"/>
                      </w:rPr>
                      <w:t>Choose/type title.</w:t>
                    </w:r>
                  </w:p>
                </w:tc>
              </w:sdtContent>
            </w:sdt>
            <w:sdt>
              <w:sdtPr>
                <w:rPr>
                  <w:lang w:val="en-CA"/>
                </w:rPr>
                <w:alias w:val="PIFirstName"/>
                <w:tag w:val="PIFirstName"/>
                <w:id w:val="1447043598"/>
                <w:lock w:val="sdtLocked"/>
                <w:placeholder>
                  <w:docPart w:val="13CA42D469644722B1DCB954F799CDDD"/>
                </w:placeholder>
                <w:showingPlcHdr/>
              </w:sdtPr>
              <w:sdtEndPr/>
              <w:sdtContent>
                <w:tc>
                  <w:tcPr>
                    <w:tcW w:w="1262" w:type="dxa"/>
                    <w:vAlign w:val="top"/>
                  </w:tcPr>
                  <w:p w:rsidR="003907C5" w:rsidRPr="003F063E" w:rsidRDefault="003907C5" w:rsidP="00AB7D98">
                    <w:pPr>
                      <w:rPr>
                        <w:lang w:val="en-CA"/>
                      </w:rPr>
                    </w:pPr>
                    <w:r w:rsidRPr="003F063E">
                      <w:rPr>
                        <w:color w:val="808080"/>
                        <w:lang w:val="en-CA"/>
                      </w:rPr>
                      <w:t>Click or tap here to enter first name.</w:t>
                    </w:r>
                  </w:p>
                </w:tc>
              </w:sdtContent>
            </w:sdt>
            <w:sdt>
              <w:sdtPr>
                <w:rPr>
                  <w:lang w:val="en-CA"/>
                </w:rPr>
                <w:alias w:val="PILastName"/>
                <w:tag w:val="PILastName"/>
                <w:id w:val="-1078595191"/>
                <w:lock w:val="sdtLocked"/>
                <w:placeholder>
                  <w:docPart w:val="A0C583B6CBF44F4E9316F74E975F0697"/>
                </w:placeholder>
                <w:showingPlcHdr/>
              </w:sdtPr>
              <w:sdtEndPr>
                <w:rPr>
                  <w:lang w:val="en-US"/>
                </w:rPr>
              </w:sdtEndPr>
              <w:sdtContent>
                <w:tc>
                  <w:tcPr>
                    <w:tcW w:w="1260" w:type="dxa"/>
                    <w:vAlign w:val="top"/>
                  </w:tcPr>
                  <w:p w:rsidR="003907C5" w:rsidRPr="003F063E" w:rsidRDefault="003907C5" w:rsidP="00AB7D98">
                    <w:pPr>
                      <w:rPr>
                        <w:lang w:val="en-CA"/>
                      </w:rPr>
                    </w:pPr>
                    <w:r w:rsidRPr="003F063E">
                      <w:rPr>
                        <w:color w:val="808080"/>
                        <w:lang w:val="en-CA"/>
                      </w:rPr>
                      <w:t>Click or tap here to enter last name.</w:t>
                    </w:r>
                  </w:p>
                </w:tc>
              </w:sdtContent>
            </w:sdt>
            <w:sdt>
              <w:sdtPr>
                <w:rPr>
                  <w:lang w:val="en-CA"/>
                </w:rPr>
                <w:alias w:val="Org/Dept"/>
                <w:tag w:val="Org/Dept"/>
                <w:id w:val="2100832899"/>
                <w:lock w:val="sdtLocked"/>
                <w:placeholder>
                  <w:docPart w:val="11B7B10B1B214F48A7E299FCFCA4DDCB"/>
                </w:placeholder>
                <w:showingPlcHdr/>
              </w:sdtPr>
              <w:sdtEndPr/>
              <w:sdtContent>
                <w:tc>
                  <w:tcPr>
                    <w:tcW w:w="1440" w:type="dxa"/>
                    <w:vAlign w:val="top"/>
                  </w:tcPr>
                  <w:p w:rsidR="003907C5" w:rsidRPr="003F063E" w:rsidRDefault="003907C5" w:rsidP="00AB7D98">
                    <w:pPr>
                      <w:rPr>
                        <w:lang w:val="en-CA"/>
                      </w:rPr>
                    </w:pPr>
                    <w:r w:rsidRPr="003F063E">
                      <w:rPr>
                        <w:color w:val="808080"/>
                        <w:lang w:val="en-CA"/>
                      </w:rPr>
                      <w:t>Click or tap here to enter org/dept.</w:t>
                    </w:r>
                  </w:p>
                </w:tc>
              </w:sdtContent>
            </w:sdt>
            <w:sdt>
              <w:sdtPr>
                <w:rPr>
                  <w:lang w:val="en-CA"/>
                </w:rPr>
                <w:alias w:val="Address"/>
                <w:tag w:val="Address"/>
                <w:id w:val="826864396"/>
                <w:lock w:val="sdtLocked"/>
                <w:placeholder>
                  <w:docPart w:val="98AE430229404AFA9999BAC14261B4D5"/>
                </w:placeholder>
                <w:showingPlcHdr/>
              </w:sdtPr>
              <w:sdtEndPr/>
              <w:sdtContent>
                <w:tc>
                  <w:tcPr>
                    <w:tcW w:w="1440" w:type="dxa"/>
                    <w:vAlign w:val="top"/>
                  </w:tcPr>
                  <w:p w:rsidR="003907C5" w:rsidRPr="003F063E" w:rsidRDefault="003907C5" w:rsidP="00AB7D98">
                    <w:pPr>
                      <w:rPr>
                        <w:lang w:val="en-CA"/>
                      </w:rPr>
                    </w:pPr>
                    <w:r w:rsidRPr="003F063E">
                      <w:rPr>
                        <w:color w:val="808080"/>
                        <w:lang w:val="en-CA"/>
                      </w:rPr>
                      <w:t>Click or tap here to enter address.</w:t>
                    </w:r>
                  </w:p>
                </w:tc>
              </w:sdtContent>
            </w:sdt>
            <w:sdt>
              <w:sdtPr>
                <w:rPr>
                  <w:lang w:val="en-CA"/>
                </w:rPr>
                <w:alias w:val="Phone"/>
                <w:tag w:val="Phone"/>
                <w:id w:val="1869418041"/>
                <w:lock w:val="sdtLocked"/>
                <w:placeholder>
                  <w:docPart w:val="936E8C052722495789D43A4DAEC5D1FD"/>
                </w:placeholder>
                <w:showingPlcHdr/>
              </w:sdtPr>
              <w:sdtEndPr/>
              <w:sdtContent>
                <w:tc>
                  <w:tcPr>
                    <w:tcW w:w="900" w:type="dxa"/>
                    <w:vAlign w:val="top"/>
                  </w:tcPr>
                  <w:p w:rsidR="003907C5" w:rsidRPr="003F063E" w:rsidRDefault="003907C5" w:rsidP="00AB7D98">
                    <w:pPr>
                      <w:rPr>
                        <w:lang w:val="en-CA"/>
                      </w:rPr>
                    </w:pPr>
                    <w:r w:rsidRPr="003F063E">
                      <w:rPr>
                        <w:color w:val="808080"/>
                        <w:lang w:val="en-CA"/>
                      </w:rPr>
                      <w:t>Click or tap here to enter phone.</w:t>
                    </w:r>
                  </w:p>
                </w:tc>
              </w:sdtContent>
            </w:sdt>
            <w:sdt>
              <w:sdtPr>
                <w:rPr>
                  <w:lang w:val="en-CA"/>
                </w:rPr>
                <w:alias w:val="Email"/>
                <w:tag w:val="Email"/>
                <w:id w:val="-439917740"/>
                <w:lock w:val="sdtLocked"/>
                <w:placeholder>
                  <w:docPart w:val="AE25C7E3EC0349C783B41945D9C49DC1"/>
                </w:placeholder>
                <w:showingPlcHdr/>
              </w:sdtPr>
              <w:sdtEndPr/>
              <w:sdtContent>
                <w:tc>
                  <w:tcPr>
                    <w:tcW w:w="1620" w:type="dxa"/>
                    <w:gridSpan w:val="2"/>
                    <w:vAlign w:val="top"/>
                  </w:tcPr>
                  <w:p w:rsidR="003907C5" w:rsidRPr="003F063E" w:rsidRDefault="003907C5" w:rsidP="00AB7D98">
                    <w:pPr>
                      <w:rPr>
                        <w:lang w:val="en-CA"/>
                      </w:rPr>
                    </w:pPr>
                    <w:r w:rsidRPr="003F063E">
                      <w:rPr>
                        <w:color w:val="808080"/>
                        <w:lang w:val="en-CA"/>
                      </w:rPr>
                      <w:t>Click or tap here to enter email.</w:t>
                    </w:r>
                  </w:p>
                </w:tc>
              </w:sdtContent>
            </w:sdt>
          </w:tr>
          <w:tr w:rsidR="0089088A" w:rsidRPr="0089088A" w:rsidTr="008B3A53">
            <w:trPr>
              <w:trHeight w:val="60"/>
              <w:jc w:val="center"/>
            </w:trPr>
            <w:tc>
              <w:tcPr>
                <w:tcW w:w="7560" w:type="dxa"/>
                <w:gridSpan w:val="7"/>
                <w:tcBorders>
                  <w:top w:val="single" w:sz="4" w:space="0" w:color="auto"/>
                </w:tcBorders>
                <w:vAlign w:val="top"/>
              </w:tcPr>
              <w:p w:rsidR="0089088A" w:rsidRPr="00B03512" w:rsidRDefault="00B03512" w:rsidP="00B03512">
                <w:pPr>
                  <w:numPr>
                    <w:ilvl w:val="0"/>
                    <w:numId w:val="7"/>
                  </w:numPr>
                  <w:rPr>
                    <w:b/>
                  </w:rPr>
                </w:pPr>
                <w:r>
                  <w:rPr>
                    <w:b/>
                  </w:rPr>
                  <w:t>Ha</w:t>
                </w:r>
                <w:r w:rsidR="00821EDC">
                  <w:rPr>
                    <w:b/>
                  </w:rPr>
                  <w:t xml:space="preserve">s </w:t>
                </w:r>
                <w:r>
                  <w:rPr>
                    <w:b/>
                  </w:rPr>
                  <w:t>GCREB</w:t>
                </w:r>
                <w:r w:rsidR="00821EDC">
                  <w:rPr>
                    <w:b/>
                  </w:rPr>
                  <w:t xml:space="preserve"> previously given</w:t>
                </w:r>
                <w:r>
                  <w:rPr>
                    <w:b/>
                  </w:rPr>
                  <w:t xml:space="preserve"> </w:t>
                </w:r>
                <w:r w:rsidR="00821EDC">
                  <w:rPr>
                    <w:b/>
                  </w:rPr>
                  <w:t>to you</w:t>
                </w:r>
                <w:r w:rsidR="00821EDC" w:rsidRPr="00B03512">
                  <w:rPr>
                    <w:b/>
                  </w:rPr>
                  <w:t xml:space="preserve"> </w:t>
                </w:r>
                <w:r w:rsidRPr="00B03512">
                  <w:rPr>
                    <w:b/>
                  </w:rPr>
                  <w:t>AUTHORITY TO CONDUCT COURSE-BASED RESEARCH ETHICS REVIEW</w:t>
                </w:r>
                <w:r w:rsidR="00821EDC">
                  <w:rPr>
                    <w:b/>
                  </w:rPr>
                  <w:t xml:space="preserve"> for </w:t>
                </w:r>
                <w:r w:rsidR="00821EDC" w:rsidRPr="008B3A53">
                  <w:rPr>
                    <w:b/>
                    <w:i/>
                  </w:rPr>
                  <w:t>this</w:t>
                </w:r>
                <w:r w:rsidR="00821EDC">
                  <w:rPr>
                    <w:b/>
                  </w:rPr>
                  <w:t xml:space="preserve"> course?</w:t>
                </w:r>
              </w:p>
            </w:tc>
            <w:tc>
              <w:tcPr>
                <w:tcW w:w="2520" w:type="dxa"/>
                <w:gridSpan w:val="3"/>
                <w:tcBorders>
                  <w:top w:val="single" w:sz="4" w:space="0" w:color="auto"/>
                </w:tcBorders>
                <w:vAlign w:val="top"/>
              </w:tcPr>
              <w:sdt>
                <w:sdtPr>
                  <w:alias w:val="Yes/No"/>
                  <w:tag w:val="Yes/No"/>
                  <w:id w:val="-762295173"/>
                  <w:lock w:val="sdtLocked"/>
                  <w:placeholder>
                    <w:docPart w:val="5ABFAF8B05BA41EAAFF45ADB8C4F265D"/>
                  </w:placeholder>
                  <w:showingPlcHdr/>
                  <w:dropDownList>
                    <w:listItem w:displayText="Yes" w:value="Yes"/>
                    <w:listItem w:displayText="No" w:value="No"/>
                  </w:dropDownList>
                </w:sdtPr>
                <w:sdtEndPr>
                  <w:rPr>
                    <w:bdr w:val="single" w:sz="4" w:space="0" w:color="auto"/>
                  </w:rPr>
                </w:sdtEndPr>
                <w:sdtContent>
                  <w:p w:rsidR="0089088A" w:rsidRPr="0089088A" w:rsidRDefault="0089088A" w:rsidP="0089088A">
                    <w:r w:rsidRPr="0089088A">
                      <w:rPr>
                        <w:color w:val="808080"/>
                      </w:rPr>
                      <w:t>Choose Yes or No.</w:t>
                    </w:r>
                  </w:p>
                </w:sdtContent>
              </w:sdt>
            </w:tc>
          </w:tr>
          <w:tr w:rsidR="001D55F7" w:rsidRPr="0089088A" w:rsidTr="00A2412F">
            <w:trPr>
              <w:trHeight w:val="60"/>
              <w:jc w:val="center"/>
            </w:trPr>
            <w:tc>
              <w:tcPr>
                <w:tcW w:w="10080" w:type="dxa"/>
                <w:gridSpan w:val="10"/>
                <w:tcBorders>
                  <w:top w:val="single" w:sz="4" w:space="0" w:color="auto"/>
                </w:tcBorders>
                <w:vAlign w:val="top"/>
              </w:tcPr>
              <w:p w:rsidR="001D55F7" w:rsidRDefault="001D55F7" w:rsidP="001D55F7">
                <w:pPr>
                  <w:numPr>
                    <w:ilvl w:val="1"/>
                    <w:numId w:val="7"/>
                  </w:numPr>
                </w:pPr>
                <w:r w:rsidRPr="001D55F7">
                  <w:rPr>
                    <w:b/>
                  </w:rPr>
                  <w:t>If yes, when did you most recently have this authority?</w:t>
                </w:r>
              </w:p>
            </w:tc>
          </w:tr>
          <w:tr w:rsidR="001D55F7" w:rsidRPr="0089088A" w:rsidTr="00C059AF">
            <w:trPr>
              <w:trHeight w:val="60"/>
              <w:jc w:val="center"/>
            </w:trPr>
            <w:sdt>
              <w:sdtPr>
                <w:rPr>
                  <w:rStyle w:val="NormalTextChar"/>
                </w:rPr>
                <w:id w:val="-409851084"/>
                <w:placeholder>
                  <w:docPart w:val="3A51061CE5394336A526B3F5C05FD353"/>
                </w:placeholder>
                <w:showingPlcHdr/>
              </w:sdtPr>
              <w:sdtEndPr>
                <w:rPr>
                  <w:rStyle w:val="DefaultParagraphFont"/>
                  <w:rFonts w:cs="Arial"/>
                  <w:szCs w:val="24"/>
                </w:rPr>
              </w:sdtEndPr>
              <w:sdtContent>
                <w:tc>
                  <w:tcPr>
                    <w:tcW w:w="10080" w:type="dxa"/>
                    <w:gridSpan w:val="10"/>
                    <w:tcBorders>
                      <w:top w:val="single" w:sz="4" w:space="0" w:color="auto"/>
                    </w:tcBorders>
                    <w:vAlign w:val="top"/>
                  </w:tcPr>
                  <w:p w:rsidR="001D55F7" w:rsidRDefault="001D55F7" w:rsidP="001D55F7">
                    <w:pPr>
                      <w:ind w:left="1440"/>
                      <w:rPr>
                        <w:rStyle w:val="NormalTextChar"/>
                      </w:rPr>
                    </w:pPr>
                    <w:r w:rsidRPr="009C7C57">
                      <w:rPr>
                        <w:color w:val="808080"/>
                      </w:rPr>
                      <w:t xml:space="preserve">Click or tap here to enter </w:t>
                    </w:r>
                    <w:r>
                      <w:rPr>
                        <w:color w:val="808080"/>
                      </w:rPr>
                      <w:t>year(s)</w:t>
                    </w:r>
                    <w:r w:rsidRPr="009C7C57">
                      <w:rPr>
                        <w:color w:val="808080"/>
                      </w:rPr>
                      <w:t>.</w:t>
                    </w:r>
                  </w:p>
                </w:tc>
              </w:sdtContent>
            </w:sdt>
          </w:tr>
          <w:tr w:rsidR="00821EDC" w:rsidRPr="0089088A" w:rsidTr="008B3A53">
            <w:trPr>
              <w:trHeight w:val="60"/>
              <w:jc w:val="center"/>
            </w:trPr>
            <w:tc>
              <w:tcPr>
                <w:tcW w:w="7560" w:type="dxa"/>
                <w:gridSpan w:val="7"/>
                <w:tcBorders>
                  <w:top w:val="single" w:sz="4" w:space="0" w:color="auto"/>
                </w:tcBorders>
                <w:vAlign w:val="top"/>
              </w:tcPr>
              <w:p w:rsidR="00821EDC" w:rsidRDefault="00821EDC" w:rsidP="00B03512">
                <w:pPr>
                  <w:numPr>
                    <w:ilvl w:val="0"/>
                    <w:numId w:val="7"/>
                  </w:numPr>
                  <w:rPr>
                    <w:b/>
                  </w:rPr>
                </w:pPr>
                <w:r>
                  <w:rPr>
                    <w:b/>
                  </w:rPr>
                  <w:t>Has GCREB previously given to you</w:t>
                </w:r>
                <w:r w:rsidRPr="00B03512">
                  <w:rPr>
                    <w:b/>
                  </w:rPr>
                  <w:t xml:space="preserve"> AUTHORITY TO CONDUCT COURSE-BASED RESEARCH ETHICS REVIEW</w:t>
                </w:r>
                <w:r>
                  <w:rPr>
                    <w:b/>
                  </w:rPr>
                  <w:t xml:space="preserve"> for </w:t>
                </w:r>
                <w:r w:rsidR="002B32CB">
                  <w:rPr>
                    <w:b/>
                  </w:rPr>
                  <w:t xml:space="preserve">a </w:t>
                </w:r>
                <w:r w:rsidR="002B32CB" w:rsidRPr="008B3A53">
                  <w:rPr>
                    <w:b/>
                    <w:i/>
                  </w:rPr>
                  <w:t>different</w:t>
                </w:r>
                <w:r>
                  <w:rPr>
                    <w:b/>
                  </w:rPr>
                  <w:t xml:space="preserve"> course</w:t>
                </w:r>
                <w:r w:rsidR="001D55F7">
                  <w:rPr>
                    <w:b/>
                  </w:rPr>
                  <w:t xml:space="preserve"> or courses</w:t>
                </w:r>
                <w:r>
                  <w:rPr>
                    <w:b/>
                  </w:rPr>
                  <w:t>?</w:t>
                </w:r>
              </w:p>
            </w:tc>
            <w:tc>
              <w:tcPr>
                <w:tcW w:w="2520" w:type="dxa"/>
                <w:gridSpan w:val="3"/>
                <w:tcBorders>
                  <w:top w:val="single" w:sz="4" w:space="0" w:color="auto"/>
                </w:tcBorders>
                <w:vAlign w:val="top"/>
              </w:tcPr>
              <w:sdt>
                <w:sdtPr>
                  <w:alias w:val="Yes/No"/>
                  <w:tag w:val="Yes/No"/>
                  <w:id w:val="-1055474461"/>
                  <w:lock w:val="sdtLocked"/>
                  <w:placeholder>
                    <w:docPart w:val="B57DC2D7CFDF4BBF8993F650AC672148"/>
                  </w:placeholder>
                  <w:showingPlcHdr/>
                  <w:dropDownList>
                    <w:listItem w:displayText="Yes" w:value="Yes"/>
                    <w:listItem w:displayText="No" w:value="No"/>
                  </w:dropDownList>
                </w:sdtPr>
                <w:sdtEndPr>
                  <w:rPr>
                    <w:bdr w:val="single" w:sz="4" w:space="0" w:color="auto"/>
                  </w:rPr>
                </w:sdtEndPr>
                <w:sdtContent>
                  <w:p w:rsidR="00821EDC" w:rsidRDefault="00821EDC" w:rsidP="0089088A">
                    <w:r w:rsidRPr="0089088A">
                      <w:rPr>
                        <w:color w:val="808080"/>
                      </w:rPr>
                      <w:t>Choose Yes or No.</w:t>
                    </w:r>
                  </w:p>
                </w:sdtContent>
              </w:sdt>
            </w:tc>
          </w:tr>
          <w:tr w:rsidR="00561857" w:rsidRPr="0089088A" w:rsidTr="00AB7D98">
            <w:trPr>
              <w:trHeight w:val="60"/>
              <w:jc w:val="center"/>
            </w:trPr>
            <w:tc>
              <w:tcPr>
                <w:tcW w:w="10080" w:type="dxa"/>
                <w:gridSpan w:val="10"/>
                <w:vAlign w:val="top"/>
              </w:tcPr>
              <w:p w:rsidR="00561857" w:rsidRPr="002160FF" w:rsidRDefault="00561857" w:rsidP="00561857">
                <w:pPr>
                  <w:numPr>
                    <w:ilvl w:val="1"/>
                    <w:numId w:val="7"/>
                  </w:numPr>
                  <w:rPr>
                    <w:rFonts w:cstheme="minorHAnsi"/>
                    <w:b/>
                    <w:szCs w:val="20"/>
                  </w:rPr>
                </w:pPr>
                <w:r w:rsidRPr="002160FF">
                  <w:rPr>
                    <w:rFonts w:cstheme="minorHAnsi"/>
                    <w:b/>
                    <w:szCs w:val="20"/>
                  </w:rPr>
                  <w:t>If Yes, for which course</w:t>
                </w:r>
                <w:r w:rsidR="001D55F7">
                  <w:rPr>
                    <w:rFonts w:cstheme="minorHAnsi"/>
                    <w:b/>
                    <w:szCs w:val="20"/>
                  </w:rPr>
                  <w:t>(s) and when?</w:t>
                </w:r>
              </w:p>
            </w:tc>
          </w:tr>
          <w:tr w:rsidR="00561857" w:rsidRPr="0089088A" w:rsidTr="00AB7D98">
            <w:trPr>
              <w:jc w:val="center"/>
            </w:trPr>
            <w:sdt>
              <w:sdtPr>
                <w:rPr>
                  <w:rStyle w:val="NormalTextChar"/>
                </w:rPr>
                <w:id w:val="1063146511"/>
                <w:placeholder>
                  <w:docPart w:val="94978DD50AA94E669998F45D1AEBF508"/>
                </w:placeholder>
                <w:showingPlcHdr/>
              </w:sdtPr>
              <w:sdtEndPr>
                <w:rPr>
                  <w:rStyle w:val="DefaultParagraphFont"/>
                  <w:rFonts w:cs="Arial"/>
                  <w:szCs w:val="24"/>
                </w:rPr>
              </w:sdtEndPr>
              <w:sdtContent>
                <w:tc>
                  <w:tcPr>
                    <w:tcW w:w="10080" w:type="dxa"/>
                    <w:gridSpan w:val="10"/>
                    <w:vAlign w:val="top"/>
                  </w:tcPr>
                  <w:p w:rsidR="00561857" w:rsidRPr="0089088A" w:rsidRDefault="001D55F7" w:rsidP="00561857">
                    <w:pPr>
                      <w:ind w:left="1440"/>
                      <w:rPr>
                        <w:rFonts w:cs="Arial"/>
                        <w:szCs w:val="24"/>
                      </w:rPr>
                    </w:pPr>
                    <w:r w:rsidRPr="009C7C57">
                      <w:rPr>
                        <w:color w:val="808080"/>
                      </w:rPr>
                      <w:t>Click or tap here to enter text.</w:t>
                    </w:r>
                  </w:p>
                </w:tc>
              </w:sdtContent>
            </w:sdt>
          </w:tr>
        </w:tbl>
        <w:p w:rsidR="0089088A" w:rsidRPr="0089088A" w:rsidRDefault="0089088A" w:rsidP="0089088A">
          <w:pPr>
            <w:rPr>
              <w:i/>
            </w:rPr>
            <w:sectPr w:rsidR="0089088A" w:rsidRPr="0089088A" w:rsidSect="001177BA">
              <w:headerReference w:type="default" r:id="rId34"/>
              <w:footerReference w:type="default" r:id="rId35"/>
              <w:footerReference w:type="first" r:id="rId36"/>
              <w:pgSz w:w="12240" w:h="15840" w:code="1"/>
              <w:pgMar w:top="1440" w:right="1080" w:bottom="1440" w:left="1080" w:header="720" w:footer="720" w:gutter="0"/>
              <w:pgNumType w:start="1"/>
              <w:cols w:space="720"/>
              <w:docGrid w:linePitch="360"/>
            </w:sectPr>
          </w:pPr>
          <w:bookmarkStart w:id="0" w:name="_GoBack"/>
          <w:bookmarkEnd w:id="0"/>
        </w:p>
        <w:tbl>
          <w:tblPr>
            <w:tblStyle w:val="TableGrid1"/>
            <w:tblW w:w="10080" w:type="dxa"/>
            <w:jc w:val="center"/>
            <w:tblLayout w:type="fixed"/>
            <w:tblLook w:val="04A0" w:firstRow="1" w:lastRow="0" w:firstColumn="1" w:lastColumn="0" w:noHBand="0" w:noVBand="1"/>
          </w:tblPr>
          <w:tblGrid>
            <w:gridCol w:w="2131"/>
            <w:gridCol w:w="6924"/>
            <w:gridCol w:w="1025"/>
          </w:tblGrid>
          <w:tr w:rsidR="00821EDC" w:rsidRPr="0089088A" w:rsidTr="00767D0F">
            <w:trPr>
              <w:gridAfter w:val="1"/>
              <w:wAfter w:w="1025" w:type="dxa"/>
              <w:jc w:val="center"/>
            </w:trPr>
            <w:tc>
              <w:tcPr>
                <w:tcW w:w="9055" w:type="dxa"/>
                <w:gridSpan w:val="2"/>
                <w:tcBorders>
                  <w:top w:val="nil"/>
                  <w:left w:val="nil"/>
                  <w:right w:val="nil"/>
                </w:tcBorders>
              </w:tcPr>
              <w:p w:rsidR="00821EDC" w:rsidRPr="0089088A" w:rsidRDefault="00821EDC" w:rsidP="00767D0F">
                <w:pPr>
                  <w:keepNext/>
                  <w:keepLines/>
                  <w:spacing w:before="40" w:after="0"/>
                  <w:outlineLvl w:val="1"/>
                  <w:rPr>
                    <w:rFonts w:asciiTheme="majorHAnsi" w:eastAsiaTheme="majorEastAsia" w:hAnsiTheme="majorHAnsi" w:cstheme="majorBidi"/>
                    <w:color w:val="00778B" w:themeColor="accent3"/>
                    <w:sz w:val="26"/>
                    <w:szCs w:val="26"/>
                  </w:rPr>
                </w:pPr>
                <w:bookmarkStart w:id="1" w:name="_Hlk43903787"/>
                <w:r w:rsidRPr="00821EDC">
                  <w:rPr>
                    <w:rFonts w:asciiTheme="majorHAnsi" w:eastAsiaTheme="majorEastAsia" w:hAnsiTheme="majorHAnsi" w:cstheme="majorBidi"/>
                    <w:color w:val="00778B" w:themeColor="accent3"/>
                    <w:sz w:val="26"/>
                    <w:szCs w:val="26"/>
                    <w:lang w:val="en-CA"/>
                  </w:rPr>
                  <w:lastRenderedPageBreak/>
                  <w:t>SECTION B - SUMMARY OF THE PROPOSED RESEARCH</w:t>
                </w:r>
              </w:p>
            </w:tc>
          </w:tr>
          <w:tr w:rsidR="0078591A" w:rsidRPr="0089088A" w:rsidTr="00767D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78591A" w:rsidRDefault="0078591A" w:rsidP="00767D0F">
                <w:pPr>
                  <w:numPr>
                    <w:ilvl w:val="0"/>
                    <w:numId w:val="7"/>
                  </w:numPr>
                  <w:pBdr>
                    <w:bar w:val="single" w:sz="4" w:color="auto"/>
                  </w:pBdr>
                  <w:rPr>
                    <w:rFonts w:cstheme="minorHAnsi"/>
                    <w:b/>
                    <w:szCs w:val="24"/>
                    <w:lang w:val="en-CA"/>
                  </w:rPr>
                </w:pPr>
                <w:r w:rsidRPr="0078591A">
                  <w:rPr>
                    <w:b/>
                  </w:rPr>
                  <w:t>Please provide a brief description of the type of research required for the course</w:t>
                </w:r>
                <w:r>
                  <w:rPr>
                    <w:b/>
                  </w:rPr>
                  <w:t>.</w:t>
                </w:r>
              </w:p>
              <w:p w:rsidR="00F96B60" w:rsidRPr="00F96B60" w:rsidRDefault="00F96B60" w:rsidP="00F96B60">
                <w:pPr>
                  <w:pBdr>
                    <w:bar w:val="single" w:sz="4" w:color="auto"/>
                  </w:pBdr>
                  <w:ind w:left="360"/>
                  <w:rPr>
                    <w:rFonts w:cstheme="minorHAnsi"/>
                    <w:b/>
                    <w:szCs w:val="24"/>
                    <w:lang w:val="en-CA"/>
                  </w:rPr>
                </w:pPr>
                <w:r w:rsidRPr="00BB4ED4">
                  <w:rPr>
                    <w:rFonts w:ascii="Calibri" w:hAnsi="Calibri" w:cs="Calibri"/>
                    <w:iCs/>
                    <w:lang w:val="en-CA"/>
                  </w:rPr>
                  <w:t xml:space="preserve">Attach </w:t>
                </w:r>
                <w:r>
                  <w:rPr>
                    <w:rFonts w:ascii="Calibri" w:hAnsi="Calibri" w:cs="Calibri"/>
                    <w:iCs/>
                    <w:lang w:val="en-CA"/>
                  </w:rPr>
                  <w:t xml:space="preserve">your research-related assignment(s) and </w:t>
                </w:r>
                <w:r w:rsidRPr="009704F7">
                  <w:rPr>
                    <w:rFonts w:ascii="Calibri" w:hAnsi="Calibri" w:cs="Calibri"/>
                    <w:iCs/>
                    <w:lang w:val="en-CA"/>
                  </w:rPr>
                  <w:t>marking scheme</w:t>
                </w:r>
                <w:r>
                  <w:rPr>
                    <w:rFonts w:ascii="Calibri" w:hAnsi="Calibri" w:cs="Calibri"/>
                    <w:iCs/>
                    <w:lang w:val="en-CA"/>
                  </w:rPr>
                  <w:t>(s)</w:t>
                </w:r>
                <w:r w:rsidRPr="009704F7">
                  <w:rPr>
                    <w:rFonts w:ascii="Calibri" w:hAnsi="Calibri" w:cs="Calibri"/>
                    <w:iCs/>
                    <w:lang w:val="en-CA"/>
                  </w:rPr>
                  <w:t xml:space="preserve"> or rubric</w:t>
                </w:r>
                <w:r>
                  <w:rPr>
                    <w:rFonts w:ascii="Calibri" w:hAnsi="Calibri" w:cs="Calibri"/>
                    <w:iCs/>
                    <w:lang w:val="en-CA"/>
                  </w:rPr>
                  <w:t>(s).</w:t>
                </w:r>
              </w:p>
            </w:tc>
          </w:tr>
          <w:tr w:rsidR="0078591A" w:rsidRPr="0078591A" w:rsidTr="00767D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sdt>
              <w:sdtPr>
                <w:rPr>
                  <w:rStyle w:val="NormalTextChar"/>
                </w:rPr>
                <w:id w:val="1831169698"/>
                <w:lock w:val="sdtLocked"/>
                <w:placeholder>
                  <w:docPart w:val="EC2FEB5682934A86913BD8BA43F59935"/>
                </w:placeholder>
                <w:showingPlcHdr/>
              </w:sdtPr>
              <w:sdtEndPr>
                <w:rPr>
                  <w:rStyle w:val="DefaultParagraphFont"/>
                  <w:rFonts w:cs="Arial"/>
                  <w:szCs w:val="24"/>
                </w:r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78591A" w:rsidRPr="0078591A" w:rsidRDefault="0078591A" w:rsidP="002B32CB">
                    <w:pPr>
                      <w:rPr>
                        <w:rFonts w:cstheme="minorHAnsi"/>
                        <w:szCs w:val="24"/>
                        <w:lang w:val="en-CA"/>
                      </w:rPr>
                    </w:pPr>
                    <w:r w:rsidRPr="009C7C57">
                      <w:rPr>
                        <w:color w:val="808080"/>
                      </w:rPr>
                      <w:t>Click or tap here to enter text.</w:t>
                    </w:r>
                  </w:p>
                </w:tc>
              </w:sdtContent>
            </w:sdt>
          </w:tr>
          <w:tr w:rsidR="00821EDC" w:rsidRPr="0089088A" w:rsidTr="00A11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821EDC" w:rsidRPr="0078591A" w:rsidRDefault="0078591A" w:rsidP="0078591A">
                <w:pPr>
                  <w:numPr>
                    <w:ilvl w:val="0"/>
                    <w:numId w:val="7"/>
                  </w:numPr>
                  <w:rPr>
                    <w:b/>
                  </w:rPr>
                </w:pPr>
                <w:r w:rsidRPr="0078591A">
                  <w:rPr>
                    <w:b/>
                  </w:rPr>
                  <w:t>What data collection methodologies will be used by student</w:t>
                </w:r>
                <w:r>
                  <w:rPr>
                    <w:b/>
                  </w:rPr>
                  <w:t xml:space="preserve"> researchers</w:t>
                </w:r>
                <w:r w:rsidRPr="0078591A">
                  <w:rPr>
                    <w:b/>
                  </w:rPr>
                  <w:t xml:space="preserve"> (e.g., interviews, surveys, focus groups, testing)?</w:t>
                </w:r>
              </w:p>
            </w:tc>
          </w:tr>
          <w:tr w:rsidR="0078591A" w:rsidRPr="0078591A" w:rsidTr="00A11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sdt>
              <w:sdtPr>
                <w:rPr>
                  <w:rStyle w:val="NormalTextChar"/>
                </w:rPr>
                <w:id w:val="-1062404388"/>
                <w:lock w:val="sdtLocked"/>
                <w:placeholder>
                  <w:docPart w:val="A4639A7883AC4DEE90BCD58A5E63F0F3"/>
                </w:placeholder>
                <w:showingPlcHdr/>
              </w:sdtPr>
              <w:sdtEndPr>
                <w:rPr>
                  <w:rStyle w:val="DefaultParagraphFont"/>
                  <w:rFonts w:cs="Arial"/>
                  <w:szCs w:val="24"/>
                </w:r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78591A" w:rsidRPr="0078591A" w:rsidRDefault="0078591A" w:rsidP="002B32CB">
                    <w:pPr>
                      <w:rPr>
                        <w:rFonts w:cstheme="minorHAnsi"/>
                        <w:szCs w:val="24"/>
                        <w:lang w:val="en-CA"/>
                      </w:rPr>
                    </w:pPr>
                    <w:r w:rsidRPr="009C7C57">
                      <w:rPr>
                        <w:color w:val="808080"/>
                      </w:rPr>
                      <w:t>Click or tap here to enter text.</w:t>
                    </w:r>
                  </w:p>
                </w:tc>
              </w:sdtContent>
            </w:sdt>
          </w:tr>
          <w:tr w:rsidR="0078591A" w:rsidRPr="0089088A" w:rsidTr="0078591A">
            <w:tblPrEx>
              <w:jc w:val="left"/>
            </w:tblPrEx>
            <w:trPr>
              <w:trHeight w:val="60"/>
            </w:trPr>
            <w:tc>
              <w:tcPr>
                <w:tcW w:w="10080" w:type="dxa"/>
                <w:gridSpan w:val="3"/>
              </w:tcPr>
              <w:p w:rsidR="0078591A" w:rsidRPr="0078591A" w:rsidRDefault="0078591A" w:rsidP="00767D0F">
                <w:pPr>
                  <w:numPr>
                    <w:ilvl w:val="0"/>
                    <w:numId w:val="7"/>
                  </w:numPr>
                  <w:rPr>
                    <w:b/>
                  </w:rPr>
                </w:pPr>
                <w:r>
                  <w:rPr>
                    <w:b/>
                  </w:rPr>
                  <w:t>H</w:t>
                </w:r>
                <w:r w:rsidRPr="0078591A">
                  <w:rPr>
                    <w:b/>
                  </w:rPr>
                  <w:t>ow</w:t>
                </w:r>
                <w:r>
                  <w:rPr>
                    <w:b/>
                  </w:rPr>
                  <w:t xml:space="preserve"> will</w:t>
                </w:r>
                <w:r w:rsidRPr="0078591A">
                  <w:rPr>
                    <w:b/>
                  </w:rPr>
                  <w:t xml:space="preserve"> students in the course develop an understanding of ethical issues pertaining to research involving human participants?</w:t>
                </w:r>
              </w:p>
            </w:tc>
          </w:tr>
          <w:tr w:rsidR="0078591A" w:rsidRPr="0078591A" w:rsidTr="0078591A">
            <w:tblPrEx>
              <w:jc w:val="left"/>
            </w:tblPrEx>
            <w:trPr>
              <w:trHeight w:val="60"/>
            </w:trPr>
            <w:sdt>
              <w:sdtPr>
                <w:rPr>
                  <w:rStyle w:val="NormalTextChar"/>
                </w:rPr>
                <w:id w:val="1236970964"/>
                <w:lock w:val="sdtLocked"/>
                <w:placeholder>
                  <w:docPart w:val="0CC3117564AD4429975875DBC3052C64"/>
                </w:placeholder>
                <w:showingPlcHdr/>
              </w:sdtPr>
              <w:sdtEndPr>
                <w:rPr>
                  <w:rStyle w:val="DefaultParagraphFont"/>
                  <w:rFonts w:cs="Arial"/>
                  <w:szCs w:val="24"/>
                </w:rPr>
              </w:sdtEndPr>
              <w:sdtContent>
                <w:tc>
                  <w:tcPr>
                    <w:tcW w:w="10080" w:type="dxa"/>
                    <w:gridSpan w:val="3"/>
                  </w:tcPr>
                  <w:p w:rsidR="0078591A" w:rsidRPr="0078591A" w:rsidRDefault="0078591A" w:rsidP="002B32CB">
                    <w:pPr>
                      <w:rPr>
                        <w:rFonts w:cstheme="minorHAnsi"/>
                        <w:szCs w:val="24"/>
                        <w:lang w:val="en-CA"/>
                      </w:rPr>
                    </w:pPr>
                    <w:r w:rsidRPr="009C7C57">
                      <w:rPr>
                        <w:color w:val="808080"/>
                      </w:rPr>
                      <w:t>Click or tap here to enter text.</w:t>
                    </w:r>
                  </w:p>
                </w:tc>
              </w:sdtContent>
            </w:sdt>
          </w:tr>
          <w:tr w:rsidR="0078591A" w:rsidRPr="0078591A" w:rsidTr="0078591A">
            <w:tblPrEx>
              <w:jc w:val="left"/>
            </w:tblPrEx>
            <w:trPr>
              <w:trHeight w:val="60"/>
            </w:trPr>
            <w:tc>
              <w:tcPr>
                <w:tcW w:w="10080" w:type="dxa"/>
                <w:gridSpan w:val="3"/>
              </w:tcPr>
              <w:p w:rsidR="003109AB" w:rsidRPr="00582374" w:rsidRDefault="0078591A" w:rsidP="003109AB">
                <w:pPr>
                  <w:numPr>
                    <w:ilvl w:val="0"/>
                    <w:numId w:val="7"/>
                  </w:numPr>
                  <w:pBdr>
                    <w:bar w:val="single" w:sz="4" w:color="auto"/>
                  </w:pBdr>
                  <w:rPr>
                    <w:b/>
                    <w:shd w:val="clear" w:color="auto" w:fill="E7E6E6" w:themeFill="background2"/>
                  </w:rPr>
                </w:pPr>
                <w:r w:rsidRPr="00552170">
                  <w:rPr>
                    <w:b/>
                  </w:rPr>
                  <w:t xml:space="preserve">In particular, how will </w:t>
                </w:r>
                <w:r w:rsidR="00552170">
                  <w:rPr>
                    <w:b/>
                  </w:rPr>
                  <w:t>students</w:t>
                </w:r>
                <w:r w:rsidRPr="00552170">
                  <w:rPr>
                    <w:b/>
                  </w:rPr>
                  <w:t xml:space="preserve"> develop an understanding of these </w:t>
                </w:r>
                <w:r w:rsidR="00552170" w:rsidRPr="00552170">
                  <w:rPr>
                    <w:b/>
                  </w:rPr>
                  <w:t>topics?</w:t>
                </w:r>
              </w:p>
            </w:tc>
          </w:tr>
          <w:tr w:rsidR="0078591A" w:rsidRPr="0089088A" w:rsidTr="00767D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78591A" w:rsidRPr="0078591A" w:rsidRDefault="0078591A" w:rsidP="00552170">
                <w:pPr>
                  <w:numPr>
                    <w:ilvl w:val="1"/>
                    <w:numId w:val="7"/>
                  </w:numPr>
                  <w:ind w:left="273" w:hanging="270"/>
                  <w:rPr>
                    <w:b/>
                  </w:rPr>
                </w:pPr>
                <w:r w:rsidRPr="0078591A">
                  <w:rPr>
                    <w:b/>
                  </w:rPr>
                  <w:t>Informed consent</w:t>
                </w:r>
              </w:p>
            </w:tc>
            <w:sdt>
              <w:sdtPr>
                <w:rPr>
                  <w:rStyle w:val="NormalTextChar"/>
                </w:rPr>
                <w:id w:val="947816738"/>
                <w:lock w:val="sdtLocked"/>
                <w:placeholder>
                  <w:docPart w:val="3A19D6B3EB754996A3A43A3C79802294"/>
                </w:placeholder>
                <w:showingPlcHdr/>
              </w:sdtPr>
              <w:sdtEndPr>
                <w:rPr>
                  <w:rStyle w:val="DefaultParagraphFont"/>
                  <w:rFonts w:cs="Arial"/>
                  <w:szCs w:val="24"/>
                </w:rPr>
              </w:sdtEndPr>
              <w:sdtContent>
                <w:tc>
                  <w:tcPr>
                    <w:tcW w:w="7949" w:type="dxa"/>
                    <w:gridSpan w:val="2"/>
                    <w:tcBorders>
                      <w:top w:val="single" w:sz="4" w:space="0" w:color="auto"/>
                      <w:left w:val="single" w:sz="4" w:space="0" w:color="auto"/>
                      <w:bottom w:val="single" w:sz="4" w:space="0" w:color="auto"/>
                      <w:right w:val="single" w:sz="4" w:space="0" w:color="auto"/>
                    </w:tcBorders>
                    <w:vAlign w:val="top"/>
                  </w:tcPr>
                  <w:p w:rsidR="0078591A" w:rsidRPr="001375B6" w:rsidRDefault="00552170" w:rsidP="002B32CB">
                    <w:r w:rsidRPr="001375B6">
                      <w:rPr>
                        <w:color w:val="808080"/>
                      </w:rPr>
                      <w:t>Click or tap here to enter text.</w:t>
                    </w:r>
                  </w:p>
                </w:tc>
              </w:sdtContent>
            </w:sdt>
          </w:tr>
          <w:tr w:rsidR="0078591A" w:rsidRPr="0089088A" w:rsidTr="00767D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78591A" w:rsidRPr="0078591A" w:rsidRDefault="0078591A" w:rsidP="00552170">
                <w:pPr>
                  <w:numPr>
                    <w:ilvl w:val="1"/>
                    <w:numId w:val="7"/>
                  </w:numPr>
                  <w:ind w:left="273" w:hanging="270"/>
                  <w:rPr>
                    <w:b/>
                  </w:rPr>
                </w:pPr>
                <w:r w:rsidRPr="0078591A">
                  <w:rPr>
                    <w:b/>
                  </w:rPr>
                  <w:t>Voluntary participation</w:t>
                </w:r>
              </w:p>
            </w:tc>
            <w:sdt>
              <w:sdtPr>
                <w:rPr>
                  <w:rStyle w:val="NormalTextChar"/>
                </w:rPr>
                <w:id w:val="237293309"/>
                <w:lock w:val="sdtLocked"/>
                <w:placeholder>
                  <w:docPart w:val="FD298D3099CD4D9EAD1BBED6A6E94B0F"/>
                </w:placeholder>
                <w:showingPlcHdr/>
              </w:sdtPr>
              <w:sdtEndPr>
                <w:rPr>
                  <w:rStyle w:val="DefaultParagraphFont"/>
                  <w:rFonts w:cs="Arial"/>
                  <w:szCs w:val="24"/>
                </w:rPr>
              </w:sdtEndPr>
              <w:sdtContent>
                <w:tc>
                  <w:tcPr>
                    <w:tcW w:w="7949" w:type="dxa"/>
                    <w:gridSpan w:val="2"/>
                    <w:tcBorders>
                      <w:top w:val="single" w:sz="4" w:space="0" w:color="auto"/>
                      <w:left w:val="single" w:sz="4" w:space="0" w:color="auto"/>
                      <w:bottom w:val="single" w:sz="4" w:space="0" w:color="auto"/>
                      <w:right w:val="single" w:sz="4" w:space="0" w:color="auto"/>
                    </w:tcBorders>
                    <w:vAlign w:val="top"/>
                  </w:tcPr>
                  <w:p w:rsidR="0078591A" w:rsidRPr="001375B6" w:rsidRDefault="00552170" w:rsidP="002B32CB">
                    <w:r w:rsidRPr="001375B6">
                      <w:rPr>
                        <w:color w:val="808080"/>
                      </w:rPr>
                      <w:t>Click or tap here to enter text.</w:t>
                    </w:r>
                  </w:p>
                </w:tc>
              </w:sdtContent>
            </w:sdt>
          </w:tr>
          <w:tr w:rsidR="0078591A" w:rsidRPr="0089088A" w:rsidTr="00767D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78591A" w:rsidRPr="0078591A" w:rsidRDefault="0078591A" w:rsidP="00552170">
                <w:pPr>
                  <w:numPr>
                    <w:ilvl w:val="1"/>
                    <w:numId w:val="7"/>
                  </w:numPr>
                  <w:ind w:left="273" w:hanging="270"/>
                  <w:rPr>
                    <w:b/>
                  </w:rPr>
                </w:pPr>
                <w:r w:rsidRPr="0078591A">
                  <w:rPr>
                    <w:b/>
                  </w:rPr>
                  <w:t>Risks to participants</w:t>
                </w:r>
              </w:p>
            </w:tc>
            <w:sdt>
              <w:sdtPr>
                <w:rPr>
                  <w:rStyle w:val="NormalTextChar"/>
                </w:rPr>
                <w:id w:val="1908650025"/>
                <w:lock w:val="sdtLocked"/>
                <w:placeholder>
                  <w:docPart w:val="2CEB8DC46FDC4E0B8B4FDCE17262F2E9"/>
                </w:placeholder>
                <w:showingPlcHdr/>
              </w:sdtPr>
              <w:sdtEndPr>
                <w:rPr>
                  <w:rStyle w:val="DefaultParagraphFont"/>
                  <w:rFonts w:cs="Arial"/>
                  <w:szCs w:val="24"/>
                </w:rPr>
              </w:sdtEndPr>
              <w:sdtContent>
                <w:tc>
                  <w:tcPr>
                    <w:tcW w:w="7949" w:type="dxa"/>
                    <w:gridSpan w:val="2"/>
                    <w:tcBorders>
                      <w:top w:val="single" w:sz="4" w:space="0" w:color="auto"/>
                      <w:left w:val="single" w:sz="4" w:space="0" w:color="auto"/>
                      <w:bottom w:val="single" w:sz="4" w:space="0" w:color="auto"/>
                      <w:right w:val="single" w:sz="4" w:space="0" w:color="auto"/>
                    </w:tcBorders>
                    <w:vAlign w:val="top"/>
                  </w:tcPr>
                  <w:p w:rsidR="0078591A" w:rsidRPr="001375B6" w:rsidRDefault="00552170" w:rsidP="002B32CB">
                    <w:r w:rsidRPr="001375B6">
                      <w:rPr>
                        <w:color w:val="808080"/>
                      </w:rPr>
                      <w:t>Click or tap here to enter text.</w:t>
                    </w:r>
                  </w:p>
                </w:tc>
              </w:sdtContent>
            </w:sdt>
          </w:tr>
          <w:tr w:rsidR="00CA2F7F" w:rsidRPr="0089088A" w:rsidTr="00767D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CA2F7F" w:rsidRPr="0078591A" w:rsidRDefault="00CA2F7F" w:rsidP="00552170">
                <w:pPr>
                  <w:numPr>
                    <w:ilvl w:val="1"/>
                    <w:numId w:val="7"/>
                  </w:numPr>
                  <w:ind w:left="273" w:hanging="270"/>
                  <w:rPr>
                    <w:b/>
                  </w:rPr>
                </w:pPr>
                <w:bookmarkStart w:id="2" w:name="_Hlk65150512"/>
                <w:r>
                  <w:rPr>
                    <w:b/>
                  </w:rPr>
                  <w:t>Deception</w:t>
                </w:r>
              </w:p>
            </w:tc>
            <w:sdt>
              <w:sdtPr>
                <w:rPr>
                  <w:rStyle w:val="NormalTextChar"/>
                </w:rPr>
                <w:id w:val="-1119990496"/>
                <w:placeholder>
                  <w:docPart w:val="E2146B2FE044482E9B1B8C94ECC695A4"/>
                </w:placeholder>
                <w:showingPlcHdr/>
              </w:sdtPr>
              <w:sdtEndPr>
                <w:rPr>
                  <w:rStyle w:val="DefaultParagraphFont"/>
                  <w:rFonts w:cs="Arial"/>
                  <w:szCs w:val="24"/>
                </w:rPr>
              </w:sdtEndPr>
              <w:sdtContent>
                <w:tc>
                  <w:tcPr>
                    <w:tcW w:w="7949" w:type="dxa"/>
                    <w:gridSpan w:val="2"/>
                    <w:tcBorders>
                      <w:top w:val="single" w:sz="4" w:space="0" w:color="auto"/>
                      <w:left w:val="single" w:sz="4" w:space="0" w:color="auto"/>
                      <w:bottom w:val="single" w:sz="4" w:space="0" w:color="auto"/>
                      <w:right w:val="single" w:sz="4" w:space="0" w:color="auto"/>
                    </w:tcBorders>
                    <w:vAlign w:val="top"/>
                  </w:tcPr>
                  <w:p w:rsidR="00CA2F7F" w:rsidRPr="001375B6" w:rsidRDefault="00CA2F7F" w:rsidP="002B32CB">
                    <w:r w:rsidRPr="001375B6">
                      <w:rPr>
                        <w:color w:val="808080"/>
                      </w:rPr>
                      <w:t>Click or tap here to enter text.</w:t>
                    </w:r>
                  </w:p>
                </w:tc>
              </w:sdtContent>
            </w:sdt>
          </w:tr>
          <w:tr w:rsidR="00CA2F7F" w:rsidRPr="0089088A" w:rsidTr="00767D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CA2F7F" w:rsidRPr="0078591A" w:rsidRDefault="00CA2F7F" w:rsidP="00552170">
                <w:pPr>
                  <w:numPr>
                    <w:ilvl w:val="1"/>
                    <w:numId w:val="7"/>
                  </w:numPr>
                  <w:ind w:left="273" w:hanging="270"/>
                  <w:rPr>
                    <w:b/>
                  </w:rPr>
                </w:pPr>
                <w:r>
                  <w:rPr>
                    <w:b/>
                  </w:rPr>
                  <w:t>Confidentiality</w:t>
                </w:r>
              </w:p>
            </w:tc>
            <w:sdt>
              <w:sdtPr>
                <w:rPr>
                  <w:rStyle w:val="NormalTextChar"/>
                </w:rPr>
                <w:id w:val="1384829090"/>
                <w:lock w:val="sdtLocked"/>
                <w:placeholder>
                  <w:docPart w:val="95BB4625FA7449AABF4262916D1ABF81"/>
                </w:placeholder>
                <w:showingPlcHdr/>
              </w:sdtPr>
              <w:sdtEndPr>
                <w:rPr>
                  <w:rStyle w:val="DefaultParagraphFont"/>
                  <w:rFonts w:cs="Arial"/>
                  <w:szCs w:val="24"/>
                </w:rPr>
              </w:sdtEndPr>
              <w:sdtContent>
                <w:tc>
                  <w:tcPr>
                    <w:tcW w:w="7949" w:type="dxa"/>
                    <w:gridSpan w:val="2"/>
                    <w:tcBorders>
                      <w:top w:val="single" w:sz="4" w:space="0" w:color="auto"/>
                      <w:left w:val="single" w:sz="4" w:space="0" w:color="auto"/>
                      <w:bottom w:val="single" w:sz="4" w:space="0" w:color="auto"/>
                      <w:right w:val="single" w:sz="4" w:space="0" w:color="auto"/>
                    </w:tcBorders>
                    <w:vAlign w:val="top"/>
                  </w:tcPr>
                  <w:p w:rsidR="00CA2F7F" w:rsidRPr="001375B6" w:rsidRDefault="00CA2F7F" w:rsidP="002B32CB">
                    <w:r w:rsidRPr="001375B6">
                      <w:rPr>
                        <w:color w:val="808080"/>
                      </w:rPr>
                      <w:t>Click or tap here to enter text.</w:t>
                    </w:r>
                  </w:p>
                </w:tc>
              </w:sdtContent>
            </w:sdt>
          </w:tr>
          <w:tr w:rsidR="0078591A" w:rsidRPr="0089088A" w:rsidTr="00767D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78591A" w:rsidRPr="0078591A" w:rsidRDefault="00CA2F7F" w:rsidP="00552170">
                <w:pPr>
                  <w:numPr>
                    <w:ilvl w:val="1"/>
                    <w:numId w:val="7"/>
                  </w:numPr>
                  <w:ind w:left="273" w:hanging="270"/>
                  <w:rPr>
                    <w:b/>
                  </w:rPr>
                </w:pPr>
                <w:r>
                  <w:rPr>
                    <w:b/>
                  </w:rPr>
                  <w:t>Vulnerable Populations</w:t>
                </w:r>
              </w:p>
            </w:tc>
            <w:sdt>
              <w:sdtPr>
                <w:rPr>
                  <w:rStyle w:val="NormalTextChar"/>
                </w:rPr>
                <w:id w:val="-1902505754"/>
                <w:lock w:val="sdtLocked"/>
                <w:placeholder>
                  <w:docPart w:val="92A7853B57A546CAAB4427870464DB63"/>
                </w:placeholder>
                <w:showingPlcHdr/>
              </w:sdtPr>
              <w:sdtEndPr>
                <w:rPr>
                  <w:rStyle w:val="DefaultParagraphFont"/>
                  <w:rFonts w:cs="Arial"/>
                  <w:szCs w:val="24"/>
                </w:rPr>
              </w:sdtEndPr>
              <w:sdtContent>
                <w:tc>
                  <w:tcPr>
                    <w:tcW w:w="7949" w:type="dxa"/>
                    <w:gridSpan w:val="2"/>
                    <w:tcBorders>
                      <w:top w:val="single" w:sz="4" w:space="0" w:color="auto"/>
                      <w:left w:val="single" w:sz="4" w:space="0" w:color="auto"/>
                      <w:bottom w:val="single" w:sz="4" w:space="0" w:color="auto"/>
                      <w:right w:val="single" w:sz="4" w:space="0" w:color="auto"/>
                    </w:tcBorders>
                    <w:vAlign w:val="top"/>
                  </w:tcPr>
                  <w:p w:rsidR="0078591A" w:rsidRPr="001375B6" w:rsidRDefault="00CA2F7F" w:rsidP="002B32CB">
                    <w:r w:rsidRPr="001375B6">
                      <w:rPr>
                        <w:color w:val="808080"/>
                      </w:rPr>
                      <w:t>Click or tap here to enter text.</w:t>
                    </w:r>
                  </w:p>
                </w:tc>
              </w:sdtContent>
            </w:sdt>
          </w:tr>
          <w:bookmarkEnd w:id="2"/>
        </w:tbl>
      </w:sdtContent>
    </w:sdt>
    <w:p w:rsidR="00552170" w:rsidRDefault="00552170" w:rsidP="0089088A">
      <w:pPr>
        <w:keepNext/>
        <w:keepLines/>
        <w:spacing w:before="360" w:after="240"/>
        <w:ind w:left="270"/>
        <w:contextualSpacing/>
        <w:outlineLvl w:val="1"/>
        <w:rPr>
          <w:rFonts w:asciiTheme="majorHAnsi" w:eastAsiaTheme="majorEastAsia" w:hAnsiTheme="majorHAnsi" w:cstheme="majorBidi"/>
          <w:color w:val="00778B" w:themeColor="accent3"/>
          <w:sz w:val="26"/>
          <w:szCs w:val="26"/>
          <w:lang w:val="en-CA"/>
        </w:rPr>
        <w:sectPr w:rsidR="00552170" w:rsidSect="001177BA">
          <w:headerReference w:type="even" r:id="rId37"/>
          <w:headerReference w:type="default" r:id="rId38"/>
          <w:headerReference w:type="first" r:id="rId39"/>
          <w:footerReference w:type="first" r:id="rId40"/>
          <w:pgSz w:w="12240" w:h="15840" w:code="1"/>
          <w:pgMar w:top="1296" w:right="720" w:bottom="1296" w:left="720" w:header="720" w:footer="720" w:gutter="0"/>
          <w:cols w:space="720"/>
          <w:docGrid w:linePitch="360"/>
        </w:sectPr>
      </w:pPr>
    </w:p>
    <w:sdt>
      <w:sdtPr>
        <w:rPr>
          <w:rFonts w:asciiTheme="majorHAnsi" w:eastAsiaTheme="majorEastAsia" w:hAnsiTheme="majorHAnsi" w:cstheme="majorBidi"/>
          <w:color w:val="00778B" w:themeColor="accent3"/>
          <w:sz w:val="26"/>
          <w:szCs w:val="26"/>
          <w:lang w:val="en-CA"/>
        </w:rPr>
        <w:id w:val="-2009818643"/>
        <w:lock w:val="contentLocked"/>
        <w:placeholder>
          <w:docPart w:val="DefaultPlaceholder_-1854013440"/>
        </w:placeholder>
        <w:group/>
      </w:sdtPr>
      <w:sdtEndPr/>
      <w:sdtContent>
        <w:p w:rsidR="0089088A" w:rsidRDefault="000A06DF" w:rsidP="0089088A">
          <w:pPr>
            <w:keepNext/>
            <w:keepLines/>
            <w:spacing w:before="360" w:after="240"/>
            <w:ind w:left="270"/>
            <w:contextualSpacing/>
            <w:outlineLvl w:val="1"/>
            <w:rPr>
              <w:rFonts w:asciiTheme="majorHAnsi" w:eastAsiaTheme="majorEastAsia" w:hAnsiTheme="majorHAnsi" w:cstheme="majorBidi"/>
              <w:color w:val="00778B" w:themeColor="accent3"/>
              <w:sz w:val="26"/>
              <w:szCs w:val="26"/>
              <w:lang w:val="en-CA"/>
            </w:rPr>
          </w:pPr>
          <w:r w:rsidRPr="000A06DF">
            <w:rPr>
              <w:rFonts w:asciiTheme="majorHAnsi" w:eastAsiaTheme="majorEastAsia" w:hAnsiTheme="majorHAnsi" w:cstheme="majorBidi"/>
              <w:color w:val="00778B" w:themeColor="accent3"/>
              <w:sz w:val="26"/>
              <w:szCs w:val="26"/>
              <w:lang w:val="en-CA"/>
            </w:rPr>
            <w:t>SECTION C - LEAD COURSE INSTRUCTOR AGREEMENT</w:t>
          </w:r>
        </w:p>
      </w:sdtContent>
    </w:sdt>
    <w:tbl>
      <w:tblPr>
        <w:tblStyle w:val="TableGrid3"/>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000"/>
        <w:gridCol w:w="1800"/>
      </w:tblGrid>
      <w:sdt>
        <w:sdtPr>
          <w:rPr>
            <w:i/>
            <w:lang w:val="en-CA"/>
          </w:rPr>
          <w:id w:val="1460526477"/>
          <w:lock w:val="sdtContentLocked"/>
          <w:placeholder>
            <w:docPart w:val="DefaultPlaceholder_-1854013440"/>
          </w:placeholder>
          <w:group/>
        </w:sdtPr>
        <w:sdtEndPr/>
        <w:sdtContent>
          <w:tr w:rsidR="00C56DDC" w:rsidRPr="0089088A" w:rsidTr="00767D0F">
            <w:trPr>
              <w:jc w:val="center"/>
            </w:trPr>
            <w:tc>
              <w:tcPr>
                <w:tcW w:w="10800" w:type="dxa"/>
                <w:gridSpan w:val="2"/>
              </w:tcPr>
              <w:p w:rsidR="00C56DDC" w:rsidRPr="0089088A" w:rsidRDefault="00C56DDC" w:rsidP="00767D0F">
                <w:pPr>
                  <w:rPr>
                    <w:i/>
                    <w:lang w:val="en-CA"/>
                  </w:rPr>
                </w:pPr>
                <w:r w:rsidRPr="0089088A">
                  <w:rPr>
                    <w:i/>
                    <w:lang w:val="en-CA"/>
                  </w:rPr>
                  <w:t xml:space="preserve">Please </w:t>
                </w:r>
                <w:r w:rsidRPr="0089088A">
                  <w:rPr>
                    <w:b/>
                    <w:i/>
                    <w:lang w:val="en-CA"/>
                  </w:rPr>
                  <w:t>print</w:t>
                </w:r>
                <w:r w:rsidRPr="0089088A">
                  <w:rPr>
                    <w:i/>
                    <w:lang w:val="en-CA"/>
                  </w:rPr>
                  <w:t xml:space="preserve"> the pages from this section, </w:t>
                </w:r>
                <w:r w:rsidRPr="0089088A">
                  <w:rPr>
                    <w:b/>
                    <w:i/>
                    <w:lang w:val="en-CA"/>
                  </w:rPr>
                  <w:t>sign and scan</w:t>
                </w:r>
                <w:r w:rsidRPr="0089088A">
                  <w:rPr>
                    <w:i/>
                    <w:lang w:val="en-CA"/>
                  </w:rPr>
                  <w:t xml:space="preserve"> them.</w:t>
                </w:r>
              </w:p>
              <w:p w:rsidR="00C56DDC" w:rsidRPr="0089088A" w:rsidRDefault="00C56DDC" w:rsidP="00767D0F">
                <w:pPr>
                  <w:rPr>
                    <w:i/>
                    <w:lang w:val="en-CA"/>
                  </w:rPr>
                </w:pPr>
                <w:r w:rsidRPr="0089088A">
                  <w:rPr>
                    <w:i/>
                    <w:lang w:val="en-CA"/>
                  </w:rPr>
                  <w:t>Send the scanned pages as an attachment when you submit your application.</w:t>
                </w:r>
              </w:p>
            </w:tc>
          </w:tr>
        </w:sdtContent>
      </w:sdt>
      <w:sdt>
        <w:sdtPr>
          <w:rPr>
            <w:szCs w:val="24"/>
            <w:lang w:val="en-CA"/>
          </w:rPr>
          <w:id w:val="-1030024742"/>
          <w:lock w:val="sdtContentLocked"/>
          <w:placeholder>
            <w:docPart w:val="DefaultPlaceholder_-1854013440"/>
          </w:placeholder>
        </w:sdtPr>
        <w:sdtEndPr>
          <w:rPr>
            <w:snapToGrid w:val="0"/>
          </w:rPr>
        </w:sdtEndPr>
        <w:sdtContent>
          <w:tr w:rsidR="00C56DDC" w:rsidRPr="0089088A" w:rsidTr="00767D0F">
            <w:trPr>
              <w:jc w:val="center"/>
            </w:trPr>
            <w:tc>
              <w:tcPr>
                <w:tcW w:w="10800" w:type="dxa"/>
                <w:gridSpan w:val="2"/>
              </w:tcPr>
              <w:p w:rsidR="00C56DDC" w:rsidRPr="00A815CC" w:rsidRDefault="00C56DDC" w:rsidP="00C56DDC">
                <w:pPr>
                  <w:rPr>
                    <w:bCs/>
                    <w:spacing w:val="1"/>
                    <w:szCs w:val="24"/>
                    <w:lang w:val="en-CA"/>
                  </w:rPr>
                </w:pPr>
                <w:r w:rsidRPr="00860FDC">
                  <w:rPr>
                    <w:szCs w:val="24"/>
                    <w:lang w:val="en-CA"/>
                  </w:rPr>
                  <w:t>I have examined Georgian College’s Responsible Practice and Ethics Review in Research policy and affirm that, to the best of my knowledge, the student research I will supervise conforms to the policy. I acknowledge that if given</w:t>
                </w:r>
                <w:r w:rsidRPr="00A815CC">
                  <w:rPr>
                    <w:bCs/>
                    <w:spacing w:val="1"/>
                    <w:szCs w:val="24"/>
                    <w:lang w:val="en-CA"/>
                  </w:rPr>
                  <w:t xml:space="preserve"> authority </w:t>
                </w:r>
                <w:r w:rsidRPr="00860FDC">
                  <w:rPr>
                    <w:bCs/>
                    <w:spacing w:val="1"/>
                    <w:szCs w:val="24"/>
                    <w:lang w:val="en-CA"/>
                  </w:rPr>
                  <w:t>by</w:t>
                </w:r>
                <w:r w:rsidRPr="00A815CC">
                  <w:rPr>
                    <w:bCs/>
                    <w:spacing w:val="1"/>
                    <w:szCs w:val="24"/>
                    <w:lang w:val="en-CA"/>
                  </w:rPr>
                  <w:t xml:space="preserve"> the GCREB to conduct course-based research ethics review</w:t>
                </w:r>
                <w:r w:rsidRPr="00860FDC">
                  <w:rPr>
                    <w:bCs/>
                    <w:spacing w:val="1"/>
                    <w:szCs w:val="24"/>
                    <w:lang w:val="en-CA"/>
                  </w:rPr>
                  <w:t>, I</w:t>
                </w:r>
                <w:r w:rsidRPr="00A815CC">
                  <w:rPr>
                    <w:bCs/>
                    <w:spacing w:val="1"/>
                    <w:szCs w:val="24"/>
                    <w:lang w:val="en-CA"/>
                  </w:rPr>
                  <w:t xml:space="preserve"> may</w:t>
                </w:r>
                <w:r w:rsidRPr="00860FDC">
                  <w:rPr>
                    <w:bCs/>
                    <w:spacing w:val="1"/>
                    <w:szCs w:val="24"/>
                    <w:lang w:val="en-CA"/>
                  </w:rPr>
                  <w:t xml:space="preserve"> </w:t>
                </w:r>
                <w:r w:rsidRPr="00A815CC">
                  <w:rPr>
                    <w:bCs/>
                    <w:spacing w:val="1"/>
                    <w:szCs w:val="24"/>
                    <w:lang w:val="en-CA"/>
                  </w:rPr>
                  <w:t xml:space="preserve">approve </w:t>
                </w:r>
                <w:r w:rsidRPr="00860FDC">
                  <w:rPr>
                    <w:bCs/>
                    <w:spacing w:val="1"/>
                    <w:szCs w:val="24"/>
                    <w:lang w:val="en-CA"/>
                  </w:rPr>
                  <w:t>my</w:t>
                </w:r>
                <w:r w:rsidRPr="00A815CC">
                  <w:rPr>
                    <w:bCs/>
                    <w:spacing w:val="1"/>
                    <w:szCs w:val="24"/>
                    <w:lang w:val="en-CA"/>
                  </w:rPr>
                  <w:t xml:space="preserve"> students’ research involving humans only if:</w:t>
                </w:r>
              </w:p>
              <w:p w:rsidR="00C56DDC" w:rsidRPr="00A815CC" w:rsidRDefault="00C56DDC" w:rsidP="00860FDC">
                <w:pPr>
                  <w:numPr>
                    <w:ilvl w:val="0"/>
                    <w:numId w:val="9"/>
                  </w:numPr>
                  <w:spacing w:after="0"/>
                  <w:ind w:right="151"/>
                  <w:rPr>
                    <w:rFonts w:eastAsia="Calibri" w:cstheme="minorHAnsi"/>
                    <w:szCs w:val="24"/>
                    <w:lang w:val="en-CA"/>
                  </w:rPr>
                </w:pPr>
                <w:r w:rsidRPr="00A815CC">
                  <w:rPr>
                    <w:rFonts w:eastAsia="Calibri" w:cstheme="minorHAnsi"/>
                    <w:szCs w:val="24"/>
                    <w:lang w:val="en-CA"/>
                  </w:rPr>
                  <w:t>The objective is to provide students exposure to research methods in their field of study;</w:t>
                </w:r>
              </w:p>
              <w:p w:rsidR="00C56DDC" w:rsidRPr="00A815CC" w:rsidRDefault="00C56DDC" w:rsidP="00860FDC">
                <w:pPr>
                  <w:numPr>
                    <w:ilvl w:val="0"/>
                    <w:numId w:val="9"/>
                  </w:numPr>
                  <w:spacing w:after="0"/>
                  <w:ind w:right="151"/>
                  <w:rPr>
                    <w:rFonts w:eastAsia="Calibri" w:cstheme="minorHAnsi"/>
                    <w:szCs w:val="24"/>
                    <w:lang w:val="en-CA"/>
                  </w:rPr>
                </w:pPr>
                <w:r w:rsidRPr="00A815CC">
                  <w:rPr>
                    <w:rFonts w:eastAsia="Calibri" w:cstheme="minorHAnsi"/>
                    <w:szCs w:val="24"/>
                    <w:lang w:val="en-CA"/>
                  </w:rPr>
                  <w:t>The research poses no more than minimal risk;</w:t>
                </w:r>
              </w:p>
              <w:p w:rsidR="00C56DDC" w:rsidRPr="00A815CC" w:rsidRDefault="00C56DDC" w:rsidP="00860FDC">
                <w:pPr>
                  <w:numPr>
                    <w:ilvl w:val="0"/>
                    <w:numId w:val="9"/>
                  </w:numPr>
                  <w:spacing w:after="0"/>
                  <w:ind w:right="151"/>
                  <w:rPr>
                    <w:rFonts w:eastAsia="Calibri" w:cstheme="minorHAnsi"/>
                    <w:szCs w:val="24"/>
                    <w:lang w:val="en-CA"/>
                  </w:rPr>
                </w:pPr>
                <w:r w:rsidRPr="00A815CC">
                  <w:rPr>
                    <w:rFonts w:eastAsia="Calibri" w:cstheme="minorHAnsi"/>
                    <w:szCs w:val="24"/>
                    <w:lang w:val="en-CA"/>
                  </w:rPr>
                  <w:t>The research participants are drawn from the general adult population, capable of giving free and informed consent, and may not include vulnerable participants such as children or persons who are not legally competent to consent;</w:t>
                </w:r>
              </w:p>
              <w:p w:rsidR="00C56DDC" w:rsidRPr="00A815CC" w:rsidRDefault="00C56DDC" w:rsidP="00860FDC">
                <w:pPr>
                  <w:numPr>
                    <w:ilvl w:val="0"/>
                    <w:numId w:val="9"/>
                  </w:numPr>
                  <w:spacing w:after="0"/>
                  <w:ind w:right="151"/>
                  <w:rPr>
                    <w:rFonts w:eastAsia="Calibri" w:cstheme="minorHAnsi"/>
                    <w:szCs w:val="24"/>
                    <w:lang w:val="en-CA"/>
                  </w:rPr>
                </w:pPr>
                <w:r w:rsidRPr="00A815CC">
                  <w:rPr>
                    <w:rFonts w:eastAsia="Calibri" w:cstheme="minorHAnsi"/>
                    <w:szCs w:val="24"/>
                    <w:lang w:val="en-CA"/>
                  </w:rPr>
                  <w:t>The research does not involve any personal, sensitive or incriminating topics or questions which could place participants at risk;</w:t>
                </w:r>
              </w:p>
              <w:p w:rsidR="00C56DDC" w:rsidRPr="00A815CC" w:rsidRDefault="00C56DDC" w:rsidP="00860FDC">
                <w:pPr>
                  <w:numPr>
                    <w:ilvl w:val="0"/>
                    <w:numId w:val="9"/>
                  </w:numPr>
                  <w:spacing w:after="0"/>
                  <w:ind w:right="151"/>
                  <w:rPr>
                    <w:rFonts w:eastAsia="Calibri" w:cstheme="minorHAnsi"/>
                    <w:szCs w:val="24"/>
                    <w:lang w:val="en-CA"/>
                  </w:rPr>
                </w:pPr>
                <w:r w:rsidRPr="00A815CC">
                  <w:rPr>
                    <w:rFonts w:eastAsia="Calibri" w:cstheme="minorHAnsi"/>
                    <w:szCs w:val="24"/>
                    <w:lang w:val="en-CA"/>
                  </w:rPr>
                  <w:t>The research does not manipulate behaviour of participants beyond the range of “normal” classroom activity or daily life;</w:t>
                </w:r>
              </w:p>
              <w:p w:rsidR="00C56DDC" w:rsidRPr="00A815CC" w:rsidRDefault="00C56DDC" w:rsidP="00860FDC">
                <w:pPr>
                  <w:numPr>
                    <w:ilvl w:val="0"/>
                    <w:numId w:val="9"/>
                  </w:numPr>
                  <w:spacing w:after="0"/>
                  <w:ind w:right="151"/>
                  <w:rPr>
                    <w:rFonts w:eastAsia="Calibri" w:cstheme="minorHAnsi"/>
                    <w:szCs w:val="24"/>
                    <w:lang w:val="en-CA"/>
                  </w:rPr>
                </w:pPr>
                <w:r w:rsidRPr="00A815CC">
                  <w:rPr>
                    <w:rFonts w:eastAsia="Calibri" w:cstheme="minorHAnsi"/>
                    <w:szCs w:val="24"/>
                    <w:lang w:val="en-CA"/>
                  </w:rPr>
                  <w:t>The research does not involve physically invasive contact with the research participants;</w:t>
                </w:r>
              </w:p>
              <w:p w:rsidR="00C56DDC" w:rsidRPr="00A815CC" w:rsidRDefault="00C56DDC" w:rsidP="00860FDC">
                <w:pPr>
                  <w:numPr>
                    <w:ilvl w:val="0"/>
                    <w:numId w:val="9"/>
                  </w:numPr>
                  <w:spacing w:after="0"/>
                  <w:ind w:right="151"/>
                  <w:rPr>
                    <w:rFonts w:eastAsia="Calibri" w:cstheme="minorHAnsi"/>
                    <w:szCs w:val="24"/>
                    <w:lang w:val="en-CA"/>
                  </w:rPr>
                </w:pPr>
                <w:r w:rsidRPr="00A815CC">
                  <w:rPr>
                    <w:rFonts w:eastAsia="Calibri" w:cstheme="minorHAnsi"/>
                    <w:szCs w:val="24"/>
                    <w:lang w:val="en-CA"/>
                  </w:rPr>
                  <w:t>The research does not involve deception; and</w:t>
                </w:r>
              </w:p>
              <w:p w:rsidR="00C56DDC" w:rsidRPr="00A815CC" w:rsidRDefault="00C56DDC" w:rsidP="00860FDC">
                <w:pPr>
                  <w:numPr>
                    <w:ilvl w:val="0"/>
                    <w:numId w:val="9"/>
                  </w:numPr>
                  <w:ind w:right="151"/>
                  <w:rPr>
                    <w:rFonts w:eastAsia="Calibri" w:cstheme="minorHAnsi"/>
                    <w:szCs w:val="24"/>
                    <w:lang w:val="en-CA"/>
                  </w:rPr>
                </w:pPr>
                <w:r w:rsidRPr="00A815CC">
                  <w:rPr>
                    <w:rFonts w:eastAsia="Calibri" w:cstheme="minorHAnsi"/>
                    <w:szCs w:val="24"/>
                    <w:lang w:val="en-CA"/>
                  </w:rPr>
                  <w:t>The research is not part of the faculty member’s own research program.</w:t>
                </w:r>
              </w:p>
              <w:p w:rsidR="00C56DDC" w:rsidRPr="00860FDC" w:rsidRDefault="00C56DDC" w:rsidP="00C56DDC">
                <w:pPr>
                  <w:rPr>
                    <w:snapToGrid w:val="0"/>
                    <w:szCs w:val="24"/>
                    <w:lang w:val="en-CA"/>
                  </w:rPr>
                </w:pPr>
                <w:r w:rsidRPr="00860FDC">
                  <w:rPr>
                    <w:snapToGrid w:val="0"/>
                    <w:szCs w:val="24"/>
                    <w:lang w:val="en-CA"/>
                  </w:rPr>
                  <w:t>If a student research proposal does not meet the above criteria I will refer the application for research ethics approval to the Georgian College Research Ethics Board (GCREB) for review.</w:t>
                </w:r>
              </w:p>
              <w:p w:rsidR="00C56DDC" w:rsidRPr="00860FDC" w:rsidRDefault="00C56DDC" w:rsidP="00C56DDC">
                <w:pPr>
                  <w:rPr>
                    <w:snapToGrid w:val="0"/>
                    <w:szCs w:val="24"/>
                    <w:lang w:val="en-CA"/>
                  </w:rPr>
                </w:pPr>
                <w:r w:rsidRPr="00860FDC">
                  <w:rPr>
                    <w:snapToGrid w:val="0"/>
                    <w:szCs w:val="24"/>
                    <w:lang w:val="en-CA"/>
                  </w:rPr>
                  <w:t xml:space="preserve">I agree to submit a </w:t>
                </w:r>
                <w:r w:rsidRPr="00860FDC">
                  <w:rPr>
                    <w:i/>
                    <w:snapToGrid w:val="0"/>
                    <w:szCs w:val="24"/>
                    <w:lang w:val="en-CA"/>
                  </w:rPr>
                  <w:t xml:space="preserve">Summary of Course-based Research </w:t>
                </w:r>
                <w:r w:rsidRPr="00860FDC">
                  <w:rPr>
                    <w:snapToGrid w:val="0"/>
                    <w:szCs w:val="24"/>
                    <w:lang w:val="en-CA"/>
                  </w:rPr>
                  <w:t>and all the completed ethics applications for research projects involving humans to the GCREB for review prior to the commencement of any recruitment or data collection.</w:t>
                </w:r>
              </w:p>
              <w:p w:rsidR="00C56DDC" w:rsidRPr="00860FDC" w:rsidRDefault="00C56DDC" w:rsidP="00C56DDC">
                <w:pPr>
                  <w:rPr>
                    <w:snapToGrid w:val="0"/>
                    <w:szCs w:val="24"/>
                    <w:lang w:val="en-CA"/>
                  </w:rPr>
                </w:pPr>
                <w:r w:rsidRPr="00860FDC">
                  <w:rPr>
                    <w:snapToGrid w:val="0"/>
                    <w:szCs w:val="24"/>
                    <w:lang w:val="en-CA"/>
                  </w:rPr>
                  <w:t xml:space="preserve">I also agree to submit a completed </w:t>
                </w:r>
                <w:r w:rsidRPr="00860FDC">
                  <w:rPr>
                    <w:i/>
                    <w:snapToGrid w:val="0"/>
                    <w:szCs w:val="24"/>
                    <w:lang w:val="en-CA"/>
                  </w:rPr>
                  <w:t xml:space="preserve">Summary of Course-based Research </w:t>
                </w:r>
                <w:r w:rsidRPr="00860FDC">
                  <w:rPr>
                    <w:snapToGrid w:val="0"/>
                    <w:szCs w:val="24"/>
                    <w:lang w:val="en-CA"/>
                  </w:rPr>
                  <w:t>with the GCREB Final Report forms for research projects involving humans to the GCREB when research is completed or within two weeks of submitting the final grades for the course.</w:t>
                </w:r>
              </w:p>
              <w:p w:rsidR="00C56DDC" w:rsidRPr="00C56DDC" w:rsidRDefault="00C56DDC" w:rsidP="00860FDC">
                <w:pPr>
                  <w:rPr>
                    <w:snapToGrid w:val="0"/>
                    <w:lang w:val="en-CA"/>
                  </w:rPr>
                </w:pPr>
                <w:r w:rsidRPr="00860FDC">
                  <w:rPr>
                    <w:snapToGrid w:val="0"/>
                    <w:szCs w:val="24"/>
                    <w:lang w:val="en-CA"/>
                  </w:rPr>
                  <w:t>I acknowledge that failure to comply with these requirements will result in revocation of authority to conduct course-based research ethics review.</w:t>
                </w:r>
              </w:p>
            </w:tc>
          </w:tr>
        </w:sdtContent>
      </w:sdt>
      <w:bookmarkEnd w:id="1" w:displacedByCustomXml="next"/>
      <w:sdt>
        <w:sdtPr>
          <w:rPr>
            <w:b/>
            <w:lang w:val="en-CA"/>
          </w:rPr>
          <w:id w:val="1570691267"/>
          <w:lock w:val="sdtContentLocked"/>
          <w:placeholder>
            <w:docPart w:val="DefaultPlaceholder_-1854013440"/>
          </w:placeholder>
          <w:group/>
        </w:sdtPr>
        <w:sdtEndPr/>
        <w:sdtContent>
          <w:tr w:rsidR="00C56DDC" w:rsidRPr="0089088A" w:rsidTr="00E054A4">
            <w:trPr>
              <w:jc w:val="center"/>
            </w:trPr>
            <w:tc>
              <w:tcPr>
                <w:tcW w:w="10800" w:type="dxa"/>
                <w:gridSpan w:val="2"/>
                <w:vAlign w:val="top"/>
              </w:tcPr>
              <w:p w:rsidR="00C56DDC" w:rsidRPr="0089088A" w:rsidRDefault="00C56DDC" w:rsidP="00774B71">
                <w:pPr>
                  <w:rPr>
                    <w:lang w:val="en-CA"/>
                  </w:rPr>
                </w:pPr>
                <w:r>
                  <w:rPr>
                    <w:b/>
                    <w:lang w:val="en-CA"/>
                  </w:rPr>
                  <w:t>Course Title</w:t>
                </w:r>
                <w:r w:rsidRPr="0089088A">
                  <w:rPr>
                    <w:b/>
                    <w:lang w:val="en-CA"/>
                  </w:rPr>
                  <w:t>:</w:t>
                </w:r>
              </w:p>
            </w:tc>
          </w:tr>
        </w:sdtContent>
      </w:sdt>
      <w:sdt>
        <w:sdtPr>
          <w:rPr>
            <w:lang w:val="en-CA"/>
          </w:rPr>
          <w:id w:val="-1517305707"/>
          <w:lock w:val="contentLocked"/>
          <w:placeholder>
            <w:docPart w:val="DefaultPlaceholder_-1854013440"/>
          </w:placeholder>
          <w:group/>
        </w:sdtPr>
        <w:sdtEndPr>
          <w:rPr>
            <w:lang w:val="en-US"/>
          </w:rPr>
        </w:sdtEndPr>
        <w:sdtContent>
          <w:tr w:rsidR="00C56DDC" w:rsidRPr="0089088A" w:rsidTr="003E5B3F">
            <w:trPr>
              <w:cantSplit/>
              <w:trHeight w:val="738"/>
              <w:jc w:val="center"/>
            </w:trPr>
            <w:sdt>
              <w:sdtPr>
                <w:rPr>
                  <w:lang w:val="en-CA"/>
                </w:rPr>
                <w:alias w:val="Title"/>
                <w:tag w:val=""/>
                <w:id w:val="1709921067"/>
                <w:lock w:val="sdtLocked"/>
                <w:placeholder>
                  <w:docPart w:val="0B5B415ABAA84A17A57628CB9ADD0C78"/>
                </w:placeholder>
                <w:dataBinding w:prefixMappings="xmlns:ns0='http://purl.org/dc/elements/1.1/' xmlns:ns1='http://schemas.openxmlformats.org/package/2006/metadata/core-properties' " w:xpath="/ns1:coreProperties[1]/ns0:title[1]" w:storeItemID="{6C3C8BC8-F283-45AE-878A-BAB7291924A1}"/>
                <w:text/>
              </w:sdtPr>
              <w:sdtEndPr/>
              <w:sdtContent>
                <w:tc>
                  <w:tcPr>
                    <w:tcW w:w="10800" w:type="dxa"/>
                    <w:gridSpan w:val="2"/>
                    <w:tcBorders>
                      <w:bottom w:val="single" w:sz="4" w:space="0" w:color="auto"/>
                    </w:tcBorders>
                    <w:tcMar>
                      <w:top w:w="0" w:type="dxa"/>
                      <w:bottom w:w="0" w:type="dxa"/>
                    </w:tcMar>
                    <w:vAlign w:val="top"/>
                  </w:tcPr>
                  <w:p w:rsidR="00C56DDC" w:rsidRPr="0089088A" w:rsidRDefault="00C56DDC" w:rsidP="0089088A">
                    <w:pPr>
                      <w:spacing w:after="0"/>
                      <w:rPr>
                        <w:lang w:val="en-CA"/>
                      </w:rPr>
                    </w:pPr>
                    <w:r>
                      <w:rPr>
                        <w:lang w:val="en-CA"/>
                      </w:rPr>
                      <w:t>[Title]</w:t>
                    </w:r>
                  </w:p>
                </w:tc>
              </w:sdtContent>
            </w:sdt>
          </w:tr>
        </w:sdtContent>
      </w:sdt>
      <w:tr w:rsidR="00C56DDC" w:rsidRPr="00C56DDC" w:rsidTr="003E5B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61"/>
          <w:jc w:val="center"/>
        </w:trPr>
        <w:tc>
          <w:tcPr>
            <w:tcW w:w="9000" w:type="dxa"/>
            <w:tcBorders>
              <w:top w:val="nil"/>
              <w:left w:val="nil"/>
              <w:bottom w:val="single" w:sz="4" w:space="0" w:color="auto"/>
              <w:right w:val="nil"/>
            </w:tcBorders>
            <w:tcMar>
              <w:top w:w="0" w:type="dxa"/>
              <w:bottom w:w="0" w:type="dxa"/>
            </w:tcMar>
            <w:vAlign w:val="bottom"/>
          </w:tcPr>
          <w:p w:rsidR="00C56DDC" w:rsidRPr="0089088A" w:rsidRDefault="00C56DDC" w:rsidP="0089088A">
            <w:pPr>
              <w:spacing w:after="0"/>
              <w:rPr>
                <w:lang w:val="en-CA"/>
              </w:rPr>
            </w:pPr>
          </w:p>
        </w:tc>
        <w:tc>
          <w:tcPr>
            <w:tcW w:w="1800" w:type="dxa"/>
            <w:tcBorders>
              <w:top w:val="nil"/>
              <w:left w:val="nil"/>
              <w:bottom w:val="single" w:sz="4" w:space="0" w:color="auto"/>
              <w:right w:val="nil"/>
            </w:tcBorders>
            <w:vAlign w:val="bottom"/>
          </w:tcPr>
          <w:p w:rsidR="00C56DDC" w:rsidRPr="0089088A" w:rsidRDefault="00C56DDC" w:rsidP="0089088A">
            <w:pPr>
              <w:spacing w:after="0"/>
              <w:rPr>
                <w:lang w:val="en-CA"/>
              </w:rPr>
            </w:pPr>
          </w:p>
        </w:tc>
      </w:tr>
      <w:sdt>
        <w:sdtPr>
          <w:rPr>
            <w:vertAlign w:val="superscript"/>
            <w:lang w:val="en-CA"/>
          </w:rPr>
          <w:id w:val="1773675093"/>
          <w:lock w:val="contentLocked"/>
          <w:placeholder>
            <w:docPart w:val="DefaultPlaceholder_-1854013440"/>
          </w:placeholder>
          <w:group/>
        </w:sdtPr>
        <w:sdtEndPr/>
        <w:sdtContent>
          <w:tr w:rsidR="00C56DDC" w:rsidRPr="0089088A" w:rsidTr="00386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
              <w:jc w:val="center"/>
            </w:trPr>
            <w:tc>
              <w:tcPr>
                <w:tcW w:w="9000" w:type="dxa"/>
                <w:tcBorders>
                  <w:top w:val="single" w:sz="4" w:space="0" w:color="auto"/>
                  <w:left w:val="nil"/>
                  <w:bottom w:val="nil"/>
                  <w:right w:val="nil"/>
                </w:tcBorders>
                <w:tcMar>
                  <w:top w:w="0" w:type="dxa"/>
                  <w:bottom w:w="0" w:type="dxa"/>
                </w:tcMar>
                <w:vAlign w:val="top"/>
              </w:tcPr>
              <w:p w:rsidR="00C56DDC" w:rsidRPr="0089088A" w:rsidRDefault="00C56DDC" w:rsidP="0089088A">
                <w:pPr>
                  <w:spacing w:after="0"/>
                  <w:rPr>
                    <w:vertAlign w:val="superscript"/>
                    <w:lang w:val="en-CA"/>
                  </w:rPr>
                </w:pPr>
                <w:r w:rsidRPr="0089088A">
                  <w:rPr>
                    <w:vertAlign w:val="superscript"/>
                    <w:lang w:val="en-CA"/>
                  </w:rPr>
                  <w:t>Signature</w:t>
                </w:r>
                <w:r w:rsidR="003E5B3F">
                  <w:rPr>
                    <w:vertAlign w:val="superscript"/>
                    <w:lang w:val="en-CA"/>
                  </w:rPr>
                  <w:t xml:space="preserve"> of Course Instructor</w:t>
                </w:r>
              </w:p>
            </w:tc>
            <w:tc>
              <w:tcPr>
                <w:tcW w:w="1800" w:type="dxa"/>
                <w:tcBorders>
                  <w:top w:val="single" w:sz="4" w:space="0" w:color="auto"/>
                  <w:left w:val="nil"/>
                  <w:bottom w:val="nil"/>
                  <w:right w:val="nil"/>
                </w:tcBorders>
                <w:vAlign w:val="top"/>
              </w:tcPr>
              <w:p w:rsidR="00C56DDC" w:rsidRPr="0089088A" w:rsidRDefault="00C56DDC" w:rsidP="0089088A">
                <w:pPr>
                  <w:spacing w:after="0"/>
                  <w:rPr>
                    <w:vertAlign w:val="superscript"/>
                    <w:lang w:val="en-CA"/>
                  </w:rPr>
                </w:pPr>
                <w:r w:rsidRPr="0089088A">
                  <w:rPr>
                    <w:vertAlign w:val="superscript"/>
                    <w:lang w:val="en-CA"/>
                  </w:rPr>
                  <w:t>Date</w:t>
                </w:r>
              </w:p>
            </w:tc>
          </w:tr>
        </w:sdtContent>
      </w:sdt>
    </w:tbl>
    <w:p w:rsidR="00860FDC" w:rsidRDefault="00860FDC" w:rsidP="003E5B3F">
      <w:pPr>
        <w:keepNext/>
        <w:keepLines/>
        <w:spacing w:before="360" w:after="240"/>
        <w:ind w:left="270"/>
        <w:contextualSpacing/>
        <w:outlineLvl w:val="1"/>
        <w:rPr>
          <w:rFonts w:asciiTheme="majorHAnsi" w:eastAsiaTheme="majorEastAsia" w:hAnsiTheme="majorHAnsi" w:cstheme="majorBidi"/>
          <w:color w:val="00778B" w:themeColor="accent3"/>
          <w:sz w:val="26"/>
          <w:szCs w:val="26"/>
          <w:lang w:val="en-CA"/>
        </w:rPr>
        <w:sectPr w:rsidR="00860FDC" w:rsidSect="001177BA">
          <w:pgSz w:w="12240" w:h="15840" w:code="1"/>
          <w:pgMar w:top="1296" w:right="720" w:bottom="1296" w:left="720" w:header="720" w:footer="720" w:gutter="0"/>
          <w:cols w:space="720"/>
          <w:docGrid w:linePitch="360"/>
        </w:sectPr>
      </w:pPr>
    </w:p>
    <w:sdt>
      <w:sdtPr>
        <w:rPr>
          <w:rFonts w:asciiTheme="majorHAnsi" w:eastAsiaTheme="majorEastAsia" w:hAnsiTheme="majorHAnsi" w:cstheme="majorBidi"/>
          <w:color w:val="00778B" w:themeColor="accent3"/>
          <w:sz w:val="26"/>
          <w:szCs w:val="26"/>
          <w:lang w:val="en-CA"/>
        </w:rPr>
        <w:id w:val="-2028781510"/>
        <w:lock w:val="contentLocked"/>
        <w:placeholder>
          <w:docPart w:val="DefaultPlaceholder_-1854013440"/>
        </w:placeholder>
        <w:group/>
      </w:sdtPr>
      <w:sdtEndPr/>
      <w:sdtContent>
        <w:p w:rsidR="003E5B3F" w:rsidRDefault="003E5B3F" w:rsidP="003E5B3F">
          <w:pPr>
            <w:keepNext/>
            <w:keepLines/>
            <w:spacing w:before="360" w:after="240"/>
            <w:ind w:left="270"/>
            <w:contextualSpacing/>
            <w:outlineLvl w:val="1"/>
            <w:rPr>
              <w:rFonts w:asciiTheme="majorHAnsi" w:eastAsiaTheme="majorEastAsia" w:hAnsiTheme="majorHAnsi" w:cstheme="majorBidi"/>
              <w:color w:val="00778B" w:themeColor="accent3"/>
              <w:sz w:val="26"/>
              <w:szCs w:val="26"/>
              <w:lang w:val="en-CA"/>
            </w:rPr>
          </w:pPr>
          <w:r w:rsidRPr="000A06DF">
            <w:rPr>
              <w:rFonts w:asciiTheme="majorHAnsi" w:eastAsiaTheme="majorEastAsia" w:hAnsiTheme="majorHAnsi" w:cstheme="majorBidi"/>
              <w:color w:val="00778B" w:themeColor="accent3"/>
              <w:sz w:val="26"/>
              <w:szCs w:val="26"/>
              <w:lang w:val="en-CA"/>
            </w:rPr>
            <w:t xml:space="preserve">SECTION </w:t>
          </w:r>
          <w:r w:rsidRPr="003E5B3F">
            <w:rPr>
              <w:rFonts w:asciiTheme="majorHAnsi" w:eastAsiaTheme="majorEastAsia" w:hAnsiTheme="majorHAnsi" w:cstheme="majorBidi"/>
              <w:color w:val="00778B" w:themeColor="accent3"/>
              <w:sz w:val="26"/>
              <w:szCs w:val="26"/>
              <w:lang w:val="en-CA"/>
            </w:rPr>
            <w:t>D - RESEARCH ETHICS BOARD APPROVAL</w:t>
          </w:r>
        </w:p>
      </w:sdtContent>
    </w:sdt>
    <w:tbl>
      <w:tblPr>
        <w:tblStyle w:val="TableGrid3"/>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360"/>
        <w:gridCol w:w="1054"/>
        <w:gridCol w:w="5386"/>
      </w:tblGrid>
      <w:sdt>
        <w:sdtPr>
          <w:rPr>
            <w:rFonts w:ascii="Calibri" w:eastAsia="Times New Roman" w:hAnsi="Calibri" w:cs="Arial"/>
            <w:snapToGrid w:val="0"/>
            <w:sz w:val="22"/>
          </w:rPr>
          <w:id w:val="-1392653872"/>
          <w:lock w:val="contentLocked"/>
          <w:placeholder>
            <w:docPart w:val="DefaultPlaceholder_-1854013440"/>
          </w:placeholder>
          <w:group/>
        </w:sdtPr>
        <w:sdtEndPr/>
        <w:sdtContent>
          <w:tr w:rsidR="003E5B3F" w:rsidRPr="0089088A" w:rsidTr="0046361B">
            <w:trPr>
              <w:gridAfter w:val="1"/>
              <w:wAfter w:w="5386" w:type="dxa"/>
              <w:jc w:val="center"/>
            </w:trPr>
            <w:tc>
              <w:tcPr>
                <w:tcW w:w="5414" w:type="dxa"/>
                <w:gridSpan w:val="2"/>
              </w:tcPr>
              <w:p w:rsidR="003E5B3F" w:rsidRPr="00972003" w:rsidRDefault="00972003" w:rsidP="00972003">
                <w:pPr>
                  <w:spacing w:before="240"/>
                  <w:rPr>
                    <w:rFonts w:ascii="Calibri" w:eastAsia="Times New Roman" w:hAnsi="Calibri" w:cs="Arial"/>
                    <w:snapToGrid w:val="0"/>
                    <w:sz w:val="22"/>
                  </w:rPr>
                </w:pPr>
                <w:r>
                  <w:rPr>
                    <w:rFonts w:ascii="Calibri" w:eastAsia="Times New Roman" w:hAnsi="Calibri" w:cs="Arial"/>
                    <w:snapToGrid w:val="0"/>
                    <w:sz w:val="22"/>
                  </w:rPr>
                  <w:t xml:space="preserve">Under the provisions of </w:t>
                </w:r>
                <w:r w:rsidR="00E467F5">
                  <w:rPr>
                    <w:rFonts w:ascii="Calibri" w:eastAsia="Times New Roman" w:hAnsi="Calibri" w:cs="Arial"/>
                    <w:snapToGrid w:val="0"/>
                    <w:sz w:val="22"/>
                  </w:rPr>
                  <w:t xml:space="preserve">Georgian College Policy </w:t>
                </w:r>
                <w:r w:rsidR="00E467F5" w:rsidRPr="00E467F5">
                  <w:rPr>
                    <w:rFonts w:ascii="Calibri" w:eastAsia="Times New Roman" w:hAnsi="Calibri" w:cs="Arial"/>
                    <w:i/>
                    <w:snapToGrid w:val="0"/>
                    <w:sz w:val="22"/>
                  </w:rPr>
                  <w:t>AD-014</w:t>
                </w:r>
                <w:r w:rsidRPr="00E467F5">
                  <w:rPr>
                    <w:rFonts w:ascii="Calibri" w:eastAsia="Times New Roman" w:hAnsi="Calibri" w:cs="Arial"/>
                    <w:i/>
                    <w:snapToGrid w:val="0"/>
                    <w:sz w:val="22"/>
                  </w:rPr>
                  <w:t xml:space="preserve"> Res</w:t>
                </w:r>
                <w:r>
                  <w:rPr>
                    <w:rFonts w:ascii="Calibri" w:eastAsia="Times New Roman" w:hAnsi="Calibri" w:cs="Arial"/>
                    <w:i/>
                    <w:snapToGrid w:val="0"/>
                    <w:sz w:val="22"/>
                  </w:rPr>
                  <w:t xml:space="preserve">ponsible Practice and Ethics Review in Research </w:t>
                </w:r>
                <w:r w:rsidR="00E467F5">
                  <w:rPr>
                    <w:rFonts w:ascii="Calibri" w:eastAsia="Times New Roman" w:hAnsi="Calibri" w:cs="Arial"/>
                    <w:snapToGrid w:val="0"/>
                    <w:sz w:val="22"/>
                  </w:rPr>
                  <w:t>policy, t</w:t>
                </w:r>
                <w:r w:rsidR="00424125">
                  <w:rPr>
                    <w:rFonts w:ascii="Calibri" w:eastAsia="Times New Roman" w:hAnsi="Calibri" w:cs="Arial"/>
                    <w:snapToGrid w:val="0"/>
                    <w:sz w:val="22"/>
                  </w:rPr>
                  <w:t xml:space="preserve">he Georgian College Research Ethics Board grants </w:t>
                </w:r>
                <w:r w:rsidR="00E467F5">
                  <w:rPr>
                    <w:rFonts w:ascii="Calibri" w:eastAsia="Times New Roman" w:hAnsi="Calibri" w:cs="Arial"/>
                    <w:snapToGrid w:val="0"/>
                    <w:sz w:val="22"/>
                  </w:rPr>
                  <w:t>a</w:t>
                </w:r>
                <w:r w:rsidR="00424125">
                  <w:rPr>
                    <w:rFonts w:ascii="Calibri" w:eastAsia="Times New Roman" w:hAnsi="Calibri" w:cs="Arial"/>
                    <w:snapToGrid w:val="0"/>
                    <w:sz w:val="22"/>
                  </w:rPr>
                  <w:t xml:space="preserve">uthority to </w:t>
                </w:r>
                <w:r w:rsidR="00E467F5">
                  <w:rPr>
                    <w:rFonts w:ascii="Calibri" w:eastAsia="Times New Roman" w:hAnsi="Calibri" w:cs="Arial"/>
                    <w:snapToGrid w:val="0"/>
                    <w:sz w:val="22"/>
                  </w:rPr>
                  <w:t>c</w:t>
                </w:r>
                <w:r w:rsidR="00424125">
                  <w:rPr>
                    <w:rFonts w:ascii="Calibri" w:eastAsia="Times New Roman" w:hAnsi="Calibri" w:cs="Arial"/>
                    <w:snapToGrid w:val="0"/>
                    <w:sz w:val="22"/>
                  </w:rPr>
                  <w:t xml:space="preserve">onduct </w:t>
                </w:r>
                <w:r w:rsidR="00E467F5">
                  <w:rPr>
                    <w:rFonts w:ascii="Calibri" w:eastAsia="Times New Roman" w:hAnsi="Calibri" w:cs="Arial"/>
                    <w:snapToGrid w:val="0"/>
                    <w:sz w:val="22"/>
                  </w:rPr>
                  <w:t>c</w:t>
                </w:r>
                <w:r w:rsidR="00424125">
                  <w:rPr>
                    <w:rFonts w:ascii="Calibri" w:eastAsia="Times New Roman" w:hAnsi="Calibri" w:cs="Arial"/>
                    <w:snapToGrid w:val="0"/>
                    <w:sz w:val="22"/>
                  </w:rPr>
                  <w:t xml:space="preserve">ourse-based </w:t>
                </w:r>
                <w:r w:rsidR="00E467F5">
                  <w:rPr>
                    <w:rFonts w:ascii="Calibri" w:eastAsia="Times New Roman" w:hAnsi="Calibri" w:cs="Arial"/>
                    <w:snapToGrid w:val="0"/>
                    <w:sz w:val="22"/>
                  </w:rPr>
                  <w:t>e</w:t>
                </w:r>
                <w:r w:rsidR="00424125">
                  <w:rPr>
                    <w:rFonts w:ascii="Calibri" w:eastAsia="Times New Roman" w:hAnsi="Calibri" w:cs="Arial"/>
                    <w:snapToGrid w:val="0"/>
                    <w:sz w:val="22"/>
                  </w:rPr>
                  <w:t xml:space="preserve">thics </w:t>
                </w:r>
                <w:r w:rsidR="00E467F5">
                  <w:rPr>
                    <w:rFonts w:ascii="Calibri" w:eastAsia="Times New Roman" w:hAnsi="Calibri" w:cs="Arial"/>
                    <w:snapToGrid w:val="0"/>
                    <w:sz w:val="22"/>
                  </w:rPr>
                  <w:t>r</w:t>
                </w:r>
                <w:r w:rsidR="00424125">
                  <w:rPr>
                    <w:rFonts w:ascii="Calibri" w:eastAsia="Times New Roman" w:hAnsi="Calibri" w:cs="Arial"/>
                    <w:snapToGrid w:val="0"/>
                    <w:sz w:val="22"/>
                  </w:rPr>
                  <w:t>eview to</w:t>
                </w:r>
                <w:r w:rsidR="00860FDC">
                  <w:rPr>
                    <w:rFonts w:ascii="Calibri" w:eastAsia="Times New Roman" w:hAnsi="Calibri" w:cs="Arial"/>
                    <w:snapToGrid w:val="0"/>
                    <w:sz w:val="22"/>
                  </w:rPr>
                  <w:t>:</w:t>
                </w:r>
              </w:p>
            </w:tc>
          </w:tr>
        </w:sdtContent>
      </w:sdt>
      <w:sdt>
        <w:sdtPr>
          <w:rPr>
            <w:b/>
            <w:lang w:val="en-CA"/>
          </w:rPr>
          <w:id w:val="1737737821"/>
          <w:lock w:val="contentLocked"/>
          <w:placeholder>
            <w:docPart w:val="DefaultPlaceholder_-1854013440"/>
          </w:placeholder>
          <w:group/>
        </w:sdtPr>
        <w:sdtEndPr/>
        <w:sdtContent>
          <w:tr w:rsidR="0046361B" w:rsidRPr="0089088A" w:rsidTr="0046361B">
            <w:trPr>
              <w:jc w:val="center"/>
            </w:trPr>
            <w:tc>
              <w:tcPr>
                <w:tcW w:w="10800" w:type="dxa"/>
                <w:gridSpan w:val="3"/>
              </w:tcPr>
              <w:p w:rsidR="0046361B" w:rsidRPr="00972003" w:rsidRDefault="0046361B" w:rsidP="0046361B">
                <w:pPr>
                  <w:rPr>
                    <w:snapToGrid w:val="0"/>
                  </w:rPr>
                </w:pPr>
                <w:r w:rsidRPr="00972003">
                  <w:rPr>
                    <w:b/>
                    <w:lang w:val="en-CA"/>
                  </w:rPr>
                  <w:t>Course Instructor:</w:t>
                </w:r>
              </w:p>
            </w:tc>
          </w:tr>
        </w:sdtContent>
      </w:sdt>
      <w:sdt>
        <w:sdtPr>
          <w:rPr>
            <w:rFonts w:ascii="Calibri" w:eastAsia="Times New Roman" w:hAnsi="Calibri" w:cs="Arial"/>
            <w:snapToGrid w:val="0"/>
            <w:sz w:val="22"/>
          </w:rPr>
          <w:id w:val="985827666"/>
          <w:lock w:val="contentLocked"/>
          <w:placeholder>
            <w:docPart w:val="21352995830B495EBCB59C91EF51209A"/>
          </w:placeholder>
          <w:showingPlcHdr/>
          <w:group/>
        </w:sdtPr>
        <w:sdtEndPr/>
        <w:sdtContent>
          <w:tr w:rsidR="0046361B" w:rsidRPr="0089088A" w:rsidTr="0046361B">
            <w:trPr>
              <w:gridAfter w:val="1"/>
              <w:wAfter w:w="5386" w:type="dxa"/>
              <w:jc w:val="center"/>
            </w:trPr>
            <w:tc>
              <w:tcPr>
                <w:tcW w:w="5414" w:type="dxa"/>
                <w:gridSpan w:val="2"/>
                <w:tcBorders>
                  <w:bottom w:val="single" w:sz="4" w:space="0" w:color="auto"/>
                </w:tcBorders>
                <w:vAlign w:val="top"/>
              </w:tcPr>
              <w:p w:rsidR="0046361B" w:rsidRDefault="0046361B" w:rsidP="0046361B">
                <w:pPr>
                  <w:spacing w:before="240"/>
                  <w:rPr>
                    <w:rFonts w:ascii="Calibri" w:eastAsia="Times New Roman" w:hAnsi="Calibri" w:cs="Arial"/>
                    <w:snapToGrid w:val="0"/>
                    <w:sz w:val="22"/>
                  </w:rPr>
                </w:pPr>
                <w:r w:rsidRPr="008C2C16">
                  <w:rPr>
                    <w:rStyle w:val="PlaceholderText"/>
                  </w:rPr>
                  <w:t>Click or tap here to enter text.</w:t>
                </w:r>
              </w:p>
            </w:tc>
          </w:tr>
        </w:sdtContent>
      </w:sdt>
      <w:sdt>
        <w:sdtPr>
          <w:rPr>
            <w:rFonts w:ascii="Calibri" w:eastAsia="Times New Roman" w:hAnsi="Calibri" w:cs="Arial"/>
            <w:snapToGrid w:val="0"/>
            <w:sz w:val="22"/>
          </w:rPr>
          <w:id w:val="-14996387"/>
          <w:lock w:val="contentLocked"/>
          <w:placeholder>
            <w:docPart w:val="589EC1A987394EB6AE3E51B719389115"/>
          </w:placeholder>
          <w:group/>
        </w:sdtPr>
        <w:sdtEndPr/>
        <w:sdtContent>
          <w:tr w:rsidR="0046361B" w:rsidRPr="0089088A" w:rsidTr="0046361B">
            <w:trPr>
              <w:gridAfter w:val="1"/>
              <w:wAfter w:w="5386" w:type="dxa"/>
              <w:jc w:val="center"/>
            </w:trPr>
            <w:tc>
              <w:tcPr>
                <w:tcW w:w="5414" w:type="dxa"/>
                <w:gridSpan w:val="2"/>
                <w:tcBorders>
                  <w:top w:val="single" w:sz="4" w:space="0" w:color="auto"/>
                </w:tcBorders>
                <w:vAlign w:val="top"/>
              </w:tcPr>
              <w:p w:rsidR="0046361B" w:rsidRDefault="0046361B" w:rsidP="0046361B">
                <w:pPr>
                  <w:spacing w:before="240"/>
                </w:pPr>
                <w:r w:rsidRPr="000A06DF">
                  <w:rPr>
                    <w:rFonts w:ascii="Calibri" w:eastAsia="Times New Roman" w:hAnsi="Calibri" w:cs="Arial"/>
                    <w:snapToGrid w:val="0"/>
                    <w:sz w:val="22"/>
                  </w:rPr>
                  <w:t>for the following course:</w:t>
                </w:r>
              </w:p>
            </w:tc>
          </w:tr>
        </w:sdtContent>
      </w:sdt>
      <w:tr w:rsidR="0046361B" w:rsidRPr="0089088A" w:rsidTr="0046361B">
        <w:trPr>
          <w:gridAfter w:val="1"/>
          <w:wAfter w:w="5386" w:type="dxa"/>
          <w:jc w:val="center"/>
        </w:trPr>
        <w:tc>
          <w:tcPr>
            <w:tcW w:w="5414" w:type="dxa"/>
            <w:gridSpan w:val="2"/>
            <w:vAlign w:val="top"/>
          </w:tcPr>
          <w:bookmarkStart w:id="3" w:name="_Hlk63150697" w:displacedByCustomXml="next"/>
          <w:sdt>
            <w:sdtPr>
              <w:rPr>
                <w:b/>
                <w:lang w:val="en-CA"/>
              </w:rPr>
              <w:id w:val="939494418"/>
              <w:placeholder>
                <w:docPart w:val="589EC1A987394EB6AE3E51B719389115"/>
              </w:placeholder>
            </w:sdtPr>
            <w:sdtEndPr/>
            <w:sdtContent>
              <w:p w:rsidR="0046361B" w:rsidRPr="0089088A" w:rsidRDefault="0046361B" w:rsidP="0046361B">
                <w:pPr>
                  <w:rPr>
                    <w:lang w:val="en-CA"/>
                  </w:rPr>
                </w:pPr>
                <w:r>
                  <w:rPr>
                    <w:b/>
                    <w:lang w:val="en-CA"/>
                  </w:rPr>
                  <w:t>Course Title</w:t>
                </w:r>
                <w:r w:rsidRPr="0089088A">
                  <w:rPr>
                    <w:b/>
                    <w:lang w:val="en-CA"/>
                  </w:rPr>
                  <w:t>:</w:t>
                </w:r>
              </w:p>
            </w:sdtContent>
          </w:sdt>
        </w:tc>
      </w:tr>
      <w:bookmarkEnd w:id="3" w:displacedByCustomXml="next"/>
      <w:sdt>
        <w:sdtPr>
          <w:rPr>
            <w:lang w:val="en-CA"/>
          </w:rPr>
          <w:id w:val="1814443797"/>
          <w:lock w:val="contentLocked"/>
          <w:placeholder>
            <w:docPart w:val="589EC1A987394EB6AE3E51B719389115"/>
          </w:placeholder>
          <w:group/>
        </w:sdtPr>
        <w:sdtEndPr>
          <w:rPr>
            <w:lang w:val="en-US"/>
          </w:rPr>
        </w:sdtEndPr>
        <w:sdtContent>
          <w:tr w:rsidR="0046361B" w:rsidRPr="0089088A" w:rsidTr="003109AB">
            <w:trPr>
              <w:gridAfter w:val="1"/>
              <w:wAfter w:w="5386" w:type="dxa"/>
              <w:cantSplit/>
              <w:trHeight w:val="873"/>
              <w:jc w:val="center"/>
            </w:trPr>
            <w:sdt>
              <w:sdtPr>
                <w:rPr>
                  <w:lang w:val="en-CA"/>
                </w:rPr>
                <w:alias w:val="Title"/>
                <w:tag w:val=""/>
                <w:id w:val="-1901668998"/>
                <w:placeholder>
                  <w:docPart w:val="17B6069C410944B082973BA6E2246CF3"/>
                </w:placeholder>
                <w:dataBinding w:prefixMappings="xmlns:ns0='http://purl.org/dc/elements/1.1/' xmlns:ns1='http://schemas.openxmlformats.org/package/2006/metadata/core-properties' " w:xpath="/ns1:coreProperties[1]/ns0:title[1]" w:storeItemID="{6C3C8BC8-F283-45AE-878A-BAB7291924A1}"/>
                <w:text/>
              </w:sdtPr>
              <w:sdtEndPr/>
              <w:sdtContent>
                <w:tc>
                  <w:tcPr>
                    <w:tcW w:w="5414" w:type="dxa"/>
                    <w:gridSpan w:val="2"/>
                    <w:tcBorders>
                      <w:bottom w:val="single" w:sz="4" w:space="0" w:color="auto"/>
                    </w:tcBorders>
                    <w:tcMar>
                      <w:top w:w="0" w:type="dxa"/>
                      <w:bottom w:w="0" w:type="dxa"/>
                    </w:tcMar>
                    <w:vAlign w:val="top"/>
                  </w:tcPr>
                  <w:p w:rsidR="0046361B" w:rsidRPr="0089088A" w:rsidRDefault="0046361B" w:rsidP="0046361B">
                    <w:pPr>
                      <w:spacing w:after="0"/>
                      <w:rPr>
                        <w:lang w:val="en-CA"/>
                      </w:rPr>
                    </w:pPr>
                    <w:r>
                      <w:rPr>
                        <w:lang w:val="en-CA"/>
                      </w:rPr>
                      <w:t>[Title]</w:t>
                    </w:r>
                  </w:p>
                </w:tc>
              </w:sdtContent>
            </w:sdt>
          </w:tr>
        </w:sdtContent>
      </w:sdt>
      <w:sdt>
        <w:sdtPr>
          <w:rPr>
            <w:rFonts w:ascii="Calibri" w:eastAsia="Times New Roman" w:hAnsi="Calibri" w:cs="Arial"/>
            <w:snapToGrid w:val="0"/>
            <w:sz w:val="22"/>
          </w:rPr>
          <w:id w:val="1237209586"/>
          <w:lock w:val="contentLocked"/>
          <w:placeholder>
            <w:docPart w:val="589EC1A987394EB6AE3E51B719389115"/>
          </w:placeholder>
          <w:group/>
        </w:sdtPr>
        <w:sdtEndPr/>
        <w:sdtContent>
          <w:tr w:rsidR="0046361B" w:rsidRPr="0089088A" w:rsidTr="0046361B">
            <w:trPr>
              <w:gridAfter w:val="1"/>
              <w:wAfter w:w="5386" w:type="dxa"/>
              <w:cantSplit/>
              <w:trHeight w:val="51"/>
              <w:jc w:val="center"/>
            </w:trPr>
            <w:tc>
              <w:tcPr>
                <w:tcW w:w="5414" w:type="dxa"/>
                <w:gridSpan w:val="2"/>
                <w:tcBorders>
                  <w:top w:val="single" w:sz="4" w:space="0" w:color="auto"/>
                </w:tcBorders>
                <w:tcMar>
                  <w:top w:w="0" w:type="dxa"/>
                  <w:bottom w:w="0" w:type="dxa"/>
                </w:tcMar>
                <w:vAlign w:val="top"/>
              </w:tcPr>
              <w:p w:rsidR="0046361B" w:rsidRPr="00424125" w:rsidRDefault="0046361B" w:rsidP="0046361B">
                <w:pPr>
                  <w:widowControl w:val="0"/>
                  <w:tabs>
                    <w:tab w:val="left" w:pos="0"/>
                    <w:tab w:val="left" w:pos="36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rPr>
                    <w:rFonts w:ascii="Calibri" w:eastAsia="Times New Roman" w:hAnsi="Calibri" w:cs="Arial"/>
                    <w:snapToGrid w:val="0"/>
                    <w:sz w:val="22"/>
                  </w:rPr>
                </w:pPr>
                <w:r w:rsidRPr="000A06DF">
                  <w:rPr>
                    <w:rFonts w:ascii="Calibri" w:eastAsia="Times New Roman" w:hAnsi="Calibri" w:cs="Arial"/>
                    <w:snapToGrid w:val="0"/>
                    <w:sz w:val="22"/>
                  </w:rPr>
                  <w:t>The term of approval will extend for three years from the signature date below.</w:t>
                </w:r>
              </w:p>
            </w:tc>
          </w:tr>
        </w:sdtContent>
      </w:sdt>
      <w:tr w:rsidR="0046361B" w:rsidRPr="00C56DDC" w:rsidTr="0046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86" w:type="dxa"/>
          <w:cantSplit/>
          <w:trHeight w:val="1267"/>
          <w:jc w:val="center"/>
        </w:trPr>
        <w:tc>
          <w:tcPr>
            <w:tcW w:w="4360" w:type="dxa"/>
            <w:tcBorders>
              <w:top w:val="nil"/>
              <w:left w:val="nil"/>
              <w:bottom w:val="single" w:sz="4" w:space="0" w:color="auto"/>
              <w:right w:val="nil"/>
            </w:tcBorders>
            <w:tcMar>
              <w:top w:w="0" w:type="dxa"/>
              <w:bottom w:w="0" w:type="dxa"/>
            </w:tcMar>
            <w:vAlign w:val="bottom"/>
          </w:tcPr>
          <w:p w:rsidR="0046361B" w:rsidRPr="0089088A" w:rsidRDefault="0046361B" w:rsidP="0046361B">
            <w:pPr>
              <w:spacing w:after="0"/>
              <w:rPr>
                <w:lang w:val="en-CA"/>
              </w:rPr>
            </w:pPr>
          </w:p>
        </w:tc>
        <w:tc>
          <w:tcPr>
            <w:tcW w:w="1054" w:type="dxa"/>
            <w:tcBorders>
              <w:top w:val="nil"/>
              <w:left w:val="nil"/>
              <w:bottom w:val="single" w:sz="4" w:space="0" w:color="auto"/>
              <w:right w:val="nil"/>
            </w:tcBorders>
            <w:vAlign w:val="bottom"/>
          </w:tcPr>
          <w:p w:rsidR="0046361B" w:rsidRPr="0089088A" w:rsidRDefault="0046361B" w:rsidP="0046361B">
            <w:pPr>
              <w:spacing w:after="0"/>
              <w:rPr>
                <w:lang w:val="en-CA"/>
              </w:rPr>
            </w:pPr>
          </w:p>
        </w:tc>
      </w:tr>
      <w:sdt>
        <w:sdtPr>
          <w:rPr>
            <w:vertAlign w:val="superscript"/>
            <w:lang w:val="en-CA"/>
          </w:rPr>
          <w:id w:val="-62728485"/>
          <w:lock w:val="contentLocked"/>
          <w:placeholder>
            <w:docPart w:val="589EC1A987394EB6AE3E51B719389115"/>
          </w:placeholder>
          <w:group/>
        </w:sdtPr>
        <w:sdtEndPr/>
        <w:sdtContent>
          <w:tr w:rsidR="0046361B" w:rsidRPr="0089088A" w:rsidTr="0046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86" w:type="dxa"/>
              <w:trHeight w:val="35"/>
              <w:jc w:val="center"/>
            </w:trPr>
            <w:tc>
              <w:tcPr>
                <w:tcW w:w="4360" w:type="dxa"/>
                <w:tcBorders>
                  <w:top w:val="single" w:sz="4" w:space="0" w:color="auto"/>
                  <w:left w:val="nil"/>
                  <w:bottom w:val="nil"/>
                  <w:right w:val="nil"/>
                </w:tcBorders>
                <w:tcMar>
                  <w:top w:w="0" w:type="dxa"/>
                  <w:bottom w:w="0" w:type="dxa"/>
                </w:tcMar>
                <w:vAlign w:val="top"/>
              </w:tcPr>
              <w:p w:rsidR="0046361B" w:rsidRPr="0089088A" w:rsidRDefault="0046361B" w:rsidP="0046361B">
                <w:pPr>
                  <w:spacing w:after="0"/>
                  <w:rPr>
                    <w:vertAlign w:val="superscript"/>
                    <w:lang w:val="en-CA"/>
                  </w:rPr>
                </w:pPr>
                <w:r w:rsidRPr="0089088A">
                  <w:rPr>
                    <w:vertAlign w:val="superscript"/>
                    <w:lang w:val="en-CA"/>
                  </w:rPr>
                  <w:t>Signature</w:t>
                </w:r>
                <w:r>
                  <w:rPr>
                    <w:vertAlign w:val="superscript"/>
                    <w:lang w:val="en-CA"/>
                  </w:rPr>
                  <w:t xml:space="preserve"> of Georgian College Research Ethics Board Chair</w:t>
                </w:r>
              </w:p>
            </w:tc>
            <w:tc>
              <w:tcPr>
                <w:tcW w:w="1054" w:type="dxa"/>
                <w:tcBorders>
                  <w:top w:val="single" w:sz="4" w:space="0" w:color="auto"/>
                  <w:left w:val="nil"/>
                  <w:bottom w:val="nil"/>
                  <w:right w:val="nil"/>
                </w:tcBorders>
                <w:vAlign w:val="top"/>
              </w:tcPr>
              <w:p w:rsidR="0046361B" w:rsidRPr="0089088A" w:rsidRDefault="0046361B" w:rsidP="0046361B">
                <w:pPr>
                  <w:spacing w:after="0"/>
                  <w:rPr>
                    <w:vertAlign w:val="superscript"/>
                    <w:lang w:val="en-CA"/>
                  </w:rPr>
                </w:pPr>
                <w:r w:rsidRPr="0089088A">
                  <w:rPr>
                    <w:vertAlign w:val="superscript"/>
                    <w:lang w:val="en-CA"/>
                  </w:rPr>
                  <w:t>Date</w:t>
                </w:r>
              </w:p>
            </w:tc>
          </w:tr>
        </w:sdtContent>
      </w:sdt>
    </w:tbl>
    <w:p w:rsidR="006058C3" w:rsidRPr="002B32CB" w:rsidRDefault="006058C3" w:rsidP="001375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outlineLvl w:val="0"/>
      </w:pPr>
    </w:p>
    <w:sectPr w:rsidR="006058C3" w:rsidRPr="002B32CB" w:rsidSect="001177BA">
      <w:pgSz w:w="12240" w:h="15840" w:code="1"/>
      <w:pgMar w:top="1296" w:right="720" w:bottom="12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4D1" w:rsidRDefault="00EF64D1" w:rsidP="00113312">
      <w:pPr>
        <w:spacing w:after="0"/>
      </w:pPr>
      <w:r>
        <w:separator/>
      </w:r>
    </w:p>
  </w:endnote>
  <w:endnote w:type="continuationSeparator" w:id="0">
    <w:p w:rsidR="00EF64D1" w:rsidRDefault="00EF64D1" w:rsidP="001133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0E79A4" w:rsidRDefault="006A624E" w:rsidP="000E79A4">
    <w:pPr>
      <w:pStyle w:val="Footer"/>
      <w:pBdr>
        <w:top w:val="single" w:sz="4" w:space="18" w:color="auto"/>
      </w:pBdr>
      <w:tabs>
        <w:tab w:val="left" w:pos="1515"/>
        <w:tab w:val="right" w:pos="10080"/>
      </w:tabs>
      <w:spacing w:after="120"/>
      <w:jc w:val="right"/>
    </w:pPr>
    <w:r>
      <w:t xml:space="preserve">Course-based Authority </w:t>
    </w:r>
    <w:r w:rsidR="00914D97">
      <w:t>Form</w:t>
    </w:r>
    <w:r w:rsidR="00AC799C">
      <w:t xml:space="preserve"> Instructions </w:t>
    </w:r>
    <w:r w:rsidR="00AC799C">
      <w:fldChar w:fldCharType="begin"/>
    </w:r>
    <w:r w:rsidR="00AC799C">
      <w:instrText xml:space="preserve"> PAGE   \* MERGEFORMAT </w:instrText>
    </w:r>
    <w:r w:rsidR="00AC799C">
      <w:fldChar w:fldCharType="separate"/>
    </w:r>
    <w:r w:rsidR="00AC799C">
      <w:t>1</w:t>
    </w:r>
    <w:r w:rsidR="00AC799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AC799C" w:rsidP="000E79A4">
    <w:pPr>
      <w:pStyle w:val="Footer"/>
      <w:pBdr>
        <w:top w:val="single" w:sz="4" w:space="18" w:color="auto"/>
      </w:pBdr>
      <w:tabs>
        <w:tab w:val="left" w:pos="1515"/>
        <w:tab w:val="right" w:pos="10080"/>
      </w:tabs>
      <w:spacing w:after="120"/>
      <w:jc w:val="right"/>
    </w:pPr>
    <w:r>
      <w:t xml:space="preserve">Renewal Instructions </w:t>
    </w:r>
    <w:r>
      <w:fldChar w:fldCharType="begin"/>
    </w:r>
    <w:r>
      <w:instrText xml:space="preserve"> PAGE   \* MERGEFORMAT </w:instrText>
    </w:r>
    <w:r>
      <w:fldChar w:fldCharType="separate"/>
    </w:r>
    <w: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AC799C" w:rsidRDefault="00EF64D1" w:rsidP="001177BA">
    <w:pPr>
      <w:pStyle w:val="Footer"/>
      <w:pBdr>
        <w:top w:val="single" w:sz="4" w:space="18" w:color="auto"/>
      </w:pBdr>
      <w:tabs>
        <w:tab w:val="left" w:pos="1515"/>
        <w:tab w:val="right" w:pos="10080"/>
      </w:tabs>
      <w:spacing w:after="120"/>
      <w:jc w:val="right"/>
    </w:pPr>
    <w:sdt>
      <w:sdtPr>
        <w:alias w:val="Title"/>
        <w:tag w:val=""/>
        <w:id w:val="-2105787084"/>
        <w:placeholder>
          <w:docPart w:val="C620A2320A2F4B9A96462EE6B5D739DB"/>
        </w:placeholder>
        <w:dataBinding w:prefixMappings="xmlns:ns0='http://purl.org/dc/elements/1.1/' xmlns:ns1='http://schemas.openxmlformats.org/package/2006/metadata/core-properties' " w:xpath="/ns1:coreProperties[1]/ns0:title[1]" w:storeItemID="{6C3C8BC8-F283-45AE-878A-BAB7291924A1}"/>
        <w:text/>
      </w:sdtPr>
      <w:sdtEndPr/>
      <w:sdtContent>
        <w:r w:rsidR="00E947A6">
          <w:t>[Title]</w:t>
        </w:r>
      </w:sdtContent>
    </w:sdt>
    <w:r w:rsidR="00E947A6" w:rsidRPr="00AC799C">
      <w:t xml:space="preserve"> </w:t>
    </w:r>
    <w:r w:rsidR="00E947A6">
      <w:t>Course-based</w:t>
    </w:r>
    <w:r w:rsidR="00B03512">
      <w:t xml:space="preserve"> Authority</w:t>
    </w:r>
    <w:r w:rsidR="00AC799C" w:rsidRPr="00AC799C">
      <w:t xml:space="preserve"> </w:t>
    </w:r>
    <w:r w:rsidR="00AC799C" w:rsidRPr="00AC799C">
      <w:fldChar w:fldCharType="begin"/>
    </w:r>
    <w:r w:rsidR="00AC799C" w:rsidRPr="00AC799C">
      <w:instrText xml:space="preserve"> PAGE   \* MERGEFORMAT </w:instrText>
    </w:r>
    <w:r w:rsidR="00AC799C" w:rsidRPr="00AC799C">
      <w:fldChar w:fldCharType="separate"/>
    </w:r>
    <w:r w:rsidR="00AC799C" w:rsidRPr="00AC799C">
      <w:t>1</w:t>
    </w:r>
    <w:r w:rsidR="00AC799C" w:rsidRPr="00AC799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AC799C" w:rsidP="00386C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AC799C" w:rsidP="00386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4D1" w:rsidRDefault="00EF64D1" w:rsidP="00113312">
      <w:pPr>
        <w:spacing w:after="0"/>
      </w:pPr>
      <w:r>
        <w:separator/>
      </w:r>
    </w:p>
  </w:footnote>
  <w:footnote w:type="continuationSeparator" w:id="0">
    <w:p w:rsidR="00EF64D1" w:rsidRDefault="00EF64D1" w:rsidP="00113312">
      <w:pPr>
        <w:spacing w:after="0"/>
      </w:pPr>
      <w:r>
        <w:continuationSeparator/>
      </w:r>
    </w:p>
  </w:footnote>
  <w:footnote w:id="1">
    <w:p w:rsidR="002F32D0" w:rsidRPr="007031D5" w:rsidRDefault="002F32D0" w:rsidP="002F32D0">
      <w:pPr>
        <w:autoSpaceDE w:val="0"/>
        <w:autoSpaceDN w:val="0"/>
        <w:adjustRightInd w:val="0"/>
        <w:rPr>
          <w:rFonts w:cstheme="minorHAnsi"/>
          <w:sz w:val="20"/>
          <w:szCs w:val="20"/>
          <w:lang w:val="en-CA"/>
        </w:rPr>
      </w:pPr>
      <w:r w:rsidRPr="007031D5">
        <w:rPr>
          <w:rStyle w:val="FootnoteReference"/>
          <w:rFonts w:cstheme="minorHAnsi"/>
          <w:sz w:val="20"/>
          <w:szCs w:val="20"/>
        </w:rPr>
        <w:footnoteRef/>
      </w:r>
      <w:r w:rsidRPr="007031D5">
        <w:rPr>
          <w:rFonts w:cstheme="minorHAnsi"/>
          <w:b/>
          <w:sz w:val="20"/>
          <w:szCs w:val="20"/>
        </w:rPr>
        <w:t xml:space="preserve"> Research </w:t>
      </w:r>
      <w:r w:rsidRPr="007031D5">
        <w:rPr>
          <w:rFonts w:cstheme="minorHAnsi"/>
          <w:sz w:val="20"/>
          <w:szCs w:val="20"/>
        </w:rPr>
        <w:t xml:space="preserve">is </w:t>
      </w:r>
      <w:r w:rsidRPr="007031D5">
        <w:rPr>
          <w:rFonts w:cstheme="minorHAnsi"/>
          <w:sz w:val="20"/>
          <w:szCs w:val="20"/>
          <w:lang w:val="en-CA"/>
        </w:rPr>
        <w:t>“</w:t>
      </w:r>
      <w:r w:rsidRPr="007031D5">
        <w:rPr>
          <w:rFonts w:cstheme="minorHAnsi"/>
          <w:i/>
          <w:sz w:val="20"/>
          <w:szCs w:val="20"/>
          <w:lang w:val="en-CA"/>
        </w:rPr>
        <w:t>An undertaking intended to extend knowledge through a disciplined inquiry and/or systematic investigation.”</w:t>
      </w:r>
      <w:r w:rsidRPr="007031D5">
        <w:rPr>
          <w:rFonts w:cstheme="minorHAnsi"/>
          <w:sz w:val="20"/>
          <w:szCs w:val="20"/>
          <w:lang w:val="en-CA"/>
        </w:rPr>
        <w:t xml:space="preserve"> (</w:t>
      </w:r>
      <w:hyperlink r:id="rId1" w:history="1">
        <w:r w:rsidRPr="007031D5">
          <w:rPr>
            <w:rFonts w:cstheme="minorHAnsi"/>
            <w:color w:val="F3D03E" w:themeColor="hyperlink"/>
            <w:sz w:val="20"/>
            <w:szCs w:val="20"/>
            <w:u w:val="single"/>
            <w:lang w:val="en-CA"/>
          </w:rPr>
          <w:t>Canadian Institutes of Health Research, Natural Sciences and Engineering Research Council of Canada, and Social Sciences and Humanities Research Council of Canada, Tri-Council Policy Statement: Ethical Conduct for Research Involving Humans – TCPS 2 (2018), Glossary</w:t>
        </w:r>
      </w:hyperlink>
      <w:r w:rsidRPr="007031D5">
        <w:rPr>
          <w:rFonts w:cstheme="minorHAnsi"/>
          <w:sz w:val="20"/>
          <w:szCs w:val="20"/>
          <w:lang w:val="en-CA"/>
        </w:rPr>
        <w:t>).</w:t>
      </w:r>
      <w:r w:rsidR="00792958" w:rsidRPr="007031D5">
        <w:rPr>
          <w:rFonts w:cstheme="minorHAnsi"/>
          <w:sz w:val="20"/>
          <w:szCs w:val="20"/>
          <w:lang w:val="en-CA"/>
        </w:rPr>
        <w:t xml:space="preserve"> </w:t>
      </w:r>
    </w:p>
  </w:footnote>
  <w:footnote w:id="2">
    <w:p w:rsidR="002F32D0" w:rsidRPr="007031D5" w:rsidRDefault="002F32D0">
      <w:pPr>
        <w:pStyle w:val="FootnoteText"/>
        <w:rPr>
          <w:rFonts w:cstheme="minorHAnsi"/>
          <w:lang w:val="en-CA"/>
        </w:rPr>
      </w:pPr>
      <w:r w:rsidRPr="007031D5">
        <w:rPr>
          <w:rStyle w:val="FootnoteReference"/>
          <w:rFonts w:cstheme="minorHAnsi"/>
        </w:rPr>
        <w:footnoteRef/>
      </w:r>
      <w:r w:rsidRPr="007031D5">
        <w:rPr>
          <w:rFonts w:cstheme="minorHAnsi"/>
        </w:rPr>
        <w:t xml:space="preserve"> </w:t>
      </w:r>
      <w:r w:rsidRPr="007031D5">
        <w:rPr>
          <w:rFonts w:cstheme="minorHAnsi"/>
          <w:b/>
          <w:lang w:val="en-CA"/>
        </w:rPr>
        <w:t xml:space="preserve">Minimal risk research </w:t>
      </w:r>
      <w:r w:rsidRPr="007031D5">
        <w:rPr>
          <w:rFonts w:cstheme="minorHAnsi"/>
          <w:lang w:val="en-CA"/>
        </w:rPr>
        <w:t>is “</w:t>
      </w:r>
      <w:r w:rsidRPr="007031D5">
        <w:rPr>
          <w:rFonts w:cstheme="minorHAnsi"/>
          <w:i/>
          <w:lang w:val="en-CA"/>
        </w:rPr>
        <w:t>Research in which the probability and magnitude of possible harms implied by participation in the research are no greater than those encountered by participants in those aspects of their everyday life that relate to the research</w:t>
      </w:r>
      <w:r w:rsidRPr="007031D5">
        <w:rPr>
          <w:rFonts w:cstheme="minorHAnsi"/>
          <w:lang w:val="en-CA"/>
        </w:rPr>
        <w:t>” (</w:t>
      </w:r>
      <w:hyperlink r:id="rId2" w:history="1">
        <w:r w:rsidRPr="007031D5">
          <w:rPr>
            <w:rFonts w:cstheme="minorHAnsi"/>
          </w:rPr>
          <w:t>34TU</w:t>
        </w:r>
        <w:r w:rsidRPr="007031D5">
          <w:rPr>
            <w:rStyle w:val="Hyperlink"/>
            <w:rFonts w:cstheme="minorHAnsi"/>
            <w:lang w:val="en-CA"/>
          </w:rPr>
          <w:t>Canadian Institutes of Health Research, Natural Sciences and Engineering Research Council of Canada, and Social Sciences and Humanities Research Council of Canada, Tri-Council Policy Statement: Ethical Conduct for Research Involving Humans – TCPS 2 (2018), Glossary</w:t>
        </w:r>
      </w:hyperlink>
      <w:r w:rsidRPr="007031D5">
        <w:rPr>
          <w:rStyle w:val="Hyperlink"/>
          <w:rFonts w:cstheme="minorHAnsi"/>
          <w:lang w:val="en-CA"/>
        </w:rPr>
        <w:t>U34T</w:t>
      </w:r>
      <w:r w:rsidRPr="007031D5">
        <w:rPr>
          <w:rFonts w:cstheme="minorHAnsi"/>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Default="00AC799C" w:rsidP="00386CFA">
    <w:r>
      <w:rPr>
        <w:noProof/>
      </w:rPr>
      <w:drawing>
        <wp:inline distT="0" distB="0" distL="0" distR="0">
          <wp:extent cx="7772400" cy="10058400"/>
          <wp:effectExtent l="0" t="0" r="0" b="0"/>
          <wp:docPr id="1" name="Picture 1"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Default="00EF64D1">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4pt;margin-top:.4pt;width:612pt;height:11in;z-index:-251648000;mso-position-horizontal-relative:page;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EF64D1" w:rsidP="00386CFA">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4pt;margin-top:.4pt;width:612pt;height:11in;z-index:-251649024;mso-position-horizontal-relative:page;mso-position-vertical-relative:page" o:allowincell="f">
          <v:imagedata r:id="rId1" o:title="georgian_document_background"/>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EF64D1" w:rsidP="00386CFA">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71" type="#_x0000_t75" style="position:absolute;margin-left:.25pt;margin-top:.55pt;width:612pt;height:11in;z-index:-251660291;mso-position-horizontal-relative:page;mso-position-vertical-relative:page" o:allowincell="f">
          <v:imagedata r:id="rId1" o:title="georgian_document_background"/>
          <w10:wrap anchorx="page" anchory="page"/>
          <w10:anchorlock/>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Default="00EF64D1">
    <w:r>
      <w:rPr>
        <w:noProof/>
      </w:rPr>
      <w:pict w14:anchorId="5159E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p w:rsidR="00AC799C" w:rsidRDefault="00AC799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Default="00821EDC" w:rsidP="00386CFA">
    <w:pPr>
      <w:pStyle w:val="Header"/>
    </w:pPr>
    <w:r>
      <w:rPr>
        <w:noProof/>
      </w:rPr>
      <w:drawing>
        <wp:anchor distT="0" distB="0" distL="114300" distR="114300" simplePos="0" relativeHeight="251660288" behindDoc="1" locked="1" layoutInCell="0" allowOverlap="1" wp14:anchorId="0FA3B8EE">
          <wp:simplePos x="0" y="0"/>
          <wp:positionH relativeFrom="page">
            <wp:align>center</wp:align>
          </wp:positionH>
          <wp:positionV relativeFrom="page">
            <wp:align>top</wp:align>
          </wp:positionV>
          <wp:extent cx="7772400" cy="10058400"/>
          <wp:effectExtent l="0" t="0" r="0" b="0"/>
          <wp:wrapNone/>
          <wp:docPr id="2" name="Picture 2" descr="georgian_document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rgian_document_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9C" w:rsidRPr="00386CFA" w:rsidRDefault="00AC799C" w:rsidP="0038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6412"/>
    <w:multiLevelType w:val="multilevel"/>
    <w:tmpl w:val="CB7C0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F4B8E"/>
    <w:multiLevelType w:val="hybridMultilevel"/>
    <w:tmpl w:val="8EA25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32276F"/>
    <w:multiLevelType w:val="hybridMultilevel"/>
    <w:tmpl w:val="197620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8E53AA"/>
    <w:multiLevelType w:val="hybridMultilevel"/>
    <w:tmpl w:val="C0E81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39610C"/>
    <w:multiLevelType w:val="hybridMultilevel"/>
    <w:tmpl w:val="BF967B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E64CBF"/>
    <w:multiLevelType w:val="hybridMultilevel"/>
    <w:tmpl w:val="CF082446"/>
    <w:lvl w:ilvl="0" w:tplc="1A8CF672">
      <w:start w:val="1"/>
      <w:numFmt w:val="decimal"/>
      <w:pStyle w:val="ListParagraph"/>
      <w:lvlText w:val="%1."/>
      <w:lvlJc w:val="left"/>
      <w:pPr>
        <w:ind w:left="360" w:hanging="360"/>
      </w:pPr>
      <w:rPr>
        <w:rFonts w:hint="default"/>
        <w:b/>
      </w:rPr>
    </w:lvl>
    <w:lvl w:ilvl="1" w:tplc="0E4CE638">
      <w:start w:val="1"/>
      <w:numFmt w:val="lowerLetter"/>
      <w:lvlText w:val="%2."/>
      <w:lvlJc w:val="left"/>
      <w:pPr>
        <w:ind w:left="1080" w:hanging="360"/>
      </w:pPr>
      <w:rPr>
        <w:b/>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0290F9E"/>
    <w:multiLevelType w:val="multilevel"/>
    <w:tmpl w:val="1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 w15:restartNumberingAfterBreak="0">
    <w:nsid w:val="208B30BD"/>
    <w:multiLevelType w:val="hybridMultilevel"/>
    <w:tmpl w:val="BE16ECDE"/>
    <w:lvl w:ilvl="0" w:tplc="0409000F">
      <w:start w:val="2"/>
      <w:numFmt w:val="decimal"/>
      <w:lvlText w:val="%1."/>
      <w:lvlJc w:val="left"/>
      <w:pPr>
        <w:tabs>
          <w:tab w:val="num" w:pos="720"/>
        </w:tabs>
        <w:ind w:left="720" w:hanging="360"/>
      </w:pPr>
      <w:rPr>
        <w:rFonts w:hint="default"/>
      </w:rPr>
    </w:lvl>
    <w:lvl w:ilvl="1" w:tplc="9A9609E8">
      <w:start w:val="1"/>
      <w:numFmt w:val="lowerRoman"/>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BE7754"/>
    <w:multiLevelType w:val="hybridMultilevel"/>
    <w:tmpl w:val="3AFC58D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42A43D99"/>
    <w:multiLevelType w:val="hybridMultilevel"/>
    <w:tmpl w:val="A2ECC7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65B6685"/>
    <w:multiLevelType w:val="multilevel"/>
    <w:tmpl w:val="8482D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BC3895"/>
    <w:multiLevelType w:val="hybridMultilevel"/>
    <w:tmpl w:val="8CDEC5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BD31060"/>
    <w:multiLevelType w:val="hybridMultilevel"/>
    <w:tmpl w:val="B9F21AB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9A0193F"/>
    <w:multiLevelType w:val="hybridMultilevel"/>
    <w:tmpl w:val="8E862F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A2D3AF9"/>
    <w:multiLevelType w:val="hybridMultilevel"/>
    <w:tmpl w:val="35F0A9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C17AF3"/>
    <w:multiLevelType w:val="multilevel"/>
    <w:tmpl w:val="CD36474E"/>
    <w:lvl w:ilvl="0">
      <w:start w:val="1"/>
      <w:numFmt w:val="none"/>
      <w:isLgl/>
      <w:suff w:val="nothing"/>
      <w:lvlText w:val=""/>
      <w:lvlJc w:val="left"/>
      <w:pPr>
        <w:ind w:left="360" w:hanging="360"/>
      </w:pPr>
      <w:rPr>
        <w:rFonts w:hint="default"/>
      </w:rPr>
    </w:lvl>
    <w:lvl w:ilvl="1">
      <w:start w:val="1"/>
      <w:numFmt w:val="decimal"/>
      <w:lvlRestart w:val="0"/>
      <w:suff w:val="space"/>
      <w:lvlText w:val="%12.%2"/>
      <w:lvlJc w:val="left"/>
      <w:pPr>
        <w:ind w:left="720" w:hanging="360"/>
      </w:pPr>
      <w:rPr>
        <w:rFonts w:hint="default"/>
      </w:rPr>
    </w:lvl>
    <w:lvl w:ilvl="2">
      <w:start w:val="1"/>
      <w:numFmt w:val="decimal"/>
      <w:suff w:val="space"/>
      <w:lvlText w:val="%12.%2.%3"/>
      <w:lvlJc w:val="left"/>
      <w:pPr>
        <w:ind w:left="1440" w:hanging="720"/>
      </w:pPr>
      <w:rPr>
        <w:rFonts w:hint="default"/>
      </w:rPr>
    </w:lvl>
    <w:lvl w:ilvl="3">
      <w:start w:val="1"/>
      <w:numFmt w:val="decimal"/>
      <w:suff w:val="space"/>
      <w:lvlText w:val="%12.%2.%3.%4"/>
      <w:lvlJc w:val="left"/>
      <w:pPr>
        <w:ind w:left="1800" w:hanging="720"/>
      </w:pPr>
      <w:rPr>
        <w:rFonts w:hint="default"/>
      </w:rPr>
    </w:lvl>
    <w:lvl w:ilvl="4">
      <w:start w:val="1"/>
      <w:numFmt w:val="decimal"/>
      <w:suff w:val="space"/>
      <w:lvlText w:val="%12.%2.%3.%4.%5"/>
      <w:lvlJc w:val="left"/>
      <w:pPr>
        <w:ind w:left="2520" w:hanging="1080"/>
      </w:pPr>
      <w:rPr>
        <w:rFonts w:hint="default"/>
      </w:rPr>
    </w:lvl>
    <w:lvl w:ilvl="5">
      <w:start w:val="1"/>
      <w:numFmt w:val="decimal"/>
      <w:suff w:val="space"/>
      <w:lvlText w:val="%12.%2.%3.%4.%5.%6"/>
      <w:lvlJc w:val="left"/>
      <w:pPr>
        <w:ind w:left="2880" w:hanging="1080"/>
      </w:pPr>
      <w:rPr>
        <w:rFonts w:hint="default"/>
      </w:rPr>
    </w:lvl>
    <w:lvl w:ilvl="6">
      <w:start w:val="1"/>
      <w:numFmt w:val="decimal"/>
      <w:suff w:val="space"/>
      <w:lvlText w:val="%12.%2.%3.%4.%5.%6.%7"/>
      <w:lvlJc w:val="left"/>
      <w:pPr>
        <w:ind w:left="3600" w:hanging="1440"/>
      </w:pPr>
      <w:rPr>
        <w:rFonts w:hint="default"/>
      </w:rPr>
    </w:lvl>
    <w:lvl w:ilvl="7">
      <w:start w:val="1"/>
      <w:numFmt w:val="decimal"/>
      <w:suff w:val="space"/>
      <w:lvlText w:val="%12.%2.%3.%4.%5.%6.%7.%8"/>
      <w:lvlJc w:val="left"/>
      <w:pPr>
        <w:ind w:left="3960" w:hanging="1440"/>
      </w:pPr>
      <w:rPr>
        <w:rFonts w:hint="default"/>
      </w:rPr>
    </w:lvl>
    <w:lvl w:ilvl="8">
      <w:start w:val="1"/>
      <w:numFmt w:val="decimal"/>
      <w:suff w:val="space"/>
      <w:lvlText w:val="%12.%2.%3.%4.%5.%6.%7.%8.%9"/>
      <w:lvlJc w:val="left"/>
      <w:pPr>
        <w:ind w:left="4320" w:hanging="1440"/>
      </w:pPr>
      <w:rPr>
        <w:rFonts w:hint="default"/>
      </w:rPr>
    </w:lvl>
  </w:abstractNum>
  <w:abstractNum w:abstractNumId="17" w15:restartNumberingAfterBreak="0">
    <w:nsid w:val="6F68335E"/>
    <w:multiLevelType w:val="hybridMultilevel"/>
    <w:tmpl w:val="E13663E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74C158F1"/>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9E329C"/>
    <w:multiLevelType w:val="hybridMultilevel"/>
    <w:tmpl w:val="74E2A0E6"/>
    <w:lvl w:ilvl="0" w:tplc="9B7EB08E">
      <w:start w:val="1"/>
      <w:numFmt w:val="lowerRoman"/>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E863E3C"/>
    <w:multiLevelType w:val="hybridMultilevel"/>
    <w:tmpl w:val="AE521FC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5"/>
  </w:num>
  <w:num w:numId="2">
    <w:abstractNumId w:val="11"/>
  </w:num>
  <w:num w:numId="3">
    <w:abstractNumId w:val="0"/>
  </w:num>
  <w:num w:numId="4">
    <w:abstractNumId w:val="18"/>
  </w:num>
  <w:num w:numId="5">
    <w:abstractNumId w:val="1"/>
  </w:num>
  <w:num w:numId="6">
    <w:abstractNumId w:val="17"/>
  </w:num>
  <w:num w:numId="7">
    <w:abstractNumId w:val="5"/>
  </w:num>
  <w:num w:numId="8">
    <w:abstractNumId w:val="16"/>
  </w:num>
  <w:num w:numId="9">
    <w:abstractNumId w:val="12"/>
  </w:num>
  <w:num w:numId="10">
    <w:abstractNumId w:val="13"/>
  </w:num>
  <w:num w:numId="11">
    <w:abstractNumId w:val="2"/>
  </w:num>
  <w:num w:numId="12">
    <w:abstractNumId w:val="10"/>
  </w:num>
  <w:num w:numId="13">
    <w:abstractNumId w:val="9"/>
  </w:num>
  <w:num w:numId="14">
    <w:abstractNumId w:val="3"/>
  </w:num>
  <w:num w:numId="15">
    <w:abstractNumId w:val="5"/>
  </w:num>
  <w:num w:numId="16">
    <w:abstractNumId w:val="5"/>
  </w:num>
  <w:num w:numId="17">
    <w:abstractNumId w:val="14"/>
  </w:num>
  <w:num w:numId="18">
    <w:abstractNumId w:val="7"/>
  </w:num>
  <w:num w:numId="19">
    <w:abstractNumId w:val="6"/>
  </w:num>
  <w:num w:numId="20">
    <w:abstractNumId w:val="19"/>
  </w:num>
  <w:num w:numId="21">
    <w:abstractNumId w:val="4"/>
  </w:num>
  <w:num w:numId="22">
    <w:abstractNumId w:val="5"/>
  </w:num>
  <w:num w:numId="23">
    <w:abstractNumId w:val="5"/>
  </w:num>
  <w:num w:numId="24">
    <w:abstractNumId w:val="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A8C"/>
    <w:rsid w:val="00003457"/>
    <w:rsid w:val="000152A0"/>
    <w:rsid w:val="00016E51"/>
    <w:rsid w:val="00040B74"/>
    <w:rsid w:val="00050B70"/>
    <w:rsid w:val="0005384B"/>
    <w:rsid w:val="000558C9"/>
    <w:rsid w:val="00055F47"/>
    <w:rsid w:val="00057A8A"/>
    <w:rsid w:val="00063AE5"/>
    <w:rsid w:val="00073FE8"/>
    <w:rsid w:val="00084A1F"/>
    <w:rsid w:val="00091BFC"/>
    <w:rsid w:val="000970B1"/>
    <w:rsid w:val="000A06DF"/>
    <w:rsid w:val="000A7105"/>
    <w:rsid w:val="000D171F"/>
    <w:rsid w:val="000D78CD"/>
    <w:rsid w:val="000E79A4"/>
    <w:rsid w:val="000F6251"/>
    <w:rsid w:val="00105043"/>
    <w:rsid w:val="0010605E"/>
    <w:rsid w:val="00113312"/>
    <w:rsid w:val="001177BA"/>
    <w:rsid w:val="00120666"/>
    <w:rsid w:val="001375B6"/>
    <w:rsid w:val="00140633"/>
    <w:rsid w:val="001564FD"/>
    <w:rsid w:val="001566BD"/>
    <w:rsid w:val="00191E85"/>
    <w:rsid w:val="001D55F7"/>
    <w:rsid w:val="002007EA"/>
    <w:rsid w:val="00202237"/>
    <w:rsid w:val="00214192"/>
    <w:rsid w:val="002153DD"/>
    <w:rsid w:val="002160FF"/>
    <w:rsid w:val="00230467"/>
    <w:rsid w:val="0025799F"/>
    <w:rsid w:val="00266996"/>
    <w:rsid w:val="002867DE"/>
    <w:rsid w:val="00292C10"/>
    <w:rsid w:val="00293F30"/>
    <w:rsid w:val="002B32CB"/>
    <w:rsid w:val="002E235D"/>
    <w:rsid w:val="002F18AA"/>
    <w:rsid w:val="002F32D0"/>
    <w:rsid w:val="003109AB"/>
    <w:rsid w:val="003256FF"/>
    <w:rsid w:val="00330523"/>
    <w:rsid w:val="00337486"/>
    <w:rsid w:val="00342DD3"/>
    <w:rsid w:val="00343CDD"/>
    <w:rsid w:val="00350CD9"/>
    <w:rsid w:val="00365591"/>
    <w:rsid w:val="00386CFA"/>
    <w:rsid w:val="003907C5"/>
    <w:rsid w:val="00394253"/>
    <w:rsid w:val="003A6E7D"/>
    <w:rsid w:val="003A7393"/>
    <w:rsid w:val="003C27BA"/>
    <w:rsid w:val="003E5B3F"/>
    <w:rsid w:val="003F6BE2"/>
    <w:rsid w:val="00402B44"/>
    <w:rsid w:val="00405ADC"/>
    <w:rsid w:val="00407F8D"/>
    <w:rsid w:val="00421C7A"/>
    <w:rsid w:val="00424125"/>
    <w:rsid w:val="00432D30"/>
    <w:rsid w:val="004372DE"/>
    <w:rsid w:val="00454D9B"/>
    <w:rsid w:val="00456CBE"/>
    <w:rsid w:val="0046361B"/>
    <w:rsid w:val="00466848"/>
    <w:rsid w:val="00486D30"/>
    <w:rsid w:val="004A10E7"/>
    <w:rsid w:val="004A2AEB"/>
    <w:rsid w:val="004E0404"/>
    <w:rsid w:val="004F45B7"/>
    <w:rsid w:val="00515406"/>
    <w:rsid w:val="005414AD"/>
    <w:rsid w:val="00552170"/>
    <w:rsid w:val="005553F5"/>
    <w:rsid w:val="00561857"/>
    <w:rsid w:val="00562579"/>
    <w:rsid w:val="00573A8B"/>
    <w:rsid w:val="0057537A"/>
    <w:rsid w:val="00580A06"/>
    <w:rsid w:val="00582374"/>
    <w:rsid w:val="005937E3"/>
    <w:rsid w:val="005B510C"/>
    <w:rsid w:val="005D183F"/>
    <w:rsid w:val="006058C3"/>
    <w:rsid w:val="0061106E"/>
    <w:rsid w:val="00615915"/>
    <w:rsid w:val="006438A9"/>
    <w:rsid w:val="0064553B"/>
    <w:rsid w:val="00646E71"/>
    <w:rsid w:val="00653643"/>
    <w:rsid w:val="006611EE"/>
    <w:rsid w:val="006A2418"/>
    <w:rsid w:val="006A624E"/>
    <w:rsid w:val="006B29C5"/>
    <w:rsid w:val="006B4612"/>
    <w:rsid w:val="006D63A2"/>
    <w:rsid w:val="006E6C3C"/>
    <w:rsid w:val="006F7E2F"/>
    <w:rsid w:val="007031D5"/>
    <w:rsid w:val="007143B1"/>
    <w:rsid w:val="007733F6"/>
    <w:rsid w:val="007829D6"/>
    <w:rsid w:val="0078591A"/>
    <w:rsid w:val="00792958"/>
    <w:rsid w:val="007965F7"/>
    <w:rsid w:val="007A4B11"/>
    <w:rsid w:val="007A7D71"/>
    <w:rsid w:val="007F4C3C"/>
    <w:rsid w:val="0080171A"/>
    <w:rsid w:val="00803B23"/>
    <w:rsid w:val="008104C9"/>
    <w:rsid w:val="008110AE"/>
    <w:rsid w:val="00821EDC"/>
    <w:rsid w:val="008404FF"/>
    <w:rsid w:val="00845905"/>
    <w:rsid w:val="00860FDC"/>
    <w:rsid w:val="0089088A"/>
    <w:rsid w:val="008B0B15"/>
    <w:rsid w:val="008B3A53"/>
    <w:rsid w:val="008B7E5C"/>
    <w:rsid w:val="009051EB"/>
    <w:rsid w:val="00906369"/>
    <w:rsid w:val="00914D97"/>
    <w:rsid w:val="009205D5"/>
    <w:rsid w:val="00932EA4"/>
    <w:rsid w:val="00941591"/>
    <w:rsid w:val="009704F7"/>
    <w:rsid w:val="00972003"/>
    <w:rsid w:val="0098614C"/>
    <w:rsid w:val="009C4F88"/>
    <w:rsid w:val="009C7C57"/>
    <w:rsid w:val="009D5FA2"/>
    <w:rsid w:val="009D61B4"/>
    <w:rsid w:val="009E17FC"/>
    <w:rsid w:val="009E1AAC"/>
    <w:rsid w:val="009F47CD"/>
    <w:rsid w:val="00A1746A"/>
    <w:rsid w:val="00A325C2"/>
    <w:rsid w:val="00A363B3"/>
    <w:rsid w:val="00A40F7B"/>
    <w:rsid w:val="00A50179"/>
    <w:rsid w:val="00A525B4"/>
    <w:rsid w:val="00A739BC"/>
    <w:rsid w:val="00A815CC"/>
    <w:rsid w:val="00AA38C3"/>
    <w:rsid w:val="00AA6AC2"/>
    <w:rsid w:val="00AB257C"/>
    <w:rsid w:val="00AC799C"/>
    <w:rsid w:val="00AD3A86"/>
    <w:rsid w:val="00AD496A"/>
    <w:rsid w:val="00AE087A"/>
    <w:rsid w:val="00AF446C"/>
    <w:rsid w:val="00B02A8C"/>
    <w:rsid w:val="00B03512"/>
    <w:rsid w:val="00B050AA"/>
    <w:rsid w:val="00B066A2"/>
    <w:rsid w:val="00B41251"/>
    <w:rsid w:val="00B43335"/>
    <w:rsid w:val="00B52E36"/>
    <w:rsid w:val="00B568AC"/>
    <w:rsid w:val="00BA0037"/>
    <w:rsid w:val="00BA2FED"/>
    <w:rsid w:val="00BB4A74"/>
    <w:rsid w:val="00BB4ED4"/>
    <w:rsid w:val="00BC26AA"/>
    <w:rsid w:val="00BD42F4"/>
    <w:rsid w:val="00BD43E7"/>
    <w:rsid w:val="00BE68C8"/>
    <w:rsid w:val="00C02050"/>
    <w:rsid w:val="00C12BC7"/>
    <w:rsid w:val="00C24971"/>
    <w:rsid w:val="00C4217E"/>
    <w:rsid w:val="00C56DDC"/>
    <w:rsid w:val="00C577E3"/>
    <w:rsid w:val="00C65999"/>
    <w:rsid w:val="00C734E3"/>
    <w:rsid w:val="00C73E43"/>
    <w:rsid w:val="00CA2F7F"/>
    <w:rsid w:val="00CF06A0"/>
    <w:rsid w:val="00CF74A5"/>
    <w:rsid w:val="00D06FC1"/>
    <w:rsid w:val="00D119F6"/>
    <w:rsid w:val="00D24D7F"/>
    <w:rsid w:val="00D404A6"/>
    <w:rsid w:val="00D65498"/>
    <w:rsid w:val="00D73736"/>
    <w:rsid w:val="00D93341"/>
    <w:rsid w:val="00DB0B79"/>
    <w:rsid w:val="00DE028A"/>
    <w:rsid w:val="00DE7D21"/>
    <w:rsid w:val="00DE7D37"/>
    <w:rsid w:val="00DF5129"/>
    <w:rsid w:val="00E25643"/>
    <w:rsid w:val="00E353A1"/>
    <w:rsid w:val="00E45CDB"/>
    <w:rsid w:val="00E467F5"/>
    <w:rsid w:val="00E65CC0"/>
    <w:rsid w:val="00E67E17"/>
    <w:rsid w:val="00E947A6"/>
    <w:rsid w:val="00E95636"/>
    <w:rsid w:val="00ED23B4"/>
    <w:rsid w:val="00EF454E"/>
    <w:rsid w:val="00EF64D1"/>
    <w:rsid w:val="00F65DE4"/>
    <w:rsid w:val="00F6736E"/>
    <w:rsid w:val="00F91BD1"/>
    <w:rsid w:val="00F96B60"/>
    <w:rsid w:val="00FC16CF"/>
    <w:rsid w:val="00FC4F3B"/>
    <w:rsid w:val="00FD3CF4"/>
    <w:rsid w:val="00FD53E6"/>
    <w:rsid w:val="00FF2110"/>
    <w:rsid w:val="00FF3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118CD285"/>
  <w15:chartTrackingRefBased/>
  <w15:docId w15:val="{19C80804-FA7E-458B-9A17-1ADCE3BD8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53A1"/>
    <w:pPr>
      <w:spacing w:after="120" w:line="240" w:lineRule="auto"/>
    </w:pPr>
    <w:rPr>
      <w:sz w:val="24"/>
    </w:r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FF2110"/>
    <w:pPr>
      <w:keepNext/>
      <w:keepLines/>
      <w:spacing w:before="4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FF2110"/>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6F7E2F"/>
    <w:pPr>
      <w:numPr>
        <w:numId w:val="7"/>
      </w:numPr>
    </w:pPr>
    <w:rPr>
      <w:b/>
    </w:r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unhideWhenUsed/>
    <w:rsid w:val="0080171A"/>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DF5129"/>
    <w:pPr>
      <w:tabs>
        <w:tab w:val="center" w:pos="4680"/>
        <w:tab w:val="right" w:pos="9360"/>
      </w:tabs>
      <w:spacing w:after="0"/>
    </w:pPr>
  </w:style>
  <w:style w:type="character" w:customStyle="1" w:styleId="HeaderChar">
    <w:name w:val="Header Char"/>
    <w:basedOn w:val="DefaultParagraphFont"/>
    <w:link w:val="Header"/>
    <w:uiPriority w:val="99"/>
    <w:rsid w:val="00DF5129"/>
  </w:style>
  <w:style w:type="table" w:customStyle="1" w:styleId="TableGrid1">
    <w:name w:val="Table Grid1"/>
    <w:basedOn w:val="TableNormal"/>
    <w:next w:val="TableGrid"/>
    <w:rsid w:val="0089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3">
    <w:name w:val="Table Grid3"/>
    <w:basedOn w:val="TableNormal"/>
    <w:next w:val="TableGrid"/>
    <w:rsid w:val="0089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
    <w:name w:val="Table Grid12"/>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
    <w:name w:val="Table Grid121"/>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1">
    <w:name w:val="Table Grid1211"/>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FootnoteText">
    <w:name w:val="footnote text"/>
    <w:basedOn w:val="Normal"/>
    <w:link w:val="FootnoteTextChar"/>
    <w:uiPriority w:val="99"/>
    <w:semiHidden/>
    <w:unhideWhenUsed/>
    <w:rsid w:val="00FD3CF4"/>
    <w:pPr>
      <w:spacing w:after="0"/>
    </w:pPr>
    <w:rPr>
      <w:sz w:val="20"/>
      <w:szCs w:val="20"/>
    </w:rPr>
  </w:style>
  <w:style w:type="character" w:customStyle="1" w:styleId="FootnoteTextChar">
    <w:name w:val="Footnote Text Char"/>
    <w:basedOn w:val="DefaultParagraphFont"/>
    <w:link w:val="FootnoteText"/>
    <w:uiPriority w:val="99"/>
    <w:semiHidden/>
    <w:rsid w:val="00FD3CF4"/>
    <w:rPr>
      <w:sz w:val="20"/>
      <w:szCs w:val="20"/>
    </w:rPr>
  </w:style>
  <w:style w:type="character" w:styleId="FootnoteReference">
    <w:name w:val="footnote reference"/>
    <w:basedOn w:val="DefaultParagraphFont"/>
    <w:uiPriority w:val="99"/>
    <w:semiHidden/>
    <w:unhideWhenUsed/>
    <w:rsid w:val="00FD3CF4"/>
    <w:rPr>
      <w:vertAlign w:val="superscript"/>
    </w:rPr>
  </w:style>
  <w:style w:type="character" w:styleId="Hyperlink">
    <w:name w:val="Hyperlink"/>
    <w:basedOn w:val="DefaultParagraphFont"/>
    <w:uiPriority w:val="99"/>
    <w:unhideWhenUsed/>
    <w:rsid w:val="00FD3CF4"/>
    <w:rPr>
      <w:color w:val="F3D03E" w:themeColor="hyperlink"/>
      <w:u w:val="single"/>
    </w:rPr>
  </w:style>
  <w:style w:type="character" w:styleId="UnresolvedMention">
    <w:name w:val="Unresolved Mention"/>
    <w:basedOn w:val="DefaultParagraphFont"/>
    <w:uiPriority w:val="99"/>
    <w:semiHidden/>
    <w:unhideWhenUsed/>
    <w:rsid w:val="00BB4ED4"/>
    <w:rPr>
      <w:color w:val="605E5C"/>
      <w:shd w:val="clear" w:color="auto" w:fill="E1DFDD"/>
    </w:rPr>
  </w:style>
  <w:style w:type="character" w:styleId="FollowedHyperlink">
    <w:name w:val="FollowedHyperlink"/>
    <w:basedOn w:val="DefaultParagraphFont"/>
    <w:uiPriority w:val="99"/>
    <w:semiHidden/>
    <w:unhideWhenUsed/>
    <w:rsid w:val="00BB4ED4"/>
    <w:rPr>
      <w:color w:val="C4BFB6" w:themeColor="followedHyperlink"/>
      <w:u w:val="single"/>
    </w:rPr>
  </w:style>
  <w:style w:type="paragraph" w:customStyle="1" w:styleId="NormalText">
    <w:name w:val="Normal Text"/>
    <w:basedOn w:val="Normal"/>
    <w:link w:val="NormalTextChar"/>
    <w:rsid w:val="008B3A53"/>
  </w:style>
  <w:style w:type="character" w:customStyle="1" w:styleId="NormalTextChar">
    <w:name w:val="Normal Text Char"/>
    <w:basedOn w:val="DefaultParagraphFont"/>
    <w:link w:val="NormalText"/>
    <w:rsid w:val="008B3A5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37549083">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821964719">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39720791">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eb@georgiancollege.ca" TargetMode="External"/><Relationship Id="rId26" Type="http://schemas.openxmlformats.org/officeDocument/2006/relationships/hyperlink" Target="https://georgiancollege.sharepoint.com/sites/Employee/OnlineSecurity/SitePages/Home.aspx" TargetMode="External"/><Relationship Id="rId39" Type="http://schemas.openxmlformats.org/officeDocument/2006/relationships/header" Target="header7.xml"/><Relationship Id="rId21" Type="http://schemas.openxmlformats.org/officeDocument/2006/relationships/hyperlink" Target="http://www.pre.ethics.gc.ca/eng/documents/Module10_en.pdf" TargetMode="External"/><Relationship Id="rId34" Type="http://schemas.openxmlformats.org/officeDocument/2006/relationships/header" Target="header4.xm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pre.ethics.gc.ca/eng/documents/Module9_en.pdf" TargetMode="External"/><Relationship Id="rId29" Type="http://schemas.openxmlformats.org/officeDocument/2006/relationships/hyperlink" Target="https://www.georgiancollege.ca/about-georgian/research/research-ethics-board/attachment/ad-015-research-integrity-bog-review-pend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orgiancollege.ca/researchethicsboard" TargetMode="External"/><Relationship Id="rId24" Type="http://schemas.openxmlformats.org/officeDocument/2006/relationships/hyperlink" Target="http://www.e-laws.gov.on.ca/html/statutes/english/elaws_statutes_90f31_e.htm" TargetMode="External"/><Relationship Id="rId32" Type="http://schemas.openxmlformats.org/officeDocument/2006/relationships/hyperlink" Target="mailto:reb@georgiancollege.ca" TargetMode="External"/><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pre.ethics.gc.ca/eng/policy-politique_tcps2-eptc2_changes.html" TargetMode="External"/><Relationship Id="rId28" Type="http://schemas.openxmlformats.org/officeDocument/2006/relationships/hyperlink" Target="https://www.georgiancollege.ca/about-georgian/research/research-ethics-board/attachment/ad-014-responsible-practice-and-ethics-review-in-research-bog-review-pending/"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pre.ethics.gc.ca/eng/education_tutorial-didacticiel.html" TargetMode="External"/><Relationship Id="rId31" Type="http://schemas.openxmlformats.org/officeDocument/2006/relationships/hyperlink" Target="https://www.georgiancollege.ca/about-georgian/research/research-ethics-board/attachment/4-126_conflict_of_interest-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pre.ethics.gc.ca/eng/policy-politique_tcps2-eptc2_2018.html" TargetMode="External"/><Relationship Id="rId27" Type="http://schemas.openxmlformats.org/officeDocument/2006/relationships/hyperlink" Target="https://www.georgiancollege.ca/about-georgian/research/research-ethics-board/attachment/ad-016-access-to-georgian-college-resources-for-research/" TargetMode="External"/><Relationship Id="rId30" Type="http://schemas.openxmlformats.org/officeDocument/2006/relationships/hyperlink" Target="https://www.georgiancollege.ca/about-georgian/research/research-ethics-board/attachment/procedure-1-130-intellectual-property/" TargetMode="External"/><Relationship Id="rId35" Type="http://schemas.openxmlformats.org/officeDocument/2006/relationships/footer" Target="footer3.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eb@georgiancollege.ca" TargetMode="External"/><Relationship Id="rId17" Type="http://schemas.openxmlformats.org/officeDocument/2006/relationships/footer" Target="footer2.xml"/><Relationship Id="rId25" Type="http://schemas.openxmlformats.org/officeDocument/2006/relationships/hyperlink" Target="https://georgiancollege.sharepoint.com/sites/Employee/AccessAndPrivacyOffice/SitePages/Home.aspx" TargetMode="External"/><Relationship Id="rId33" Type="http://schemas.openxmlformats.org/officeDocument/2006/relationships/hyperlink" Target="mailto:accessprivacy@georgiancollege.ca" TargetMode="External"/><Relationship Id="rId38"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www.pre.ethics.gc.ca/eng/tcps2-eptc2_2018_glossary-glossaire.html" TargetMode="External"/><Relationship Id="rId1" Type="http://schemas.openxmlformats.org/officeDocument/2006/relationships/hyperlink" Target="http://www.pre.ethics.gc.ca/eng/tcps2-eptc2_2018_glossary-glossair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eorgian\Templates\Word\GCREB%20Templates\GCREB%20Request%20for%20Authority%20to%20Conduct%20Course-based%20Research%20Ethics%20Revi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BFAF8B05BA41EAAFF45ADB8C4F265D"/>
        <w:category>
          <w:name w:val="General"/>
          <w:gallery w:val="placeholder"/>
        </w:category>
        <w:types>
          <w:type w:val="bbPlcHdr"/>
        </w:types>
        <w:behaviors>
          <w:behavior w:val="content"/>
        </w:behaviors>
        <w:guid w:val="{5BD67DC1-B745-4EAF-BCBB-C256A977E847}"/>
      </w:docPartPr>
      <w:docPartBody>
        <w:p w:rsidR="00917B0C" w:rsidRDefault="0041660B" w:rsidP="0041660B">
          <w:pPr>
            <w:pStyle w:val="5ABFAF8B05BA41EAAFF45ADB8C4F265D19"/>
          </w:pPr>
          <w:r w:rsidRPr="0089088A">
            <w:rPr>
              <w:color w:val="808080"/>
            </w:rPr>
            <w:t>Choose Yes or No.</w:t>
          </w:r>
        </w:p>
      </w:docPartBody>
    </w:docPart>
    <w:docPart>
      <w:docPartPr>
        <w:name w:val="3B665AEFDAA54F168FB2130E234D247B"/>
        <w:category>
          <w:name w:val="General"/>
          <w:gallery w:val="placeholder"/>
        </w:category>
        <w:types>
          <w:type w:val="bbPlcHdr"/>
        </w:types>
        <w:behaviors>
          <w:behavior w:val="content"/>
        </w:behaviors>
        <w:guid w:val="{221FF451-0CBD-45EC-A742-C71514069A36}"/>
      </w:docPartPr>
      <w:docPartBody>
        <w:p w:rsidR="00917B0C" w:rsidRDefault="00F9706D" w:rsidP="00F9706D">
          <w:pPr>
            <w:pStyle w:val="3B665AEFDAA54F168FB2130E234D247B"/>
          </w:pPr>
          <w:r w:rsidRPr="00454A01">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06566EF3-81A1-4FFD-AA65-D44D0F199DAF}"/>
      </w:docPartPr>
      <w:docPartBody>
        <w:p w:rsidR="00917B0C" w:rsidRDefault="00F9706D">
          <w:r w:rsidRPr="008C2C16">
            <w:rPr>
              <w:rStyle w:val="PlaceholderText"/>
            </w:rPr>
            <w:t>Click or tap here to enter text.</w:t>
          </w:r>
        </w:p>
      </w:docPartBody>
    </w:docPart>
    <w:docPart>
      <w:docPartPr>
        <w:name w:val="C620A2320A2F4B9A96462EE6B5D739DB"/>
        <w:category>
          <w:name w:val="General"/>
          <w:gallery w:val="placeholder"/>
        </w:category>
        <w:types>
          <w:type w:val="bbPlcHdr"/>
        </w:types>
        <w:behaviors>
          <w:behavior w:val="content"/>
        </w:behaviors>
        <w:guid w:val="{909AF887-BE0E-4C6D-9EAA-4846B1ACC7CB}"/>
      </w:docPartPr>
      <w:docPartBody>
        <w:p w:rsidR="00917B0C" w:rsidRDefault="00F9706D" w:rsidP="00F9706D">
          <w:pPr>
            <w:pStyle w:val="C620A2320A2F4B9A96462EE6B5D739DB"/>
          </w:pPr>
          <w:r w:rsidRPr="00454A01">
            <w:rPr>
              <w:rStyle w:val="PlaceholderText"/>
            </w:rPr>
            <w:t>[Title]</w:t>
          </w:r>
        </w:p>
      </w:docPartBody>
    </w:docPart>
    <w:docPart>
      <w:docPartPr>
        <w:name w:val="D2ED640DA69046FC80C060F0DAC33856"/>
        <w:category>
          <w:name w:val="General"/>
          <w:gallery w:val="placeholder"/>
        </w:category>
        <w:types>
          <w:type w:val="bbPlcHdr"/>
        </w:types>
        <w:behaviors>
          <w:behavior w:val="content"/>
        </w:behaviors>
        <w:guid w:val="{43FF9DDC-E734-4FEB-A7CE-2F9621CC58E8}"/>
      </w:docPartPr>
      <w:docPartBody>
        <w:p w:rsidR="00917B0C" w:rsidRDefault="0041660B" w:rsidP="0041660B">
          <w:pPr>
            <w:pStyle w:val="D2ED640DA69046FC80C060F0DAC3385618"/>
          </w:pPr>
          <w:r>
            <w:rPr>
              <w:rStyle w:val="PlaceholderText"/>
            </w:rPr>
            <w:t>Course Code</w:t>
          </w:r>
        </w:p>
      </w:docPartBody>
    </w:docPart>
    <w:docPart>
      <w:docPartPr>
        <w:name w:val="B57DC2D7CFDF4BBF8993F650AC672148"/>
        <w:category>
          <w:name w:val="General"/>
          <w:gallery w:val="placeholder"/>
        </w:category>
        <w:types>
          <w:type w:val="bbPlcHdr"/>
        </w:types>
        <w:behaviors>
          <w:behavior w:val="content"/>
        </w:behaviors>
        <w:guid w:val="{00C976C0-7526-4D44-AC5D-65835C222EEF}"/>
      </w:docPartPr>
      <w:docPartBody>
        <w:p w:rsidR="00917B0C" w:rsidRDefault="0041660B" w:rsidP="0041660B">
          <w:pPr>
            <w:pStyle w:val="B57DC2D7CFDF4BBF8993F650AC67214818"/>
          </w:pPr>
          <w:r w:rsidRPr="0089088A">
            <w:rPr>
              <w:color w:val="808080"/>
            </w:rPr>
            <w:t>Choose Yes or No.</w:t>
          </w:r>
        </w:p>
      </w:docPartBody>
    </w:docPart>
    <w:docPart>
      <w:docPartPr>
        <w:name w:val="A4639A7883AC4DEE90BCD58A5E63F0F3"/>
        <w:category>
          <w:name w:val="General"/>
          <w:gallery w:val="placeholder"/>
        </w:category>
        <w:types>
          <w:type w:val="bbPlcHdr"/>
        </w:types>
        <w:behaviors>
          <w:behavior w:val="content"/>
        </w:behaviors>
        <w:guid w:val="{F5806EA5-A899-4E3F-87F2-B3A7225EB0C8}"/>
      </w:docPartPr>
      <w:docPartBody>
        <w:p w:rsidR="00917B0C" w:rsidRDefault="0041660B" w:rsidP="0041660B">
          <w:pPr>
            <w:pStyle w:val="A4639A7883AC4DEE90BCD58A5E63F0F316"/>
          </w:pPr>
          <w:r w:rsidRPr="009C7C57">
            <w:rPr>
              <w:color w:val="808080"/>
            </w:rPr>
            <w:t>Click or tap here to enter text.</w:t>
          </w:r>
        </w:p>
      </w:docPartBody>
    </w:docPart>
    <w:docPart>
      <w:docPartPr>
        <w:name w:val="EC2FEB5682934A86913BD8BA43F59935"/>
        <w:category>
          <w:name w:val="General"/>
          <w:gallery w:val="placeholder"/>
        </w:category>
        <w:types>
          <w:type w:val="bbPlcHdr"/>
        </w:types>
        <w:behaviors>
          <w:behavior w:val="content"/>
        </w:behaviors>
        <w:guid w:val="{5B8F73EA-EB5B-46DA-8806-0F199036C385}"/>
      </w:docPartPr>
      <w:docPartBody>
        <w:p w:rsidR="00917B0C" w:rsidRDefault="0041660B" w:rsidP="0041660B">
          <w:pPr>
            <w:pStyle w:val="EC2FEB5682934A86913BD8BA43F5993516"/>
          </w:pPr>
          <w:r w:rsidRPr="009C7C57">
            <w:rPr>
              <w:color w:val="808080"/>
            </w:rPr>
            <w:t>Click or tap here to enter text.</w:t>
          </w:r>
        </w:p>
      </w:docPartBody>
    </w:docPart>
    <w:docPart>
      <w:docPartPr>
        <w:name w:val="0CC3117564AD4429975875DBC3052C64"/>
        <w:category>
          <w:name w:val="General"/>
          <w:gallery w:val="placeholder"/>
        </w:category>
        <w:types>
          <w:type w:val="bbPlcHdr"/>
        </w:types>
        <w:behaviors>
          <w:behavior w:val="content"/>
        </w:behaviors>
        <w:guid w:val="{26EE9109-C3B5-4787-BAF3-1388D06BA15B}"/>
      </w:docPartPr>
      <w:docPartBody>
        <w:p w:rsidR="00917B0C" w:rsidRDefault="0041660B" w:rsidP="0041660B">
          <w:pPr>
            <w:pStyle w:val="0CC3117564AD4429975875DBC3052C6416"/>
          </w:pPr>
          <w:r w:rsidRPr="009C7C57">
            <w:rPr>
              <w:color w:val="808080"/>
            </w:rPr>
            <w:t>Click or tap here to enter text.</w:t>
          </w:r>
        </w:p>
      </w:docPartBody>
    </w:docPart>
    <w:docPart>
      <w:docPartPr>
        <w:name w:val="3A19D6B3EB754996A3A43A3C79802294"/>
        <w:category>
          <w:name w:val="General"/>
          <w:gallery w:val="placeholder"/>
        </w:category>
        <w:types>
          <w:type w:val="bbPlcHdr"/>
        </w:types>
        <w:behaviors>
          <w:behavior w:val="content"/>
        </w:behaviors>
        <w:guid w:val="{EE2D3CCB-3BCD-4897-A5FD-2DC3A7B34A7A}"/>
      </w:docPartPr>
      <w:docPartBody>
        <w:p w:rsidR="00917B0C" w:rsidRDefault="0041660B" w:rsidP="0041660B">
          <w:pPr>
            <w:pStyle w:val="3A19D6B3EB754996A3A43A3C7980229415"/>
          </w:pPr>
          <w:r w:rsidRPr="001375B6">
            <w:rPr>
              <w:color w:val="808080"/>
            </w:rPr>
            <w:t>Click or tap here to enter text.</w:t>
          </w:r>
        </w:p>
      </w:docPartBody>
    </w:docPart>
    <w:docPart>
      <w:docPartPr>
        <w:name w:val="FD298D3099CD4D9EAD1BBED6A6E94B0F"/>
        <w:category>
          <w:name w:val="General"/>
          <w:gallery w:val="placeholder"/>
        </w:category>
        <w:types>
          <w:type w:val="bbPlcHdr"/>
        </w:types>
        <w:behaviors>
          <w:behavior w:val="content"/>
        </w:behaviors>
        <w:guid w:val="{A141AB2F-5AB8-4B92-B2CF-DDF1B17AFFBB}"/>
      </w:docPartPr>
      <w:docPartBody>
        <w:p w:rsidR="00917B0C" w:rsidRDefault="0041660B" w:rsidP="0041660B">
          <w:pPr>
            <w:pStyle w:val="FD298D3099CD4D9EAD1BBED6A6E94B0F15"/>
          </w:pPr>
          <w:r w:rsidRPr="001375B6">
            <w:rPr>
              <w:color w:val="808080"/>
            </w:rPr>
            <w:t>Click or tap here to enter text.</w:t>
          </w:r>
        </w:p>
      </w:docPartBody>
    </w:docPart>
    <w:docPart>
      <w:docPartPr>
        <w:name w:val="2CEB8DC46FDC4E0B8B4FDCE17262F2E9"/>
        <w:category>
          <w:name w:val="General"/>
          <w:gallery w:val="placeholder"/>
        </w:category>
        <w:types>
          <w:type w:val="bbPlcHdr"/>
        </w:types>
        <w:behaviors>
          <w:behavior w:val="content"/>
        </w:behaviors>
        <w:guid w:val="{FCDAFE3D-CF16-4726-B13B-6163169C680A}"/>
      </w:docPartPr>
      <w:docPartBody>
        <w:p w:rsidR="00917B0C" w:rsidRDefault="0041660B" w:rsidP="0041660B">
          <w:pPr>
            <w:pStyle w:val="2CEB8DC46FDC4E0B8B4FDCE17262F2E915"/>
          </w:pPr>
          <w:r w:rsidRPr="001375B6">
            <w:rPr>
              <w:color w:val="808080"/>
            </w:rPr>
            <w:t>Click or tap here to enter text.</w:t>
          </w:r>
        </w:p>
      </w:docPartBody>
    </w:docPart>
    <w:docPart>
      <w:docPartPr>
        <w:name w:val="0B5B415ABAA84A17A57628CB9ADD0C78"/>
        <w:category>
          <w:name w:val="General"/>
          <w:gallery w:val="placeholder"/>
        </w:category>
        <w:types>
          <w:type w:val="bbPlcHdr"/>
        </w:types>
        <w:behaviors>
          <w:behavior w:val="content"/>
        </w:behaviors>
        <w:guid w:val="{008EC081-239C-4227-95E7-829060B30D3C}"/>
      </w:docPartPr>
      <w:docPartBody>
        <w:p w:rsidR="00917B0C" w:rsidRDefault="00F9706D" w:rsidP="00F9706D">
          <w:pPr>
            <w:pStyle w:val="0B5B415ABAA84A17A57628CB9ADD0C78"/>
          </w:pPr>
          <w:r w:rsidRPr="00106EE6">
            <w:rPr>
              <w:rStyle w:val="PlaceholderText"/>
            </w:rPr>
            <w:t>[Title]</w:t>
          </w:r>
        </w:p>
      </w:docPartBody>
    </w:docPart>
    <w:docPart>
      <w:docPartPr>
        <w:name w:val="2B2D76FED09D4F39AF2DD15618CF538E"/>
        <w:category>
          <w:name w:val="General"/>
          <w:gallery w:val="placeholder"/>
        </w:category>
        <w:types>
          <w:type w:val="bbPlcHdr"/>
        </w:types>
        <w:behaviors>
          <w:behavior w:val="content"/>
        </w:behaviors>
        <w:guid w:val="{65A43CD0-A86B-4AD9-94C1-4299A42D8F91}"/>
      </w:docPartPr>
      <w:docPartBody>
        <w:p w:rsidR="00F72320" w:rsidRDefault="0041660B" w:rsidP="0041660B">
          <w:pPr>
            <w:pStyle w:val="2B2D76FED09D4F39AF2DD15618CF538E13"/>
          </w:pPr>
          <w:r w:rsidRPr="00365591">
            <w:rPr>
              <w:color w:val="808080"/>
              <w:sz w:val="18"/>
              <w:lang w:val="en-CA"/>
            </w:rPr>
            <w:t>Choose/type title.</w:t>
          </w:r>
        </w:p>
      </w:docPartBody>
    </w:docPart>
    <w:docPart>
      <w:docPartPr>
        <w:name w:val="13CA42D469644722B1DCB954F799CDDD"/>
        <w:category>
          <w:name w:val="General"/>
          <w:gallery w:val="placeholder"/>
        </w:category>
        <w:types>
          <w:type w:val="bbPlcHdr"/>
        </w:types>
        <w:behaviors>
          <w:behavior w:val="content"/>
        </w:behaviors>
        <w:guid w:val="{7CCC94CD-3D3B-4287-A8B7-E9FCA725DD79}"/>
      </w:docPartPr>
      <w:docPartBody>
        <w:p w:rsidR="00F72320" w:rsidRDefault="0041660B" w:rsidP="0041660B">
          <w:pPr>
            <w:pStyle w:val="13CA42D469644722B1DCB954F799CDDD13"/>
          </w:pPr>
          <w:r w:rsidRPr="003F063E">
            <w:rPr>
              <w:color w:val="808080"/>
              <w:lang w:val="en-CA"/>
            </w:rPr>
            <w:t>Click or tap here to enter first name.</w:t>
          </w:r>
        </w:p>
      </w:docPartBody>
    </w:docPart>
    <w:docPart>
      <w:docPartPr>
        <w:name w:val="A0C583B6CBF44F4E9316F74E975F0697"/>
        <w:category>
          <w:name w:val="General"/>
          <w:gallery w:val="placeholder"/>
        </w:category>
        <w:types>
          <w:type w:val="bbPlcHdr"/>
        </w:types>
        <w:behaviors>
          <w:behavior w:val="content"/>
        </w:behaviors>
        <w:guid w:val="{972E647C-63A4-47E5-8303-D22A68598BCE}"/>
      </w:docPartPr>
      <w:docPartBody>
        <w:p w:rsidR="00F72320" w:rsidRDefault="0041660B" w:rsidP="0041660B">
          <w:pPr>
            <w:pStyle w:val="A0C583B6CBF44F4E9316F74E975F069713"/>
          </w:pPr>
          <w:r w:rsidRPr="003F063E">
            <w:rPr>
              <w:color w:val="808080"/>
              <w:lang w:val="en-CA"/>
            </w:rPr>
            <w:t>Click or tap here to enter last name.</w:t>
          </w:r>
        </w:p>
      </w:docPartBody>
    </w:docPart>
    <w:docPart>
      <w:docPartPr>
        <w:name w:val="11B7B10B1B214F48A7E299FCFCA4DDCB"/>
        <w:category>
          <w:name w:val="General"/>
          <w:gallery w:val="placeholder"/>
        </w:category>
        <w:types>
          <w:type w:val="bbPlcHdr"/>
        </w:types>
        <w:behaviors>
          <w:behavior w:val="content"/>
        </w:behaviors>
        <w:guid w:val="{25C603A4-A602-4BC6-B02C-D6B0AD39BAC0}"/>
      </w:docPartPr>
      <w:docPartBody>
        <w:p w:rsidR="00F72320" w:rsidRDefault="0041660B" w:rsidP="0041660B">
          <w:pPr>
            <w:pStyle w:val="11B7B10B1B214F48A7E299FCFCA4DDCB13"/>
          </w:pPr>
          <w:r w:rsidRPr="003F063E">
            <w:rPr>
              <w:color w:val="808080"/>
              <w:lang w:val="en-CA"/>
            </w:rPr>
            <w:t>Click or tap here to enter org/dept.</w:t>
          </w:r>
        </w:p>
      </w:docPartBody>
    </w:docPart>
    <w:docPart>
      <w:docPartPr>
        <w:name w:val="98AE430229404AFA9999BAC14261B4D5"/>
        <w:category>
          <w:name w:val="General"/>
          <w:gallery w:val="placeholder"/>
        </w:category>
        <w:types>
          <w:type w:val="bbPlcHdr"/>
        </w:types>
        <w:behaviors>
          <w:behavior w:val="content"/>
        </w:behaviors>
        <w:guid w:val="{C19E9984-40F6-4013-80FD-F70D16A31A2F}"/>
      </w:docPartPr>
      <w:docPartBody>
        <w:p w:rsidR="00F72320" w:rsidRDefault="0041660B" w:rsidP="0041660B">
          <w:pPr>
            <w:pStyle w:val="98AE430229404AFA9999BAC14261B4D513"/>
          </w:pPr>
          <w:r w:rsidRPr="003F063E">
            <w:rPr>
              <w:color w:val="808080"/>
              <w:lang w:val="en-CA"/>
            </w:rPr>
            <w:t>Click or tap here to enter address.</w:t>
          </w:r>
        </w:p>
      </w:docPartBody>
    </w:docPart>
    <w:docPart>
      <w:docPartPr>
        <w:name w:val="936E8C052722495789D43A4DAEC5D1FD"/>
        <w:category>
          <w:name w:val="General"/>
          <w:gallery w:val="placeholder"/>
        </w:category>
        <w:types>
          <w:type w:val="bbPlcHdr"/>
        </w:types>
        <w:behaviors>
          <w:behavior w:val="content"/>
        </w:behaviors>
        <w:guid w:val="{69BA30FE-62FC-4A66-86C0-6F7D4E70BBE4}"/>
      </w:docPartPr>
      <w:docPartBody>
        <w:p w:rsidR="00F72320" w:rsidRDefault="0041660B" w:rsidP="0041660B">
          <w:pPr>
            <w:pStyle w:val="936E8C052722495789D43A4DAEC5D1FD13"/>
          </w:pPr>
          <w:r w:rsidRPr="003F063E">
            <w:rPr>
              <w:color w:val="808080"/>
              <w:lang w:val="en-CA"/>
            </w:rPr>
            <w:t>Click or tap here to enter phone.</w:t>
          </w:r>
        </w:p>
      </w:docPartBody>
    </w:docPart>
    <w:docPart>
      <w:docPartPr>
        <w:name w:val="AE25C7E3EC0349C783B41945D9C49DC1"/>
        <w:category>
          <w:name w:val="General"/>
          <w:gallery w:val="placeholder"/>
        </w:category>
        <w:types>
          <w:type w:val="bbPlcHdr"/>
        </w:types>
        <w:behaviors>
          <w:behavior w:val="content"/>
        </w:behaviors>
        <w:guid w:val="{2171417D-0111-4D69-8E35-8C642C7FA606}"/>
      </w:docPartPr>
      <w:docPartBody>
        <w:p w:rsidR="00F72320" w:rsidRDefault="0041660B" w:rsidP="0041660B">
          <w:pPr>
            <w:pStyle w:val="AE25C7E3EC0349C783B41945D9C49DC113"/>
          </w:pPr>
          <w:r w:rsidRPr="003F063E">
            <w:rPr>
              <w:color w:val="808080"/>
              <w:lang w:val="en-CA"/>
            </w:rPr>
            <w:t>Click or tap here to enter email.</w:t>
          </w:r>
        </w:p>
      </w:docPartBody>
    </w:docPart>
    <w:docPart>
      <w:docPartPr>
        <w:name w:val="94978DD50AA94E669998F45D1AEBF508"/>
        <w:category>
          <w:name w:val="General"/>
          <w:gallery w:val="placeholder"/>
        </w:category>
        <w:types>
          <w:type w:val="bbPlcHdr"/>
        </w:types>
        <w:behaviors>
          <w:behavior w:val="content"/>
        </w:behaviors>
        <w:guid w:val="{690CBAFB-91D4-4AC8-A052-DF6C402C1377}"/>
      </w:docPartPr>
      <w:docPartBody>
        <w:p w:rsidR="006E6E82" w:rsidRDefault="0041660B" w:rsidP="0041660B">
          <w:pPr>
            <w:pStyle w:val="94978DD50AA94E669998F45D1AEBF5088"/>
          </w:pPr>
          <w:r w:rsidRPr="009C7C57">
            <w:rPr>
              <w:color w:val="808080"/>
            </w:rPr>
            <w:t>Click or tap here to enter text.</w:t>
          </w:r>
        </w:p>
      </w:docPartBody>
    </w:docPart>
    <w:docPart>
      <w:docPartPr>
        <w:name w:val="3A51061CE5394336A526B3F5C05FD353"/>
        <w:category>
          <w:name w:val="General"/>
          <w:gallery w:val="placeholder"/>
        </w:category>
        <w:types>
          <w:type w:val="bbPlcHdr"/>
        </w:types>
        <w:behaviors>
          <w:behavior w:val="content"/>
        </w:behaviors>
        <w:guid w:val="{E7BECFED-473B-4ECF-ADF5-01C832CAD169}"/>
      </w:docPartPr>
      <w:docPartBody>
        <w:p w:rsidR="006E6E82" w:rsidRDefault="0041660B" w:rsidP="0041660B">
          <w:pPr>
            <w:pStyle w:val="3A51061CE5394336A526B3F5C05FD3538"/>
          </w:pPr>
          <w:r w:rsidRPr="009C7C57">
            <w:rPr>
              <w:color w:val="808080"/>
            </w:rPr>
            <w:t xml:space="preserve">Click or tap here to enter </w:t>
          </w:r>
          <w:r>
            <w:rPr>
              <w:color w:val="808080"/>
            </w:rPr>
            <w:t>year(s)</w:t>
          </w:r>
          <w:r w:rsidRPr="009C7C57">
            <w:rPr>
              <w:color w:val="808080"/>
            </w:rPr>
            <w:t>.</w:t>
          </w:r>
        </w:p>
      </w:docPartBody>
    </w:docPart>
    <w:docPart>
      <w:docPartPr>
        <w:name w:val="E2146B2FE044482E9B1B8C94ECC695A4"/>
        <w:category>
          <w:name w:val="General"/>
          <w:gallery w:val="placeholder"/>
        </w:category>
        <w:types>
          <w:type w:val="bbPlcHdr"/>
        </w:types>
        <w:behaviors>
          <w:behavior w:val="content"/>
        </w:behaviors>
        <w:guid w:val="{F1F98FFA-1B4C-4501-AFC9-1C942583503E}"/>
      </w:docPartPr>
      <w:docPartBody>
        <w:p w:rsidR="002D3FA0" w:rsidRDefault="0041660B" w:rsidP="0041660B">
          <w:pPr>
            <w:pStyle w:val="E2146B2FE044482E9B1B8C94ECC695A43"/>
          </w:pPr>
          <w:r w:rsidRPr="001375B6">
            <w:rPr>
              <w:color w:val="808080"/>
            </w:rPr>
            <w:t>Click or tap here to enter text.</w:t>
          </w:r>
        </w:p>
      </w:docPartBody>
    </w:docPart>
    <w:docPart>
      <w:docPartPr>
        <w:name w:val="95BB4625FA7449AABF4262916D1ABF81"/>
        <w:category>
          <w:name w:val="General"/>
          <w:gallery w:val="placeholder"/>
        </w:category>
        <w:types>
          <w:type w:val="bbPlcHdr"/>
        </w:types>
        <w:behaviors>
          <w:behavior w:val="content"/>
        </w:behaviors>
        <w:guid w:val="{EC274F59-937E-48EF-A10E-2705AA6ED713}"/>
      </w:docPartPr>
      <w:docPartBody>
        <w:p w:rsidR="002D3FA0" w:rsidRDefault="0041660B" w:rsidP="0041660B">
          <w:pPr>
            <w:pStyle w:val="95BB4625FA7449AABF4262916D1ABF813"/>
          </w:pPr>
          <w:r w:rsidRPr="001375B6">
            <w:rPr>
              <w:color w:val="808080"/>
            </w:rPr>
            <w:t>Click or tap here to enter text.</w:t>
          </w:r>
        </w:p>
      </w:docPartBody>
    </w:docPart>
    <w:docPart>
      <w:docPartPr>
        <w:name w:val="92A7853B57A546CAAB4427870464DB63"/>
        <w:category>
          <w:name w:val="General"/>
          <w:gallery w:val="placeholder"/>
        </w:category>
        <w:types>
          <w:type w:val="bbPlcHdr"/>
        </w:types>
        <w:behaviors>
          <w:behavior w:val="content"/>
        </w:behaviors>
        <w:guid w:val="{876F33A1-AD83-4291-A478-8DB4AFA8EC8D}"/>
      </w:docPartPr>
      <w:docPartBody>
        <w:p w:rsidR="002D3FA0" w:rsidRDefault="0041660B" w:rsidP="0041660B">
          <w:pPr>
            <w:pStyle w:val="92A7853B57A546CAAB4427870464DB633"/>
          </w:pPr>
          <w:r w:rsidRPr="001375B6">
            <w:rPr>
              <w:color w:val="808080"/>
            </w:rPr>
            <w:t>Click or tap here to enter text.</w:t>
          </w:r>
        </w:p>
      </w:docPartBody>
    </w:docPart>
    <w:docPart>
      <w:docPartPr>
        <w:name w:val="589EC1A987394EB6AE3E51B719389115"/>
        <w:category>
          <w:name w:val="General"/>
          <w:gallery w:val="placeholder"/>
        </w:category>
        <w:types>
          <w:type w:val="bbPlcHdr"/>
        </w:types>
        <w:behaviors>
          <w:behavior w:val="content"/>
        </w:behaviors>
        <w:guid w:val="{5E1DEB03-E192-4430-B644-E1DC4F7450BE}"/>
      </w:docPartPr>
      <w:docPartBody>
        <w:p w:rsidR="0041660B" w:rsidRDefault="002D3FA0" w:rsidP="002D3FA0">
          <w:pPr>
            <w:pStyle w:val="589EC1A987394EB6AE3E51B719389115"/>
          </w:pPr>
          <w:r w:rsidRPr="008C2C16">
            <w:rPr>
              <w:rStyle w:val="PlaceholderText"/>
            </w:rPr>
            <w:t>Click or tap here to enter text.</w:t>
          </w:r>
        </w:p>
      </w:docPartBody>
    </w:docPart>
    <w:docPart>
      <w:docPartPr>
        <w:name w:val="17B6069C410944B082973BA6E2246CF3"/>
        <w:category>
          <w:name w:val="General"/>
          <w:gallery w:val="placeholder"/>
        </w:category>
        <w:types>
          <w:type w:val="bbPlcHdr"/>
        </w:types>
        <w:behaviors>
          <w:behavior w:val="content"/>
        </w:behaviors>
        <w:guid w:val="{12E1098E-48F2-4D29-8A35-E16B7C715A66}"/>
      </w:docPartPr>
      <w:docPartBody>
        <w:p w:rsidR="0041660B" w:rsidRDefault="002D3FA0" w:rsidP="002D3FA0">
          <w:pPr>
            <w:pStyle w:val="17B6069C410944B082973BA6E2246CF3"/>
          </w:pPr>
          <w:r w:rsidRPr="00106EE6">
            <w:rPr>
              <w:rStyle w:val="PlaceholderText"/>
            </w:rPr>
            <w:t>[Title]</w:t>
          </w:r>
        </w:p>
      </w:docPartBody>
    </w:docPart>
    <w:docPart>
      <w:docPartPr>
        <w:name w:val="21352995830B495EBCB59C91EF51209A"/>
        <w:category>
          <w:name w:val="General"/>
          <w:gallery w:val="placeholder"/>
        </w:category>
        <w:types>
          <w:type w:val="bbPlcHdr"/>
        </w:types>
        <w:behaviors>
          <w:behavior w:val="content"/>
        </w:behaviors>
        <w:guid w:val="{02062CB4-B416-426E-82EE-9D0B652F948D}"/>
      </w:docPartPr>
      <w:docPartBody>
        <w:p w:rsidR="0041660B" w:rsidRDefault="0041660B" w:rsidP="0041660B">
          <w:pPr>
            <w:pStyle w:val="21352995830B495EBCB59C91EF51209A2"/>
          </w:pPr>
          <w:r w:rsidRPr="008C2C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06D"/>
    <w:rsid w:val="002D3FA0"/>
    <w:rsid w:val="0041660B"/>
    <w:rsid w:val="005A6E24"/>
    <w:rsid w:val="006E6E82"/>
    <w:rsid w:val="00765FD6"/>
    <w:rsid w:val="00780106"/>
    <w:rsid w:val="008A3807"/>
    <w:rsid w:val="008A464C"/>
    <w:rsid w:val="008C5A9D"/>
    <w:rsid w:val="008D6C11"/>
    <w:rsid w:val="00917B0C"/>
    <w:rsid w:val="009F38EA"/>
    <w:rsid w:val="00AE06F8"/>
    <w:rsid w:val="00F128E6"/>
    <w:rsid w:val="00F72320"/>
    <w:rsid w:val="00F970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660B"/>
    <w:rPr>
      <w:color w:val="808080"/>
    </w:rPr>
  </w:style>
  <w:style w:type="paragraph" w:customStyle="1" w:styleId="0B9ACDFC7EA64E88B406F9D9DF70D217">
    <w:name w:val="0B9ACDFC7EA64E88B406F9D9DF70D217"/>
  </w:style>
  <w:style w:type="paragraph" w:customStyle="1" w:styleId="5B02F8C0EE634CD59A187DDD4A664DE7">
    <w:name w:val="5B02F8C0EE634CD59A187DDD4A664DE7"/>
  </w:style>
  <w:style w:type="paragraph" w:customStyle="1" w:styleId="9BD2217FB938440FA2970641B206C2A0">
    <w:name w:val="9BD2217FB938440FA2970641B206C2A0"/>
  </w:style>
  <w:style w:type="paragraph" w:customStyle="1" w:styleId="61ECD2C9865C4CD4ACED0564580F123B">
    <w:name w:val="61ECD2C9865C4CD4ACED0564580F123B"/>
  </w:style>
  <w:style w:type="paragraph" w:customStyle="1" w:styleId="5A44A23836844A9AA12B74F01AD4CBCB">
    <w:name w:val="5A44A23836844A9AA12B74F01AD4CBCB"/>
  </w:style>
  <w:style w:type="paragraph" w:customStyle="1" w:styleId="DF073898A51B40FA9C1CEC89AE23A91A">
    <w:name w:val="DF073898A51B40FA9C1CEC89AE23A91A"/>
  </w:style>
  <w:style w:type="paragraph" w:customStyle="1" w:styleId="6847A0E106964151A705F246A2B45999">
    <w:name w:val="6847A0E106964151A705F246A2B45999"/>
  </w:style>
  <w:style w:type="paragraph" w:customStyle="1" w:styleId="A163F3ADF5D347E3A65F3D03C66AF279">
    <w:name w:val="A163F3ADF5D347E3A65F3D03C66AF279"/>
  </w:style>
  <w:style w:type="paragraph" w:customStyle="1" w:styleId="6BD43846DD214035A78943546609235D">
    <w:name w:val="6BD43846DD214035A78943546609235D"/>
  </w:style>
  <w:style w:type="paragraph" w:customStyle="1" w:styleId="AD7C7AE8D91845EAA486D448B1E5A51D">
    <w:name w:val="AD7C7AE8D91845EAA486D448B1E5A51D"/>
  </w:style>
  <w:style w:type="paragraph" w:customStyle="1" w:styleId="56C712680591456BA87707306C226D68">
    <w:name w:val="56C712680591456BA87707306C226D68"/>
  </w:style>
  <w:style w:type="paragraph" w:customStyle="1" w:styleId="CB38091D735841899F338FFDFBAC10ED">
    <w:name w:val="CB38091D735841899F338FFDFBAC10ED"/>
  </w:style>
  <w:style w:type="paragraph" w:customStyle="1" w:styleId="46B9D1F850E44AD9AC802DFC6FA44268">
    <w:name w:val="46B9D1F850E44AD9AC802DFC6FA44268"/>
  </w:style>
  <w:style w:type="paragraph" w:customStyle="1" w:styleId="5506E0BFA06C49DB8A88029B8D0C3264">
    <w:name w:val="5506E0BFA06C49DB8A88029B8D0C3264"/>
  </w:style>
  <w:style w:type="paragraph" w:customStyle="1" w:styleId="18B00183E9184043B2E1B371C7D024DA">
    <w:name w:val="18B00183E9184043B2E1B371C7D024DA"/>
  </w:style>
  <w:style w:type="paragraph" w:customStyle="1" w:styleId="913DDE657FC440D68290272AD0B947DF">
    <w:name w:val="913DDE657FC440D68290272AD0B947DF"/>
  </w:style>
  <w:style w:type="paragraph" w:customStyle="1" w:styleId="4042328AF4844086904B897AD3CC5C78">
    <w:name w:val="4042328AF4844086904B897AD3CC5C78"/>
  </w:style>
  <w:style w:type="paragraph" w:customStyle="1" w:styleId="861014E562314774A7C48C9361CD2ABD">
    <w:name w:val="861014E562314774A7C48C9361CD2ABD"/>
  </w:style>
  <w:style w:type="paragraph" w:customStyle="1" w:styleId="AEA56FAE02044472BD0948B72459B291">
    <w:name w:val="AEA56FAE02044472BD0948B72459B291"/>
  </w:style>
  <w:style w:type="paragraph" w:customStyle="1" w:styleId="85326C122CBD422891AB5150B5E22F7C">
    <w:name w:val="85326C122CBD422891AB5150B5E22F7C"/>
  </w:style>
  <w:style w:type="paragraph" w:customStyle="1" w:styleId="E9611B0CBBAB404185193BDEE4B65EE4">
    <w:name w:val="E9611B0CBBAB404185193BDEE4B65EE4"/>
  </w:style>
  <w:style w:type="paragraph" w:customStyle="1" w:styleId="FA68ABEAEF544773B6EC2188BE6103E3">
    <w:name w:val="FA68ABEAEF544773B6EC2188BE6103E3"/>
  </w:style>
  <w:style w:type="paragraph" w:customStyle="1" w:styleId="E8D842C3EADB489EA31FE4BE9CE33349">
    <w:name w:val="E8D842C3EADB489EA31FE4BE9CE33349"/>
  </w:style>
  <w:style w:type="paragraph" w:customStyle="1" w:styleId="A522D6AA574445E0BAA2364F85566295">
    <w:name w:val="A522D6AA574445E0BAA2364F85566295"/>
  </w:style>
  <w:style w:type="paragraph" w:customStyle="1" w:styleId="CE99697BE2044B30B1419C6FEA36187C">
    <w:name w:val="CE99697BE2044B30B1419C6FEA36187C"/>
  </w:style>
  <w:style w:type="paragraph" w:customStyle="1" w:styleId="2DBAB638874742EA881ACC86ABAF079E">
    <w:name w:val="2DBAB638874742EA881ACC86ABAF079E"/>
  </w:style>
  <w:style w:type="paragraph" w:customStyle="1" w:styleId="39AD3F75D29142F6817D3D3E99104591">
    <w:name w:val="39AD3F75D29142F6817D3D3E99104591"/>
  </w:style>
  <w:style w:type="paragraph" w:customStyle="1" w:styleId="239E66F4426C435BBC0EE6CF82A05146">
    <w:name w:val="239E66F4426C435BBC0EE6CF82A05146"/>
  </w:style>
  <w:style w:type="paragraph" w:customStyle="1" w:styleId="A834B4A7FF4E400A90E5DBD2B4572E31">
    <w:name w:val="A834B4A7FF4E400A90E5DBD2B4572E31"/>
  </w:style>
  <w:style w:type="paragraph" w:customStyle="1" w:styleId="CC73CCF6A124473BACCCBA95A6C6816A">
    <w:name w:val="CC73CCF6A124473BACCCBA95A6C6816A"/>
  </w:style>
  <w:style w:type="paragraph" w:customStyle="1" w:styleId="8280E400237C47C88FFCED3E207B43A4">
    <w:name w:val="8280E400237C47C88FFCED3E207B43A4"/>
  </w:style>
  <w:style w:type="paragraph" w:customStyle="1" w:styleId="25109B8186974B928BCF92D315048742">
    <w:name w:val="25109B8186974B928BCF92D315048742"/>
  </w:style>
  <w:style w:type="paragraph" w:customStyle="1" w:styleId="5ABFAF8B05BA41EAAFF45ADB8C4F265D">
    <w:name w:val="5ABFAF8B05BA41EAAFF45ADB8C4F265D"/>
  </w:style>
  <w:style w:type="paragraph" w:customStyle="1" w:styleId="6DB3B8DA05794964A7CF221D0FA212B3">
    <w:name w:val="6DB3B8DA05794964A7CF221D0FA212B3"/>
  </w:style>
  <w:style w:type="paragraph" w:customStyle="1" w:styleId="2BAD97FD36154CEEBF96AE3D7F853067">
    <w:name w:val="2BAD97FD36154CEEBF96AE3D7F853067"/>
  </w:style>
  <w:style w:type="paragraph" w:customStyle="1" w:styleId="0FD27235626F44C9A979B0516E605E37">
    <w:name w:val="0FD27235626F44C9A979B0516E605E37"/>
  </w:style>
  <w:style w:type="paragraph" w:customStyle="1" w:styleId="931F89F08D1C4B44BED416A8246510F2">
    <w:name w:val="931F89F08D1C4B44BED416A8246510F2"/>
  </w:style>
  <w:style w:type="paragraph" w:customStyle="1" w:styleId="17C781E1EAA347D3B018D534E9853207">
    <w:name w:val="17C781E1EAA347D3B018D534E9853207"/>
  </w:style>
  <w:style w:type="paragraph" w:customStyle="1" w:styleId="899C8FED105B40268216B9B3C7A661B1">
    <w:name w:val="899C8FED105B40268216B9B3C7A661B1"/>
  </w:style>
  <w:style w:type="paragraph" w:customStyle="1" w:styleId="ACDE2720DA204E1DA3D8A17B14182A9D">
    <w:name w:val="ACDE2720DA204E1DA3D8A17B14182A9D"/>
    <w:rsid w:val="00F9706D"/>
  </w:style>
  <w:style w:type="paragraph" w:customStyle="1" w:styleId="997C9A2DD83243FE97E8E7CDD28BBB91">
    <w:name w:val="997C9A2DD83243FE97E8E7CDD28BBB91"/>
    <w:rsid w:val="00F9706D"/>
  </w:style>
  <w:style w:type="paragraph" w:customStyle="1" w:styleId="3B665AEFDAA54F168FB2130E234D247B">
    <w:name w:val="3B665AEFDAA54F168FB2130E234D247B"/>
    <w:rsid w:val="00F9706D"/>
  </w:style>
  <w:style w:type="paragraph" w:customStyle="1" w:styleId="C620A2320A2F4B9A96462EE6B5D739DB">
    <w:name w:val="C620A2320A2F4B9A96462EE6B5D739DB"/>
    <w:rsid w:val="00F9706D"/>
  </w:style>
  <w:style w:type="paragraph" w:customStyle="1" w:styleId="D2ED640DA69046FC80C060F0DAC33856">
    <w:name w:val="D2ED640DA69046FC80C060F0DAC33856"/>
    <w:rsid w:val="00F9706D"/>
    <w:pPr>
      <w:spacing w:after="120" w:line="240" w:lineRule="auto"/>
    </w:pPr>
    <w:rPr>
      <w:rFonts w:eastAsiaTheme="minorHAnsi"/>
      <w:sz w:val="24"/>
      <w:lang w:val="en-US" w:eastAsia="en-US"/>
    </w:rPr>
  </w:style>
  <w:style w:type="paragraph" w:customStyle="1" w:styleId="5B02F8C0EE634CD59A187DDD4A664DE71">
    <w:name w:val="5B02F8C0EE634CD59A187DDD4A664DE71"/>
    <w:rsid w:val="00F9706D"/>
    <w:pPr>
      <w:spacing w:after="120" w:line="240" w:lineRule="auto"/>
    </w:pPr>
    <w:rPr>
      <w:rFonts w:eastAsiaTheme="minorHAnsi"/>
      <w:sz w:val="24"/>
      <w:lang w:val="en-US" w:eastAsia="en-US"/>
    </w:rPr>
  </w:style>
  <w:style w:type="paragraph" w:customStyle="1" w:styleId="9BD2217FB938440FA2970641B206C2A01">
    <w:name w:val="9BD2217FB938440FA2970641B206C2A01"/>
    <w:rsid w:val="00F9706D"/>
    <w:pPr>
      <w:spacing w:after="120" w:line="240" w:lineRule="auto"/>
    </w:pPr>
    <w:rPr>
      <w:rFonts w:eastAsiaTheme="minorHAnsi"/>
      <w:sz w:val="24"/>
      <w:lang w:val="en-US" w:eastAsia="en-US"/>
    </w:rPr>
  </w:style>
  <w:style w:type="paragraph" w:customStyle="1" w:styleId="61ECD2C9865C4CD4ACED0564580F123B1">
    <w:name w:val="61ECD2C9865C4CD4ACED0564580F123B1"/>
    <w:rsid w:val="00F9706D"/>
    <w:pPr>
      <w:spacing w:after="120" w:line="240" w:lineRule="auto"/>
    </w:pPr>
    <w:rPr>
      <w:rFonts w:eastAsiaTheme="minorHAnsi"/>
      <w:sz w:val="24"/>
      <w:lang w:val="en-US" w:eastAsia="en-US"/>
    </w:rPr>
  </w:style>
  <w:style w:type="paragraph" w:customStyle="1" w:styleId="5A44A23836844A9AA12B74F01AD4CBCB1">
    <w:name w:val="5A44A23836844A9AA12B74F01AD4CBCB1"/>
    <w:rsid w:val="00F9706D"/>
    <w:pPr>
      <w:spacing w:after="120" w:line="240" w:lineRule="auto"/>
    </w:pPr>
    <w:rPr>
      <w:rFonts w:eastAsiaTheme="minorHAnsi"/>
      <w:sz w:val="24"/>
      <w:lang w:val="en-US" w:eastAsia="en-US"/>
    </w:rPr>
  </w:style>
  <w:style w:type="paragraph" w:customStyle="1" w:styleId="DF073898A51B40FA9C1CEC89AE23A91A1">
    <w:name w:val="DF073898A51B40FA9C1CEC89AE23A91A1"/>
    <w:rsid w:val="00F9706D"/>
    <w:pPr>
      <w:spacing w:after="120" w:line="240" w:lineRule="auto"/>
    </w:pPr>
    <w:rPr>
      <w:rFonts w:eastAsiaTheme="minorHAnsi"/>
      <w:sz w:val="24"/>
      <w:lang w:val="en-US" w:eastAsia="en-US"/>
    </w:rPr>
  </w:style>
  <w:style w:type="paragraph" w:customStyle="1" w:styleId="6847A0E106964151A705F246A2B459991">
    <w:name w:val="6847A0E106964151A705F246A2B459991"/>
    <w:rsid w:val="00F9706D"/>
    <w:pPr>
      <w:spacing w:after="120" w:line="240" w:lineRule="auto"/>
    </w:pPr>
    <w:rPr>
      <w:rFonts w:eastAsiaTheme="minorHAnsi"/>
      <w:sz w:val="24"/>
      <w:lang w:val="en-US" w:eastAsia="en-US"/>
    </w:rPr>
  </w:style>
  <w:style w:type="paragraph" w:customStyle="1" w:styleId="A163F3ADF5D347E3A65F3D03C66AF2791">
    <w:name w:val="A163F3ADF5D347E3A65F3D03C66AF2791"/>
    <w:rsid w:val="00F9706D"/>
    <w:pPr>
      <w:spacing w:after="120" w:line="240" w:lineRule="auto"/>
    </w:pPr>
    <w:rPr>
      <w:rFonts w:eastAsiaTheme="minorHAnsi"/>
      <w:sz w:val="24"/>
      <w:lang w:val="en-US" w:eastAsia="en-US"/>
    </w:rPr>
  </w:style>
  <w:style w:type="paragraph" w:customStyle="1" w:styleId="5ABFAF8B05BA41EAAFF45ADB8C4F265D1">
    <w:name w:val="5ABFAF8B05BA41EAAFF45ADB8C4F265D1"/>
    <w:rsid w:val="00F9706D"/>
    <w:pPr>
      <w:spacing w:after="120" w:line="240" w:lineRule="auto"/>
    </w:pPr>
    <w:rPr>
      <w:rFonts w:eastAsiaTheme="minorHAnsi"/>
      <w:sz w:val="24"/>
      <w:lang w:val="en-US" w:eastAsia="en-US"/>
    </w:rPr>
  </w:style>
  <w:style w:type="paragraph" w:customStyle="1" w:styleId="6DB3B8DA05794964A7CF221D0FA212B31">
    <w:name w:val="6DB3B8DA05794964A7CF221D0FA212B31"/>
    <w:rsid w:val="00F9706D"/>
    <w:pPr>
      <w:spacing w:after="120" w:line="240" w:lineRule="auto"/>
    </w:pPr>
    <w:rPr>
      <w:rFonts w:eastAsiaTheme="minorHAnsi"/>
      <w:sz w:val="24"/>
      <w:lang w:val="en-US" w:eastAsia="en-US"/>
    </w:rPr>
  </w:style>
  <w:style w:type="paragraph" w:customStyle="1" w:styleId="B57DC2D7CFDF4BBF8993F650AC672148">
    <w:name w:val="B57DC2D7CFDF4BBF8993F650AC672148"/>
    <w:rsid w:val="00F9706D"/>
  </w:style>
  <w:style w:type="paragraph" w:customStyle="1" w:styleId="2F678556F7F2496284CC5C8A373F14C8">
    <w:name w:val="2F678556F7F2496284CC5C8A373F14C8"/>
    <w:rsid w:val="00F9706D"/>
  </w:style>
  <w:style w:type="paragraph" w:customStyle="1" w:styleId="CAD9A40AC6914BEE8A43664D8B581ADF">
    <w:name w:val="CAD9A40AC6914BEE8A43664D8B581ADF"/>
    <w:rsid w:val="00F9706D"/>
  </w:style>
  <w:style w:type="paragraph" w:customStyle="1" w:styleId="A4639A7883AC4DEE90BCD58A5E63F0F3">
    <w:name w:val="A4639A7883AC4DEE90BCD58A5E63F0F3"/>
    <w:rsid w:val="00F9706D"/>
  </w:style>
  <w:style w:type="paragraph" w:customStyle="1" w:styleId="EC2FEB5682934A86913BD8BA43F59935">
    <w:name w:val="EC2FEB5682934A86913BD8BA43F59935"/>
    <w:rsid w:val="00F9706D"/>
  </w:style>
  <w:style w:type="paragraph" w:customStyle="1" w:styleId="0CC3117564AD4429975875DBC3052C64">
    <w:name w:val="0CC3117564AD4429975875DBC3052C64"/>
    <w:rsid w:val="00F9706D"/>
  </w:style>
  <w:style w:type="paragraph" w:customStyle="1" w:styleId="D2ED640DA69046FC80C060F0DAC338561">
    <w:name w:val="D2ED640DA69046FC80C060F0DAC338561"/>
    <w:rsid w:val="00F9706D"/>
    <w:pPr>
      <w:spacing w:after="120" w:line="240" w:lineRule="auto"/>
    </w:pPr>
    <w:rPr>
      <w:rFonts w:eastAsiaTheme="minorHAnsi"/>
      <w:sz w:val="24"/>
      <w:lang w:val="en-US" w:eastAsia="en-US"/>
    </w:rPr>
  </w:style>
  <w:style w:type="paragraph" w:customStyle="1" w:styleId="5B02F8C0EE634CD59A187DDD4A664DE72">
    <w:name w:val="5B02F8C0EE634CD59A187DDD4A664DE72"/>
    <w:rsid w:val="00F9706D"/>
    <w:pPr>
      <w:spacing w:after="120" w:line="240" w:lineRule="auto"/>
    </w:pPr>
    <w:rPr>
      <w:rFonts w:eastAsiaTheme="minorHAnsi"/>
      <w:sz w:val="24"/>
      <w:lang w:val="en-US" w:eastAsia="en-US"/>
    </w:rPr>
  </w:style>
  <w:style w:type="paragraph" w:customStyle="1" w:styleId="9BD2217FB938440FA2970641B206C2A02">
    <w:name w:val="9BD2217FB938440FA2970641B206C2A02"/>
    <w:rsid w:val="00F9706D"/>
    <w:pPr>
      <w:spacing w:after="120" w:line="240" w:lineRule="auto"/>
    </w:pPr>
    <w:rPr>
      <w:rFonts w:eastAsiaTheme="minorHAnsi"/>
      <w:sz w:val="24"/>
      <w:lang w:val="en-US" w:eastAsia="en-US"/>
    </w:rPr>
  </w:style>
  <w:style w:type="paragraph" w:customStyle="1" w:styleId="61ECD2C9865C4CD4ACED0564580F123B2">
    <w:name w:val="61ECD2C9865C4CD4ACED0564580F123B2"/>
    <w:rsid w:val="00F9706D"/>
    <w:pPr>
      <w:spacing w:after="120" w:line="240" w:lineRule="auto"/>
    </w:pPr>
    <w:rPr>
      <w:rFonts w:eastAsiaTheme="minorHAnsi"/>
      <w:sz w:val="24"/>
      <w:lang w:val="en-US" w:eastAsia="en-US"/>
    </w:rPr>
  </w:style>
  <w:style w:type="paragraph" w:customStyle="1" w:styleId="5A44A23836844A9AA12B74F01AD4CBCB2">
    <w:name w:val="5A44A23836844A9AA12B74F01AD4CBCB2"/>
    <w:rsid w:val="00F9706D"/>
    <w:pPr>
      <w:spacing w:after="120" w:line="240" w:lineRule="auto"/>
    </w:pPr>
    <w:rPr>
      <w:rFonts w:eastAsiaTheme="minorHAnsi"/>
      <w:sz w:val="24"/>
      <w:lang w:val="en-US" w:eastAsia="en-US"/>
    </w:rPr>
  </w:style>
  <w:style w:type="paragraph" w:customStyle="1" w:styleId="DF073898A51B40FA9C1CEC89AE23A91A2">
    <w:name w:val="DF073898A51B40FA9C1CEC89AE23A91A2"/>
    <w:rsid w:val="00F9706D"/>
    <w:pPr>
      <w:spacing w:after="120" w:line="240" w:lineRule="auto"/>
    </w:pPr>
    <w:rPr>
      <w:rFonts w:eastAsiaTheme="minorHAnsi"/>
      <w:sz w:val="24"/>
      <w:lang w:val="en-US" w:eastAsia="en-US"/>
    </w:rPr>
  </w:style>
  <w:style w:type="paragraph" w:customStyle="1" w:styleId="6847A0E106964151A705F246A2B459992">
    <w:name w:val="6847A0E106964151A705F246A2B459992"/>
    <w:rsid w:val="00F9706D"/>
    <w:pPr>
      <w:spacing w:after="120" w:line="240" w:lineRule="auto"/>
    </w:pPr>
    <w:rPr>
      <w:rFonts w:eastAsiaTheme="minorHAnsi"/>
      <w:sz w:val="24"/>
      <w:lang w:val="en-US" w:eastAsia="en-US"/>
    </w:rPr>
  </w:style>
  <w:style w:type="paragraph" w:customStyle="1" w:styleId="A163F3ADF5D347E3A65F3D03C66AF2792">
    <w:name w:val="A163F3ADF5D347E3A65F3D03C66AF2792"/>
    <w:rsid w:val="00F9706D"/>
    <w:pPr>
      <w:spacing w:after="120" w:line="240" w:lineRule="auto"/>
    </w:pPr>
    <w:rPr>
      <w:rFonts w:eastAsiaTheme="minorHAnsi"/>
      <w:sz w:val="24"/>
      <w:lang w:val="en-US" w:eastAsia="en-US"/>
    </w:rPr>
  </w:style>
  <w:style w:type="paragraph" w:customStyle="1" w:styleId="5ABFAF8B05BA41EAAFF45ADB8C4F265D2">
    <w:name w:val="5ABFAF8B05BA41EAAFF45ADB8C4F265D2"/>
    <w:rsid w:val="00F9706D"/>
    <w:pPr>
      <w:spacing w:after="120" w:line="240" w:lineRule="auto"/>
    </w:pPr>
    <w:rPr>
      <w:rFonts w:eastAsiaTheme="minorHAnsi"/>
      <w:sz w:val="24"/>
      <w:lang w:val="en-US" w:eastAsia="en-US"/>
    </w:rPr>
  </w:style>
  <w:style w:type="paragraph" w:customStyle="1" w:styleId="B57DC2D7CFDF4BBF8993F650AC6721481">
    <w:name w:val="B57DC2D7CFDF4BBF8993F650AC6721481"/>
    <w:rsid w:val="00F9706D"/>
    <w:pPr>
      <w:spacing w:after="120" w:line="240" w:lineRule="auto"/>
    </w:pPr>
    <w:rPr>
      <w:rFonts w:eastAsiaTheme="minorHAnsi"/>
      <w:sz w:val="24"/>
      <w:lang w:val="en-US" w:eastAsia="en-US"/>
    </w:rPr>
  </w:style>
  <w:style w:type="paragraph" w:customStyle="1" w:styleId="6DB3B8DA05794964A7CF221D0FA212B32">
    <w:name w:val="6DB3B8DA05794964A7CF221D0FA212B32"/>
    <w:rsid w:val="00F9706D"/>
    <w:pPr>
      <w:spacing w:after="120" w:line="240" w:lineRule="auto"/>
    </w:pPr>
    <w:rPr>
      <w:rFonts w:eastAsiaTheme="minorHAnsi"/>
      <w:sz w:val="24"/>
      <w:lang w:val="en-US" w:eastAsia="en-US"/>
    </w:rPr>
  </w:style>
  <w:style w:type="paragraph" w:customStyle="1" w:styleId="EC2FEB5682934A86913BD8BA43F599351">
    <w:name w:val="EC2FEB5682934A86913BD8BA43F599351"/>
    <w:rsid w:val="00F9706D"/>
    <w:pPr>
      <w:spacing w:after="120" w:line="240" w:lineRule="auto"/>
    </w:pPr>
    <w:rPr>
      <w:rFonts w:eastAsiaTheme="minorHAnsi"/>
      <w:sz w:val="24"/>
      <w:lang w:val="en-US" w:eastAsia="en-US"/>
    </w:rPr>
  </w:style>
  <w:style w:type="paragraph" w:customStyle="1" w:styleId="A4639A7883AC4DEE90BCD58A5E63F0F31">
    <w:name w:val="A4639A7883AC4DEE90BCD58A5E63F0F31"/>
    <w:rsid w:val="00F9706D"/>
    <w:pPr>
      <w:spacing w:after="120" w:line="240" w:lineRule="auto"/>
    </w:pPr>
    <w:rPr>
      <w:rFonts w:eastAsiaTheme="minorHAnsi"/>
      <w:sz w:val="24"/>
      <w:lang w:val="en-US" w:eastAsia="en-US"/>
    </w:rPr>
  </w:style>
  <w:style w:type="paragraph" w:customStyle="1" w:styleId="0CC3117564AD4429975875DBC3052C641">
    <w:name w:val="0CC3117564AD4429975875DBC3052C641"/>
    <w:rsid w:val="00F9706D"/>
    <w:pPr>
      <w:spacing w:after="120" w:line="240" w:lineRule="auto"/>
    </w:pPr>
    <w:rPr>
      <w:rFonts w:eastAsiaTheme="minorHAnsi"/>
      <w:sz w:val="24"/>
      <w:lang w:val="en-US" w:eastAsia="en-US"/>
    </w:rPr>
  </w:style>
  <w:style w:type="paragraph" w:customStyle="1" w:styleId="3A19D6B3EB754996A3A43A3C79802294">
    <w:name w:val="3A19D6B3EB754996A3A43A3C79802294"/>
    <w:rsid w:val="00F9706D"/>
  </w:style>
  <w:style w:type="paragraph" w:customStyle="1" w:styleId="FD298D3099CD4D9EAD1BBED6A6E94B0F">
    <w:name w:val="FD298D3099CD4D9EAD1BBED6A6E94B0F"/>
    <w:rsid w:val="00F9706D"/>
  </w:style>
  <w:style w:type="paragraph" w:customStyle="1" w:styleId="2CEB8DC46FDC4E0B8B4FDCE17262F2E9">
    <w:name w:val="2CEB8DC46FDC4E0B8B4FDCE17262F2E9"/>
    <w:rsid w:val="00F9706D"/>
  </w:style>
  <w:style w:type="paragraph" w:customStyle="1" w:styleId="008A4CDD96F44F5FB2C1DA89A8C2117A">
    <w:name w:val="008A4CDD96F44F5FB2C1DA89A8C2117A"/>
    <w:rsid w:val="00F9706D"/>
  </w:style>
  <w:style w:type="paragraph" w:customStyle="1" w:styleId="DAA2537AEF0347F5933DE668343FA90B">
    <w:name w:val="DAA2537AEF0347F5933DE668343FA90B"/>
    <w:rsid w:val="00F9706D"/>
  </w:style>
  <w:style w:type="paragraph" w:customStyle="1" w:styleId="99673093EEEF49649911FCBCFA0D1F7A">
    <w:name w:val="99673093EEEF49649911FCBCFA0D1F7A"/>
    <w:rsid w:val="00F9706D"/>
  </w:style>
  <w:style w:type="paragraph" w:customStyle="1" w:styleId="C213F9CA2E21401EAFB2A68AB8905CA4">
    <w:name w:val="C213F9CA2E21401EAFB2A68AB8905CA4"/>
    <w:rsid w:val="00F9706D"/>
  </w:style>
  <w:style w:type="paragraph" w:customStyle="1" w:styleId="0B5B415ABAA84A17A57628CB9ADD0C78">
    <w:name w:val="0B5B415ABAA84A17A57628CB9ADD0C78"/>
    <w:rsid w:val="00F9706D"/>
  </w:style>
  <w:style w:type="paragraph" w:customStyle="1" w:styleId="B3CB24AF351F46E1B9471B384B75FDB1">
    <w:name w:val="B3CB24AF351F46E1B9471B384B75FDB1"/>
    <w:rsid w:val="00F9706D"/>
  </w:style>
  <w:style w:type="paragraph" w:customStyle="1" w:styleId="9EF72A75ABC443EA955636763ABE9216">
    <w:name w:val="9EF72A75ABC443EA955636763ABE9216"/>
    <w:rsid w:val="00F9706D"/>
  </w:style>
  <w:style w:type="paragraph" w:customStyle="1" w:styleId="D2ED640DA69046FC80C060F0DAC338562">
    <w:name w:val="D2ED640DA69046FC80C060F0DAC338562"/>
    <w:rsid w:val="00F9706D"/>
    <w:pPr>
      <w:spacing w:after="120" w:line="240" w:lineRule="auto"/>
    </w:pPr>
    <w:rPr>
      <w:rFonts w:eastAsiaTheme="minorHAnsi"/>
      <w:sz w:val="24"/>
      <w:lang w:val="en-US" w:eastAsia="en-US"/>
    </w:rPr>
  </w:style>
  <w:style w:type="paragraph" w:customStyle="1" w:styleId="5B02F8C0EE634CD59A187DDD4A664DE73">
    <w:name w:val="5B02F8C0EE634CD59A187DDD4A664DE73"/>
    <w:rsid w:val="00F9706D"/>
    <w:pPr>
      <w:spacing w:after="120" w:line="240" w:lineRule="auto"/>
    </w:pPr>
    <w:rPr>
      <w:rFonts w:eastAsiaTheme="minorHAnsi"/>
      <w:sz w:val="24"/>
      <w:lang w:val="en-US" w:eastAsia="en-US"/>
    </w:rPr>
  </w:style>
  <w:style w:type="paragraph" w:customStyle="1" w:styleId="9BD2217FB938440FA2970641B206C2A03">
    <w:name w:val="9BD2217FB938440FA2970641B206C2A03"/>
    <w:rsid w:val="00F9706D"/>
    <w:pPr>
      <w:spacing w:after="120" w:line="240" w:lineRule="auto"/>
    </w:pPr>
    <w:rPr>
      <w:rFonts w:eastAsiaTheme="minorHAnsi"/>
      <w:sz w:val="24"/>
      <w:lang w:val="en-US" w:eastAsia="en-US"/>
    </w:rPr>
  </w:style>
  <w:style w:type="paragraph" w:customStyle="1" w:styleId="61ECD2C9865C4CD4ACED0564580F123B3">
    <w:name w:val="61ECD2C9865C4CD4ACED0564580F123B3"/>
    <w:rsid w:val="00F9706D"/>
    <w:pPr>
      <w:spacing w:after="120" w:line="240" w:lineRule="auto"/>
    </w:pPr>
    <w:rPr>
      <w:rFonts w:eastAsiaTheme="minorHAnsi"/>
      <w:sz w:val="24"/>
      <w:lang w:val="en-US" w:eastAsia="en-US"/>
    </w:rPr>
  </w:style>
  <w:style w:type="paragraph" w:customStyle="1" w:styleId="5A44A23836844A9AA12B74F01AD4CBCB3">
    <w:name w:val="5A44A23836844A9AA12B74F01AD4CBCB3"/>
    <w:rsid w:val="00F9706D"/>
    <w:pPr>
      <w:spacing w:after="120" w:line="240" w:lineRule="auto"/>
    </w:pPr>
    <w:rPr>
      <w:rFonts w:eastAsiaTheme="minorHAnsi"/>
      <w:sz w:val="24"/>
      <w:lang w:val="en-US" w:eastAsia="en-US"/>
    </w:rPr>
  </w:style>
  <w:style w:type="paragraph" w:customStyle="1" w:styleId="DF073898A51B40FA9C1CEC89AE23A91A3">
    <w:name w:val="DF073898A51B40FA9C1CEC89AE23A91A3"/>
    <w:rsid w:val="00F9706D"/>
    <w:pPr>
      <w:spacing w:after="120" w:line="240" w:lineRule="auto"/>
    </w:pPr>
    <w:rPr>
      <w:rFonts w:eastAsiaTheme="minorHAnsi"/>
      <w:sz w:val="24"/>
      <w:lang w:val="en-US" w:eastAsia="en-US"/>
    </w:rPr>
  </w:style>
  <w:style w:type="paragraph" w:customStyle="1" w:styleId="6847A0E106964151A705F246A2B459993">
    <w:name w:val="6847A0E106964151A705F246A2B459993"/>
    <w:rsid w:val="00F9706D"/>
    <w:pPr>
      <w:spacing w:after="120" w:line="240" w:lineRule="auto"/>
    </w:pPr>
    <w:rPr>
      <w:rFonts w:eastAsiaTheme="minorHAnsi"/>
      <w:sz w:val="24"/>
      <w:lang w:val="en-US" w:eastAsia="en-US"/>
    </w:rPr>
  </w:style>
  <w:style w:type="paragraph" w:customStyle="1" w:styleId="A163F3ADF5D347E3A65F3D03C66AF2793">
    <w:name w:val="A163F3ADF5D347E3A65F3D03C66AF2793"/>
    <w:rsid w:val="00F9706D"/>
    <w:pPr>
      <w:spacing w:after="120" w:line="240" w:lineRule="auto"/>
    </w:pPr>
    <w:rPr>
      <w:rFonts w:eastAsiaTheme="minorHAnsi"/>
      <w:sz w:val="24"/>
      <w:lang w:val="en-US" w:eastAsia="en-US"/>
    </w:rPr>
  </w:style>
  <w:style w:type="paragraph" w:customStyle="1" w:styleId="5ABFAF8B05BA41EAAFF45ADB8C4F265D3">
    <w:name w:val="5ABFAF8B05BA41EAAFF45ADB8C4F265D3"/>
    <w:rsid w:val="00F9706D"/>
    <w:pPr>
      <w:spacing w:after="120" w:line="240" w:lineRule="auto"/>
    </w:pPr>
    <w:rPr>
      <w:rFonts w:eastAsiaTheme="minorHAnsi"/>
      <w:sz w:val="24"/>
      <w:lang w:val="en-US" w:eastAsia="en-US"/>
    </w:rPr>
  </w:style>
  <w:style w:type="paragraph" w:customStyle="1" w:styleId="B57DC2D7CFDF4BBF8993F650AC6721482">
    <w:name w:val="B57DC2D7CFDF4BBF8993F650AC6721482"/>
    <w:rsid w:val="00F9706D"/>
    <w:pPr>
      <w:spacing w:after="120" w:line="240" w:lineRule="auto"/>
    </w:pPr>
    <w:rPr>
      <w:rFonts w:eastAsiaTheme="minorHAnsi"/>
      <w:sz w:val="24"/>
      <w:lang w:val="en-US" w:eastAsia="en-US"/>
    </w:rPr>
  </w:style>
  <w:style w:type="paragraph" w:customStyle="1" w:styleId="6DB3B8DA05794964A7CF221D0FA212B33">
    <w:name w:val="6DB3B8DA05794964A7CF221D0FA212B33"/>
    <w:rsid w:val="00F9706D"/>
    <w:pPr>
      <w:spacing w:after="120" w:line="240" w:lineRule="auto"/>
    </w:pPr>
    <w:rPr>
      <w:rFonts w:eastAsiaTheme="minorHAnsi"/>
      <w:sz w:val="24"/>
      <w:lang w:val="en-US" w:eastAsia="en-US"/>
    </w:rPr>
  </w:style>
  <w:style w:type="paragraph" w:customStyle="1" w:styleId="EC2FEB5682934A86913BD8BA43F599352">
    <w:name w:val="EC2FEB5682934A86913BD8BA43F599352"/>
    <w:rsid w:val="00F9706D"/>
    <w:pPr>
      <w:spacing w:after="120" w:line="240" w:lineRule="auto"/>
    </w:pPr>
    <w:rPr>
      <w:rFonts w:eastAsiaTheme="minorHAnsi"/>
      <w:sz w:val="24"/>
      <w:lang w:val="en-US" w:eastAsia="en-US"/>
    </w:rPr>
  </w:style>
  <w:style w:type="paragraph" w:customStyle="1" w:styleId="A4639A7883AC4DEE90BCD58A5E63F0F32">
    <w:name w:val="A4639A7883AC4DEE90BCD58A5E63F0F32"/>
    <w:rsid w:val="00F9706D"/>
    <w:pPr>
      <w:spacing w:after="120" w:line="240" w:lineRule="auto"/>
    </w:pPr>
    <w:rPr>
      <w:rFonts w:eastAsiaTheme="minorHAnsi"/>
      <w:sz w:val="24"/>
      <w:lang w:val="en-US" w:eastAsia="en-US"/>
    </w:rPr>
  </w:style>
  <w:style w:type="paragraph" w:customStyle="1" w:styleId="0CC3117564AD4429975875DBC3052C642">
    <w:name w:val="0CC3117564AD4429975875DBC3052C642"/>
    <w:rsid w:val="00F9706D"/>
    <w:pPr>
      <w:spacing w:after="120" w:line="240" w:lineRule="auto"/>
    </w:pPr>
    <w:rPr>
      <w:rFonts w:eastAsiaTheme="minorHAnsi"/>
      <w:sz w:val="24"/>
      <w:lang w:val="en-US" w:eastAsia="en-US"/>
    </w:rPr>
  </w:style>
  <w:style w:type="paragraph" w:customStyle="1" w:styleId="3A19D6B3EB754996A3A43A3C798022941">
    <w:name w:val="3A19D6B3EB754996A3A43A3C798022941"/>
    <w:rsid w:val="00F9706D"/>
    <w:pPr>
      <w:spacing w:after="120" w:line="240" w:lineRule="auto"/>
    </w:pPr>
    <w:rPr>
      <w:rFonts w:eastAsiaTheme="minorHAnsi"/>
      <w:sz w:val="24"/>
      <w:lang w:val="en-US" w:eastAsia="en-US"/>
    </w:rPr>
  </w:style>
  <w:style w:type="paragraph" w:customStyle="1" w:styleId="FD298D3099CD4D9EAD1BBED6A6E94B0F1">
    <w:name w:val="FD298D3099CD4D9EAD1BBED6A6E94B0F1"/>
    <w:rsid w:val="00F9706D"/>
    <w:pPr>
      <w:spacing w:after="120" w:line="240" w:lineRule="auto"/>
    </w:pPr>
    <w:rPr>
      <w:rFonts w:eastAsiaTheme="minorHAnsi"/>
      <w:sz w:val="24"/>
      <w:lang w:val="en-US" w:eastAsia="en-US"/>
    </w:rPr>
  </w:style>
  <w:style w:type="paragraph" w:customStyle="1" w:styleId="2CEB8DC46FDC4E0B8B4FDCE17262F2E91">
    <w:name w:val="2CEB8DC46FDC4E0B8B4FDCE17262F2E91"/>
    <w:rsid w:val="00F9706D"/>
    <w:pPr>
      <w:spacing w:after="120" w:line="240" w:lineRule="auto"/>
    </w:pPr>
    <w:rPr>
      <w:rFonts w:eastAsiaTheme="minorHAnsi"/>
      <w:sz w:val="24"/>
      <w:lang w:val="en-US" w:eastAsia="en-US"/>
    </w:rPr>
  </w:style>
  <w:style w:type="paragraph" w:customStyle="1" w:styleId="008A4CDD96F44F5FB2C1DA89A8C2117A1">
    <w:name w:val="008A4CDD96F44F5FB2C1DA89A8C2117A1"/>
    <w:rsid w:val="00F9706D"/>
    <w:pPr>
      <w:spacing w:after="120" w:line="240" w:lineRule="auto"/>
    </w:pPr>
    <w:rPr>
      <w:rFonts w:eastAsiaTheme="minorHAnsi"/>
      <w:sz w:val="24"/>
      <w:lang w:val="en-US" w:eastAsia="en-US"/>
    </w:rPr>
  </w:style>
  <w:style w:type="paragraph" w:customStyle="1" w:styleId="D2ED640DA69046FC80C060F0DAC338563">
    <w:name w:val="D2ED640DA69046FC80C060F0DAC338563"/>
    <w:rsid w:val="00F9706D"/>
    <w:pPr>
      <w:spacing w:after="120" w:line="240" w:lineRule="auto"/>
    </w:pPr>
    <w:rPr>
      <w:rFonts w:eastAsiaTheme="minorHAnsi"/>
      <w:sz w:val="24"/>
      <w:lang w:val="en-US" w:eastAsia="en-US"/>
    </w:rPr>
  </w:style>
  <w:style w:type="paragraph" w:customStyle="1" w:styleId="5B02F8C0EE634CD59A187DDD4A664DE74">
    <w:name w:val="5B02F8C0EE634CD59A187DDD4A664DE74"/>
    <w:rsid w:val="00F9706D"/>
    <w:pPr>
      <w:spacing w:after="120" w:line="240" w:lineRule="auto"/>
    </w:pPr>
    <w:rPr>
      <w:rFonts w:eastAsiaTheme="minorHAnsi"/>
      <w:sz w:val="24"/>
      <w:lang w:val="en-US" w:eastAsia="en-US"/>
    </w:rPr>
  </w:style>
  <w:style w:type="paragraph" w:customStyle="1" w:styleId="9BD2217FB938440FA2970641B206C2A04">
    <w:name w:val="9BD2217FB938440FA2970641B206C2A04"/>
    <w:rsid w:val="00F9706D"/>
    <w:pPr>
      <w:spacing w:after="120" w:line="240" w:lineRule="auto"/>
    </w:pPr>
    <w:rPr>
      <w:rFonts w:eastAsiaTheme="minorHAnsi"/>
      <w:sz w:val="24"/>
      <w:lang w:val="en-US" w:eastAsia="en-US"/>
    </w:rPr>
  </w:style>
  <w:style w:type="paragraph" w:customStyle="1" w:styleId="61ECD2C9865C4CD4ACED0564580F123B4">
    <w:name w:val="61ECD2C9865C4CD4ACED0564580F123B4"/>
    <w:rsid w:val="00F9706D"/>
    <w:pPr>
      <w:spacing w:after="120" w:line="240" w:lineRule="auto"/>
    </w:pPr>
    <w:rPr>
      <w:rFonts w:eastAsiaTheme="minorHAnsi"/>
      <w:sz w:val="24"/>
      <w:lang w:val="en-US" w:eastAsia="en-US"/>
    </w:rPr>
  </w:style>
  <w:style w:type="paragraph" w:customStyle="1" w:styleId="5A44A23836844A9AA12B74F01AD4CBCB4">
    <w:name w:val="5A44A23836844A9AA12B74F01AD4CBCB4"/>
    <w:rsid w:val="00F9706D"/>
    <w:pPr>
      <w:spacing w:after="120" w:line="240" w:lineRule="auto"/>
    </w:pPr>
    <w:rPr>
      <w:rFonts w:eastAsiaTheme="minorHAnsi"/>
      <w:sz w:val="24"/>
      <w:lang w:val="en-US" w:eastAsia="en-US"/>
    </w:rPr>
  </w:style>
  <w:style w:type="paragraph" w:customStyle="1" w:styleId="DF073898A51B40FA9C1CEC89AE23A91A4">
    <w:name w:val="DF073898A51B40FA9C1CEC89AE23A91A4"/>
    <w:rsid w:val="00F9706D"/>
    <w:pPr>
      <w:spacing w:after="120" w:line="240" w:lineRule="auto"/>
    </w:pPr>
    <w:rPr>
      <w:rFonts w:eastAsiaTheme="minorHAnsi"/>
      <w:sz w:val="24"/>
      <w:lang w:val="en-US" w:eastAsia="en-US"/>
    </w:rPr>
  </w:style>
  <w:style w:type="paragraph" w:customStyle="1" w:styleId="6847A0E106964151A705F246A2B459994">
    <w:name w:val="6847A0E106964151A705F246A2B459994"/>
    <w:rsid w:val="00F9706D"/>
    <w:pPr>
      <w:spacing w:after="120" w:line="240" w:lineRule="auto"/>
    </w:pPr>
    <w:rPr>
      <w:rFonts w:eastAsiaTheme="minorHAnsi"/>
      <w:sz w:val="24"/>
      <w:lang w:val="en-US" w:eastAsia="en-US"/>
    </w:rPr>
  </w:style>
  <w:style w:type="paragraph" w:customStyle="1" w:styleId="A163F3ADF5D347E3A65F3D03C66AF2794">
    <w:name w:val="A163F3ADF5D347E3A65F3D03C66AF2794"/>
    <w:rsid w:val="00F9706D"/>
    <w:pPr>
      <w:spacing w:after="120" w:line="240" w:lineRule="auto"/>
    </w:pPr>
    <w:rPr>
      <w:rFonts w:eastAsiaTheme="minorHAnsi"/>
      <w:sz w:val="24"/>
      <w:lang w:val="en-US" w:eastAsia="en-US"/>
    </w:rPr>
  </w:style>
  <w:style w:type="paragraph" w:customStyle="1" w:styleId="5ABFAF8B05BA41EAAFF45ADB8C4F265D4">
    <w:name w:val="5ABFAF8B05BA41EAAFF45ADB8C4F265D4"/>
    <w:rsid w:val="00F9706D"/>
    <w:pPr>
      <w:spacing w:after="120" w:line="240" w:lineRule="auto"/>
    </w:pPr>
    <w:rPr>
      <w:rFonts w:eastAsiaTheme="minorHAnsi"/>
      <w:sz w:val="24"/>
      <w:lang w:val="en-US" w:eastAsia="en-US"/>
    </w:rPr>
  </w:style>
  <w:style w:type="paragraph" w:customStyle="1" w:styleId="B57DC2D7CFDF4BBF8993F650AC6721483">
    <w:name w:val="B57DC2D7CFDF4BBF8993F650AC6721483"/>
    <w:rsid w:val="00F9706D"/>
    <w:pPr>
      <w:spacing w:after="120" w:line="240" w:lineRule="auto"/>
    </w:pPr>
    <w:rPr>
      <w:rFonts w:eastAsiaTheme="minorHAnsi"/>
      <w:sz w:val="24"/>
      <w:lang w:val="en-US" w:eastAsia="en-US"/>
    </w:rPr>
  </w:style>
  <w:style w:type="paragraph" w:customStyle="1" w:styleId="6DB3B8DA05794964A7CF221D0FA212B34">
    <w:name w:val="6DB3B8DA05794964A7CF221D0FA212B34"/>
    <w:rsid w:val="00F9706D"/>
    <w:pPr>
      <w:spacing w:after="120" w:line="240" w:lineRule="auto"/>
    </w:pPr>
    <w:rPr>
      <w:rFonts w:eastAsiaTheme="minorHAnsi"/>
      <w:sz w:val="24"/>
      <w:lang w:val="en-US" w:eastAsia="en-US"/>
    </w:rPr>
  </w:style>
  <w:style w:type="paragraph" w:customStyle="1" w:styleId="EC2FEB5682934A86913BD8BA43F599353">
    <w:name w:val="EC2FEB5682934A86913BD8BA43F599353"/>
    <w:rsid w:val="00F9706D"/>
    <w:pPr>
      <w:spacing w:after="120" w:line="240" w:lineRule="auto"/>
    </w:pPr>
    <w:rPr>
      <w:rFonts w:eastAsiaTheme="minorHAnsi"/>
      <w:sz w:val="24"/>
      <w:lang w:val="en-US" w:eastAsia="en-US"/>
    </w:rPr>
  </w:style>
  <w:style w:type="paragraph" w:customStyle="1" w:styleId="A4639A7883AC4DEE90BCD58A5E63F0F33">
    <w:name w:val="A4639A7883AC4DEE90BCD58A5E63F0F33"/>
    <w:rsid w:val="00F9706D"/>
    <w:pPr>
      <w:spacing w:after="120" w:line="240" w:lineRule="auto"/>
    </w:pPr>
    <w:rPr>
      <w:rFonts w:eastAsiaTheme="minorHAnsi"/>
      <w:sz w:val="24"/>
      <w:lang w:val="en-US" w:eastAsia="en-US"/>
    </w:rPr>
  </w:style>
  <w:style w:type="paragraph" w:customStyle="1" w:styleId="0CC3117564AD4429975875DBC3052C643">
    <w:name w:val="0CC3117564AD4429975875DBC3052C643"/>
    <w:rsid w:val="00F9706D"/>
    <w:pPr>
      <w:spacing w:after="120" w:line="240" w:lineRule="auto"/>
    </w:pPr>
    <w:rPr>
      <w:rFonts w:eastAsiaTheme="minorHAnsi"/>
      <w:sz w:val="24"/>
      <w:lang w:val="en-US" w:eastAsia="en-US"/>
    </w:rPr>
  </w:style>
  <w:style w:type="paragraph" w:customStyle="1" w:styleId="3A19D6B3EB754996A3A43A3C798022942">
    <w:name w:val="3A19D6B3EB754996A3A43A3C798022942"/>
    <w:rsid w:val="00F9706D"/>
    <w:pPr>
      <w:spacing w:after="120" w:line="240" w:lineRule="auto"/>
    </w:pPr>
    <w:rPr>
      <w:rFonts w:eastAsiaTheme="minorHAnsi"/>
      <w:sz w:val="24"/>
      <w:lang w:val="en-US" w:eastAsia="en-US"/>
    </w:rPr>
  </w:style>
  <w:style w:type="paragraph" w:customStyle="1" w:styleId="FD298D3099CD4D9EAD1BBED6A6E94B0F2">
    <w:name w:val="FD298D3099CD4D9EAD1BBED6A6E94B0F2"/>
    <w:rsid w:val="00F9706D"/>
    <w:pPr>
      <w:spacing w:after="120" w:line="240" w:lineRule="auto"/>
    </w:pPr>
    <w:rPr>
      <w:rFonts w:eastAsiaTheme="minorHAnsi"/>
      <w:sz w:val="24"/>
      <w:lang w:val="en-US" w:eastAsia="en-US"/>
    </w:rPr>
  </w:style>
  <w:style w:type="paragraph" w:customStyle="1" w:styleId="2CEB8DC46FDC4E0B8B4FDCE17262F2E92">
    <w:name w:val="2CEB8DC46FDC4E0B8B4FDCE17262F2E92"/>
    <w:rsid w:val="00F9706D"/>
    <w:pPr>
      <w:spacing w:after="120" w:line="240" w:lineRule="auto"/>
    </w:pPr>
    <w:rPr>
      <w:rFonts w:eastAsiaTheme="minorHAnsi"/>
      <w:sz w:val="24"/>
      <w:lang w:val="en-US" w:eastAsia="en-US"/>
    </w:rPr>
  </w:style>
  <w:style w:type="paragraph" w:customStyle="1" w:styleId="008A4CDD96F44F5FB2C1DA89A8C2117A2">
    <w:name w:val="008A4CDD96F44F5FB2C1DA89A8C2117A2"/>
    <w:rsid w:val="00F9706D"/>
    <w:pPr>
      <w:spacing w:after="120" w:line="240" w:lineRule="auto"/>
    </w:pPr>
    <w:rPr>
      <w:rFonts w:eastAsiaTheme="minorHAnsi"/>
      <w:sz w:val="24"/>
      <w:lang w:val="en-US" w:eastAsia="en-US"/>
    </w:rPr>
  </w:style>
  <w:style w:type="paragraph" w:customStyle="1" w:styleId="D2ED640DA69046FC80C060F0DAC338564">
    <w:name w:val="D2ED640DA69046FC80C060F0DAC338564"/>
    <w:rsid w:val="00F9706D"/>
    <w:pPr>
      <w:spacing w:after="120" w:line="240" w:lineRule="auto"/>
    </w:pPr>
    <w:rPr>
      <w:rFonts w:eastAsiaTheme="minorHAnsi"/>
      <w:sz w:val="24"/>
      <w:lang w:val="en-US" w:eastAsia="en-US"/>
    </w:rPr>
  </w:style>
  <w:style w:type="paragraph" w:customStyle="1" w:styleId="5B02F8C0EE634CD59A187DDD4A664DE75">
    <w:name w:val="5B02F8C0EE634CD59A187DDD4A664DE75"/>
    <w:rsid w:val="00F9706D"/>
    <w:pPr>
      <w:spacing w:after="120" w:line="240" w:lineRule="auto"/>
    </w:pPr>
    <w:rPr>
      <w:rFonts w:eastAsiaTheme="minorHAnsi"/>
      <w:sz w:val="24"/>
      <w:lang w:val="en-US" w:eastAsia="en-US"/>
    </w:rPr>
  </w:style>
  <w:style w:type="paragraph" w:customStyle="1" w:styleId="9BD2217FB938440FA2970641B206C2A05">
    <w:name w:val="9BD2217FB938440FA2970641B206C2A05"/>
    <w:rsid w:val="00F9706D"/>
    <w:pPr>
      <w:spacing w:after="120" w:line="240" w:lineRule="auto"/>
    </w:pPr>
    <w:rPr>
      <w:rFonts w:eastAsiaTheme="minorHAnsi"/>
      <w:sz w:val="24"/>
      <w:lang w:val="en-US" w:eastAsia="en-US"/>
    </w:rPr>
  </w:style>
  <w:style w:type="paragraph" w:customStyle="1" w:styleId="61ECD2C9865C4CD4ACED0564580F123B5">
    <w:name w:val="61ECD2C9865C4CD4ACED0564580F123B5"/>
    <w:rsid w:val="00F9706D"/>
    <w:pPr>
      <w:spacing w:after="120" w:line="240" w:lineRule="auto"/>
    </w:pPr>
    <w:rPr>
      <w:rFonts w:eastAsiaTheme="minorHAnsi"/>
      <w:sz w:val="24"/>
      <w:lang w:val="en-US" w:eastAsia="en-US"/>
    </w:rPr>
  </w:style>
  <w:style w:type="paragraph" w:customStyle="1" w:styleId="5A44A23836844A9AA12B74F01AD4CBCB5">
    <w:name w:val="5A44A23836844A9AA12B74F01AD4CBCB5"/>
    <w:rsid w:val="00F9706D"/>
    <w:pPr>
      <w:spacing w:after="120" w:line="240" w:lineRule="auto"/>
    </w:pPr>
    <w:rPr>
      <w:rFonts w:eastAsiaTheme="minorHAnsi"/>
      <w:sz w:val="24"/>
      <w:lang w:val="en-US" w:eastAsia="en-US"/>
    </w:rPr>
  </w:style>
  <w:style w:type="paragraph" w:customStyle="1" w:styleId="DF073898A51B40FA9C1CEC89AE23A91A5">
    <w:name w:val="DF073898A51B40FA9C1CEC89AE23A91A5"/>
    <w:rsid w:val="00F9706D"/>
    <w:pPr>
      <w:spacing w:after="120" w:line="240" w:lineRule="auto"/>
    </w:pPr>
    <w:rPr>
      <w:rFonts w:eastAsiaTheme="minorHAnsi"/>
      <w:sz w:val="24"/>
      <w:lang w:val="en-US" w:eastAsia="en-US"/>
    </w:rPr>
  </w:style>
  <w:style w:type="paragraph" w:customStyle="1" w:styleId="6847A0E106964151A705F246A2B459995">
    <w:name w:val="6847A0E106964151A705F246A2B459995"/>
    <w:rsid w:val="00F9706D"/>
    <w:pPr>
      <w:spacing w:after="120" w:line="240" w:lineRule="auto"/>
    </w:pPr>
    <w:rPr>
      <w:rFonts w:eastAsiaTheme="minorHAnsi"/>
      <w:sz w:val="24"/>
      <w:lang w:val="en-US" w:eastAsia="en-US"/>
    </w:rPr>
  </w:style>
  <w:style w:type="paragraph" w:customStyle="1" w:styleId="A163F3ADF5D347E3A65F3D03C66AF2795">
    <w:name w:val="A163F3ADF5D347E3A65F3D03C66AF2795"/>
    <w:rsid w:val="00F9706D"/>
    <w:pPr>
      <w:spacing w:after="120" w:line="240" w:lineRule="auto"/>
    </w:pPr>
    <w:rPr>
      <w:rFonts w:eastAsiaTheme="minorHAnsi"/>
      <w:sz w:val="24"/>
      <w:lang w:val="en-US" w:eastAsia="en-US"/>
    </w:rPr>
  </w:style>
  <w:style w:type="paragraph" w:customStyle="1" w:styleId="5ABFAF8B05BA41EAAFF45ADB8C4F265D5">
    <w:name w:val="5ABFAF8B05BA41EAAFF45ADB8C4F265D5"/>
    <w:rsid w:val="00F9706D"/>
    <w:pPr>
      <w:spacing w:after="120" w:line="240" w:lineRule="auto"/>
    </w:pPr>
    <w:rPr>
      <w:rFonts w:eastAsiaTheme="minorHAnsi"/>
      <w:sz w:val="24"/>
      <w:lang w:val="en-US" w:eastAsia="en-US"/>
    </w:rPr>
  </w:style>
  <w:style w:type="paragraph" w:customStyle="1" w:styleId="B57DC2D7CFDF4BBF8993F650AC6721484">
    <w:name w:val="B57DC2D7CFDF4BBF8993F650AC6721484"/>
    <w:rsid w:val="00F9706D"/>
    <w:pPr>
      <w:spacing w:after="120" w:line="240" w:lineRule="auto"/>
    </w:pPr>
    <w:rPr>
      <w:rFonts w:eastAsiaTheme="minorHAnsi"/>
      <w:sz w:val="24"/>
      <w:lang w:val="en-US" w:eastAsia="en-US"/>
    </w:rPr>
  </w:style>
  <w:style w:type="paragraph" w:customStyle="1" w:styleId="6DB3B8DA05794964A7CF221D0FA212B35">
    <w:name w:val="6DB3B8DA05794964A7CF221D0FA212B35"/>
    <w:rsid w:val="00F9706D"/>
    <w:pPr>
      <w:spacing w:after="120" w:line="240" w:lineRule="auto"/>
    </w:pPr>
    <w:rPr>
      <w:rFonts w:eastAsiaTheme="minorHAnsi"/>
      <w:sz w:val="24"/>
      <w:lang w:val="en-US" w:eastAsia="en-US"/>
    </w:rPr>
  </w:style>
  <w:style w:type="paragraph" w:customStyle="1" w:styleId="EC2FEB5682934A86913BD8BA43F599354">
    <w:name w:val="EC2FEB5682934A86913BD8BA43F599354"/>
    <w:rsid w:val="00F9706D"/>
    <w:pPr>
      <w:spacing w:after="120" w:line="240" w:lineRule="auto"/>
    </w:pPr>
    <w:rPr>
      <w:rFonts w:eastAsiaTheme="minorHAnsi"/>
      <w:sz w:val="24"/>
      <w:lang w:val="en-US" w:eastAsia="en-US"/>
    </w:rPr>
  </w:style>
  <w:style w:type="paragraph" w:customStyle="1" w:styleId="A4639A7883AC4DEE90BCD58A5E63F0F34">
    <w:name w:val="A4639A7883AC4DEE90BCD58A5E63F0F34"/>
    <w:rsid w:val="00F9706D"/>
    <w:pPr>
      <w:spacing w:after="120" w:line="240" w:lineRule="auto"/>
    </w:pPr>
    <w:rPr>
      <w:rFonts w:eastAsiaTheme="minorHAnsi"/>
      <w:sz w:val="24"/>
      <w:lang w:val="en-US" w:eastAsia="en-US"/>
    </w:rPr>
  </w:style>
  <w:style w:type="paragraph" w:customStyle="1" w:styleId="0CC3117564AD4429975875DBC3052C644">
    <w:name w:val="0CC3117564AD4429975875DBC3052C644"/>
    <w:rsid w:val="00F9706D"/>
    <w:pPr>
      <w:spacing w:after="120" w:line="240" w:lineRule="auto"/>
    </w:pPr>
    <w:rPr>
      <w:rFonts w:eastAsiaTheme="minorHAnsi"/>
      <w:sz w:val="24"/>
      <w:lang w:val="en-US" w:eastAsia="en-US"/>
    </w:rPr>
  </w:style>
  <w:style w:type="paragraph" w:customStyle="1" w:styleId="3A19D6B3EB754996A3A43A3C798022943">
    <w:name w:val="3A19D6B3EB754996A3A43A3C798022943"/>
    <w:rsid w:val="00F9706D"/>
    <w:pPr>
      <w:spacing w:after="120" w:line="240" w:lineRule="auto"/>
    </w:pPr>
    <w:rPr>
      <w:rFonts w:eastAsiaTheme="minorHAnsi"/>
      <w:sz w:val="24"/>
      <w:lang w:val="en-US" w:eastAsia="en-US"/>
    </w:rPr>
  </w:style>
  <w:style w:type="paragraph" w:customStyle="1" w:styleId="FD298D3099CD4D9EAD1BBED6A6E94B0F3">
    <w:name w:val="FD298D3099CD4D9EAD1BBED6A6E94B0F3"/>
    <w:rsid w:val="00F9706D"/>
    <w:pPr>
      <w:spacing w:after="120" w:line="240" w:lineRule="auto"/>
    </w:pPr>
    <w:rPr>
      <w:rFonts w:eastAsiaTheme="minorHAnsi"/>
      <w:sz w:val="24"/>
      <w:lang w:val="en-US" w:eastAsia="en-US"/>
    </w:rPr>
  </w:style>
  <w:style w:type="paragraph" w:customStyle="1" w:styleId="2CEB8DC46FDC4E0B8B4FDCE17262F2E93">
    <w:name w:val="2CEB8DC46FDC4E0B8B4FDCE17262F2E93"/>
    <w:rsid w:val="00F9706D"/>
    <w:pPr>
      <w:spacing w:after="120" w:line="240" w:lineRule="auto"/>
    </w:pPr>
    <w:rPr>
      <w:rFonts w:eastAsiaTheme="minorHAnsi"/>
      <w:sz w:val="24"/>
      <w:lang w:val="en-US" w:eastAsia="en-US"/>
    </w:rPr>
  </w:style>
  <w:style w:type="paragraph" w:customStyle="1" w:styleId="008A4CDD96F44F5FB2C1DA89A8C2117A3">
    <w:name w:val="008A4CDD96F44F5FB2C1DA89A8C2117A3"/>
    <w:rsid w:val="00F9706D"/>
    <w:pPr>
      <w:spacing w:after="120" w:line="240" w:lineRule="auto"/>
    </w:pPr>
    <w:rPr>
      <w:rFonts w:eastAsiaTheme="minorHAnsi"/>
      <w:sz w:val="24"/>
      <w:lang w:val="en-US" w:eastAsia="en-US"/>
    </w:rPr>
  </w:style>
  <w:style w:type="paragraph" w:customStyle="1" w:styleId="D2ED640DA69046FC80C060F0DAC338565">
    <w:name w:val="D2ED640DA69046FC80C060F0DAC338565"/>
    <w:rsid w:val="00917B0C"/>
    <w:pPr>
      <w:spacing w:after="120" w:line="240" w:lineRule="auto"/>
    </w:pPr>
    <w:rPr>
      <w:rFonts w:eastAsiaTheme="minorHAnsi"/>
      <w:sz w:val="24"/>
      <w:lang w:val="en-US" w:eastAsia="en-US"/>
    </w:rPr>
  </w:style>
  <w:style w:type="paragraph" w:customStyle="1" w:styleId="5B02F8C0EE634CD59A187DDD4A664DE76">
    <w:name w:val="5B02F8C0EE634CD59A187DDD4A664DE76"/>
    <w:rsid w:val="00917B0C"/>
    <w:pPr>
      <w:spacing w:after="120" w:line="240" w:lineRule="auto"/>
    </w:pPr>
    <w:rPr>
      <w:rFonts w:eastAsiaTheme="minorHAnsi"/>
      <w:sz w:val="24"/>
      <w:lang w:val="en-US" w:eastAsia="en-US"/>
    </w:rPr>
  </w:style>
  <w:style w:type="paragraph" w:customStyle="1" w:styleId="9BD2217FB938440FA2970641B206C2A06">
    <w:name w:val="9BD2217FB938440FA2970641B206C2A06"/>
    <w:rsid w:val="00917B0C"/>
    <w:pPr>
      <w:spacing w:after="120" w:line="240" w:lineRule="auto"/>
    </w:pPr>
    <w:rPr>
      <w:rFonts w:eastAsiaTheme="minorHAnsi"/>
      <w:sz w:val="24"/>
      <w:lang w:val="en-US" w:eastAsia="en-US"/>
    </w:rPr>
  </w:style>
  <w:style w:type="paragraph" w:customStyle="1" w:styleId="61ECD2C9865C4CD4ACED0564580F123B6">
    <w:name w:val="61ECD2C9865C4CD4ACED0564580F123B6"/>
    <w:rsid w:val="00917B0C"/>
    <w:pPr>
      <w:spacing w:after="120" w:line="240" w:lineRule="auto"/>
    </w:pPr>
    <w:rPr>
      <w:rFonts w:eastAsiaTheme="minorHAnsi"/>
      <w:sz w:val="24"/>
      <w:lang w:val="en-US" w:eastAsia="en-US"/>
    </w:rPr>
  </w:style>
  <w:style w:type="paragraph" w:customStyle="1" w:styleId="5A44A23836844A9AA12B74F01AD4CBCB6">
    <w:name w:val="5A44A23836844A9AA12B74F01AD4CBCB6"/>
    <w:rsid w:val="00917B0C"/>
    <w:pPr>
      <w:spacing w:after="120" w:line="240" w:lineRule="auto"/>
    </w:pPr>
    <w:rPr>
      <w:rFonts w:eastAsiaTheme="minorHAnsi"/>
      <w:sz w:val="24"/>
      <w:lang w:val="en-US" w:eastAsia="en-US"/>
    </w:rPr>
  </w:style>
  <w:style w:type="paragraph" w:customStyle="1" w:styleId="DF073898A51B40FA9C1CEC89AE23A91A6">
    <w:name w:val="DF073898A51B40FA9C1CEC89AE23A91A6"/>
    <w:rsid w:val="00917B0C"/>
    <w:pPr>
      <w:spacing w:after="120" w:line="240" w:lineRule="auto"/>
    </w:pPr>
    <w:rPr>
      <w:rFonts w:eastAsiaTheme="minorHAnsi"/>
      <w:sz w:val="24"/>
      <w:lang w:val="en-US" w:eastAsia="en-US"/>
    </w:rPr>
  </w:style>
  <w:style w:type="paragraph" w:customStyle="1" w:styleId="6847A0E106964151A705F246A2B459996">
    <w:name w:val="6847A0E106964151A705F246A2B459996"/>
    <w:rsid w:val="00917B0C"/>
    <w:pPr>
      <w:spacing w:after="120" w:line="240" w:lineRule="auto"/>
    </w:pPr>
    <w:rPr>
      <w:rFonts w:eastAsiaTheme="minorHAnsi"/>
      <w:sz w:val="24"/>
      <w:lang w:val="en-US" w:eastAsia="en-US"/>
    </w:rPr>
  </w:style>
  <w:style w:type="paragraph" w:customStyle="1" w:styleId="A163F3ADF5D347E3A65F3D03C66AF2796">
    <w:name w:val="A163F3ADF5D347E3A65F3D03C66AF2796"/>
    <w:rsid w:val="00917B0C"/>
    <w:pPr>
      <w:spacing w:after="120" w:line="240" w:lineRule="auto"/>
    </w:pPr>
    <w:rPr>
      <w:rFonts w:eastAsiaTheme="minorHAnsi"/>
      <w:sz w:val="24"/>
      <w:lang w:val="en-US" w:eastAsia="en-US"/>
    </w:rPr>
  </w:style>
  <w:style w:type="paragraph" w:customStyle="1" w:styleId="5ABFAF8B05BA41EAAFF45ADB8C4F265D6">
    <w:name w:val="5ABFAF8B05BA41EAAFF45ADB8C4F265D6"/>
    <w:rsid w:val="00917B0C"/>
    <w:pPr>
      <w:spacing w:after="120" w:line="240" w:lineRule="auto"/>
    </w:pPr>
    <w:rPr>
      <w:rFonts w:eastAsiaTheme="minorHAnsi"/>
      <w:sz w:val="24"/>
      <w:lang w:val="en-US" w:eastAsia="en-US"/>
    </w:rPr>
  </w:style>
  <w:style w:type="paragraph" w:customStyle="1" w:styleId="B57DC2D7CFDF4BBF8993F650AC6721485">
    <w:name w:val="B57DC2D7CFDF4BBF8993F650AC6721485"/>
    <w:rsid w:val="00917B0C"/>
    <w:pPr>
      <w:spacing w:after="120" w:line="240" w:lineRule="auto"/>
    </w:pPr>
    <w:rPr>
      <w:rFonts w:eastAsiaTheme="minorHAnsi"/>
      <w:sz w:val="24"/>
      <w:lang w:val="en-US" w:eastAsia="en-US"/>
    </w:rPr>
  </w:style>
  <w:style w:type="paragraph" w:customStyle="1" w:styleId="6DB3B8DA05794964A7CF221D0FA212B36">
    <w:name w:val="6DB3B8DA05794964A7CF221D0FA212B36"/>
    <w:rsid w:val="00917B0C"/>
    <w:pPr>
      <w:spacing w:after="120" w:line="240" w:lineRule="auto"/>
    </w:pPr>
    <w:rPr>
      <w:rFonts w:eastAsiaTheme="minorHAnsi"/>
      <w:sz w:val="24"/>
      <w:lang w:val="en-US" w:eastAsia="en-US"/>
    </w:rPr>
  </w:style>
  <w:style w:type="paragraph" w:customStyle="1" w:styleId="EC2FEB5682934A86913BD8BA43F599355">
    <w:name w:val="EC2FEB5682934A86913BD8BA43F599355"/>
    <w:rsid w:val="00917B0C"/>
    <w:pPr>
      <w:spacing w:after="120" w:line="240" w:lineRule="auto"/>
    </w:pPr>
    <w:rPr>
      <w:rFonts w:eastAsiaTheme="minorHAnsi"/>
      <w:sz w:val="24"/>
      <w:lang w:val="en-US" w:eastAsia="en-US"/>
    </w:rPr>
  </w:style>
  <w:style w:type="paragraph" w:customStyle="1" w:styleId="A4639A7883AC4DEE90BCD58A5E63F0F35">
    <w:name w:val="A4639A7883AC4DEE90BCD58A5E63F0F35"/>
    <w:rsid w:val="00917B0C"/>
    <w:pPr>
      <w:spacing w:after="120" w:line="240" w:lineRule="auto"/>
    </w:pPr>
    <w:rPr>
      <w:rFonts w:eastAsiaTheme="minorHAnsi"/>
      <w:sz w:val="24"/>
      <w:lang w:val="en-US" w:eastAsia="en-US"/>
    </w:rPr>
  </w:style>
  <w:style w:type="paragraph" w:customStyle="1" w:styleId="0CC3117564AD4429975875DBC3052C645">
    <w:name w:val="0CC3117564AD4429975875DBC3052C645"/>
    <w:rsid w:val="00917B0C"/>
    <w:pPr>
      <w:spacing w:after="120" w:line="240" w:lineRule="auto"/>
    </w:pPr>
    <w:rPr>
      <w:rFonts w:eastAsiaTheme="minorHAnsi"/>
      <w:sz w:val="24"/>
      <w:lang w:val="en-US" w:eastAsia="en-US"/>
    </w:rPr>
  </w:style>
  <w:style w:type="paragraph" w:customStyle="1" w:styleId="3A19D6B3EB754996A3A43A3C798022944">
    <w:name w:val="3A19D6B3EB754996A3A43A3C798022944"/>
    <w:rsid w:val="00917B0C"/>
    <w:pPr>
      <w:spacing w:after="120" w:line="240" w:lineRule="auto"/>
    </w:pPr>
    <w:rPr>
      <w:rFonts w:eastAsiaTheme="minorHAnsi"/>
      <w:sz w:val="24"/>
      <w:lang w:val="en-US" w:eastAsia="en-US"/>
    </w:rPr>
  </w:style>
  <w:style w:type="paragraph" w:customStyle="1" w:styleId="FD298D3099CD4D9EAD1BBED6A6E94B0F4">
    <w:name w:val="FD298D3099CD4D9EAD1BBED6A6E94B0F4"/>
    <w:rsid w:val="00917B0C"/>
    <w:pPr>
      <w:spacing w:after="120" w:line="240" w:lineRule="auto"/>
    </w:pPr>
    <w:rPr>
      <w:rFonts w:eastAsiaTheme="minorHAnsi"/>
      <w:sz w:val="24"/>
      <w:lang w:val="en-US" w:eastAsia="en-US"/>
    </w:rPr>
  </w:style>
  <w:style w:type="paragraph" w:customStyle="1" w:styleId="2CEB8DC46FDC4E0B8B4FDCE17262F2E94">
    <w:name w:val="2CEB8DC46FDC4E0B8B4FDCE17262F2E94"/>
    <w:rsid w:val="00917B0C"/>
    <w:pPr>
      <w:spacing w:after="120" w:line="240" w:lineRule="auto"/>
    </w:pPr>
    <w:rPr>
      <w:rFonts w:eastAsiaTheme="minorHAnsi"/>
      <w:sz w:val="24"/>
      <w:lang w:val="en-US" w:eastAsia="en-US"/>
    </w:rPr>
  </w:style>
  <w:style w:type="paragraph" w:customStyle="1" w:styleId="008A4CDD96F44F5FB2C1DA89A8C2117A4">
    <w:name w:val="008A4CDD96F44F5FB2C1DA89A8C2117A4"/>
    <w:rsid w:val="00917B0C"/>
    <w:pPr>
      <w:spacing w:after="120" w:line="240" w:lineRule="auto"/>
    </w:pPr>
    <w:rPr>
      <w:rFonts w:eastAsiaTheme="minorHAnsi"/>
      <w:sz w:val="24"/>
      <w:lang w:val="en-US" w:eastAsia="en-US"/>
    </w:rPr>
  </w:style>
  <w:style w:type="paragraph" w:customStyle="1" w:styleId="0A7BC5E352E541A0A5F4277725CC8876">
    <w:name w:val="0A7BC5E352E541A0A5F4277725CC8876"/>
    <w:rsid w:val="00917B0C"/>
  </w:style>
  <w:style w:type="paragraph" w:customStyle="1" w:styleId="3040953BB241490CA7F11996B38A56D3">
    <w:name w:val="3040953BB241490CA7F11996B38A56D3"/>
    <w:rsid w:val="00917B0C"/>
  </w:style>
  <w:style w:type="paragraph" w:customStyle="1" w:styleId="BDA2C8671015464AA8211B32D6F58D5F">
    <w:name w:val="BDA2C8671015464AA8211B32D6F58D5F"/>
    <w:rsid w:val="00917B0C"/>
  </w:style>
  <w:style w:type="paragraph" w:customStyle="1" w:styleId="C9BA21608C50461BA2851EB4C39DB279">
    <w:name w:val="C9BA21608C50461BA2851EB4C39DB279"/>
    <w:rsid w:val="00917B0C"/>
  </w:style>
  <w:style w:type="paragraph" w:customStyle="1" w:styleId="DB53CCC8CE7348369003B879CB8F2622">
    <w:name w:val="DB53CCC8CE7348369003B879CB8F2622"/>
    <w:rsid w:val="00917B0C"/>
  </w:style>
  <w:style w:type="paragraph" w:customStyle="1" w:styleId="220AB44E9A464FE1BEBC346BD5C7A06C">
    <w:name w:val="220AB44E9A464FE1BEBC346BD5C7A06C"/>
    <w:rsid w:val="00917B0C"/>
  </w:style>
  <w:style w:type="paragraph" w:customStyle="1" w:styleId="466DF4207474415AA420DEDAD967E364">
    <w:name w:val="466DF4207474415AA420DEDAD967E364"/>
    <w:rsid w:val="00917B0C"/>
  </w:style>
  <w:style w:type="paragraph" w:customStyle="1" w:styleId="560F602DC83643A7A37262BC89CB2549">
    <w:name w:val="560F602DC83643A7A37262BC89CB2549"/>
    <w:rsid w:val="00917B0C"/>
  </w:style>
  <w:style w:type="paragraph" w:customStyle="1" w:styleId="50D869BB1F2A46AEA87666DD0C68E64A">
    <w:name w:val="50D869BB1F2A46AEA87666DD0C68E64A"/>
    <w:rsid w:val="00917B0C"/>
  </w:style>
  <w:style w:type="paragraph" w:customStyle="1" w:styleId="96532FF13CAB4471BE343499C5645C28">
    <w:name w:val="96532FF13CAB4471BE343499C5645C28"/>
    <w:rsid w:val="00917B0C"/>
  </w:style>
  <w:style w:type="paragraph" w:customStyle="1" w:styleId="553E4BB51B954914B19AAA703C721A4C">
    <w:name w:val="553E4BB51B954914B19AAA703C721A4C"/>
    <w:rsid w:val="00917B0C"/>
  </w:style>
  <w:style w:type="paragraph" w:customStyle="1" w:styleId="D8B9DBFA7B4F49DE9C9D7CB9CE466F75">
    <w:name w:val="D8B9DBFA7B4F49DE9C9D7CB9CE466F75"/>
    <w:rsid w:val="00917B0C"/>
  </w:style>
  <w:style w:type="paragraph" w:customStyle="1" w:styleId="DBBD1CA7270849A7829E9DF18B22312A">
    <w:name w:val="DBBD1CA7270849A7829E9DF18B22312A"/>
    <w:rsid w:val="00917B0C"/>
  </w:style>
  <w:style w:type="paragraph" w:customStyle="1" w:styleId="23802AD2F820445C84A3FAE772A6682C">
    <w:name w:val="23802AD2F820445C84A3FAE772A6682C"/>
    <w:rsid w:val="00917B0C"/>
  </w:style>
  <w:style w:type="paragraph" w:customStyle="1" w:styleId="2B2D76FED09D4F39AF2DD15618CF538E">
    <w:name w:val="2B2D76FED09D4F39AF2DD15618CF538E"/>
    <w:rsid w:val="00917B0C"/>
  </w:style>
  <w:style w:type="paragraph" w:customStyle="1" w:styleId="13CA42D469644722B1DCB954F799CDDD">
    <w:name w:val="13CA42D469644722B1DCB954F799CDDD"/>
    <w:rsid w:val="00917B0C"/>
  </w:style>
  <w:style w:type="paragraph" w:customStyle="1" w:styleId="A0C583B6CBF44F4E9316F74E975F0697">
    <w:name w:val="A0C583B6CBF44F4E9316F74E975F0697"/>
    <w:rsid w:val="00917B0C"/>
  </w:style>
  <w:style w:type="paragraph" w:customStyle="1" w:styleId="11B7B10B1B214F48A7E299FCFCA4DDCB">
    <w:name w:val="11B7B10B1B214F48A7E299FCFCA4DDCB"/>
    <w:rsid w:val="00917B0C"/>
  </w:style>
  <w:style w:type="paragraph" w:customStyle="1" w:styleId="98AE430229404AFA9999BAC14261B4D5">
    <w:name w:val="98AE430229404AFA9999BAC14261B4D5"/>
    <w:rsid w:val="00917B0C"/>
  </w:style>
  <w:style w:type="paragraph" w:customStyle="1" w:styleId="936E8C052722495789D43A4DAEC5D1FD">
    <w:name w:val="936E8C052722495789D43A4DAEC5D1FD"/>
    <w:rsid w:val="00917B0C"/>
  </w:style>
  <w:style w:type="paragraph" w:customStyle="1" w:styleId="AE25C7E3EC0349C783B41945D9C49DC1">
    <w:name w:val="AE25C7E3EC0349C783B41945D9C49DC1"/>
    <w:rsid w:val="00917B0C"/>
  </w:style>
  <w:style w:type="paragraph" w:customStyle="1" w:styleId="D2ED640DA69046FC80C060F0DAC338566">
    <w:name w:val="D2ED640DA69046FC80C060F0DAC338566"/>
    <w:rsid w:val="00917B0C"/>
    <w:pPr>
      <w:spacing w:after="120" w:line="240" w:lineRule="auto"/>
    </w:pPr>
    <w:rPr>
      <w:rFonts w:eastAsiaTheme="minorHAnsi"/>
      <w:sz w:val="24"/>
      <w:lang w:val="en-US" w:eastAsia="en-US"/>
    </w:rPr>
  </w:style>
  <w:style w:type="paragraph" w:customStyle="1" w:styleId="2B2D76FED09D4F39AF2DD15618CF538E1">
    <w:name w:val="2B2D76FED09D4F39AF2DD15618CF538E1"/>
    <w:rsid w:val="00917B0C"/>
    <w:pPr>
      <w:spacing w:after="120" w:line="240" w:lineRule="auto"/>
    </w:pPr>
    <w:rPr>
      <w:rFonts w:eastAsiaTheme="minorHAnsi"/>
      <w:sz w:val="24"/>
      <w:lang w:val="en-US" w:eastAsia="en-US"/>
    </w:rPr>
  </w:style>
  <w:style w:type="paragraph" w:customStyle="1" w:styleId="13CA42D469644722B1DCB954F799CDDD1">
    <w:name w:val="13CA42D469644722B1DCB954F799CDDD1"/>
    <w:rsid w:val="00917B0C"/>
    <w:pPr>
      <w:spacing w:after="120" w:line="240" w:lineRule="auto"/>
    </w:pPr>
    <w:rPr>
      <w:rFonts w:eastAsiaTheme="minorHAnsi"/>
      <w:sz w:val="24"/>
      <w:lang w:val="en-US" w:eastAsia="en-US"/>
    </w:rPr>
  </w:style>
  <w:style w:type="paragraph" w:customStyle="1" w:styleId="A0C583B6CBF44F4E9316F74E975F06971">
    <w:name w:val="A0C583B6CBF44F4E9316F74E975F06971"/>
    <w:rsid w:val="00917B0C"/>
    <w:pPr>
      <w:spacing w:after="120" w:line="240" w:lineRule="auto"/>
    </w:pPr>
    <w:rPr>
      <w:rFonts w:eastAsiaTheme="minorHAnsi"/>
      <w:sz w:val="24"/>
      <w:lang w:val="en-US" w:eastAsia="en-US"/>
    </w:rPr>
  </w:style>
  <w:style w:type="paragraph" w:customStyle="1" w:styleId="11B7B10B1B214F48A7E299FCFCA4DDCB1">
    <w:name w:val="11B7B10B1B214F48A7E299FCFCA4DDCB1"/>
    <w:rsid w:val="00917B0C"/>
    <w:pPr>
      <w:spacing w:after="120" w:line="240" w:lineRule="auto"/>
    </w:pPr>
    <w:rPr>
      <w:rFonts w:eastAsiaTheme="minorHAnsi"/>
      <w:sz w:val="24"/>
      <w:lang w:val="en-US" w:eastAsia="en-US"/>
    </w:rPr>
  </w:style>
  <w:style w:type="paragraph" w:customStyle="1" w:styleId="98AE430229404AFA9999BAC14261B4D51">
    <w:name w:val="98AE430229404AFA9999BAC14261B4D51"/>
    <w:rsid w:val="00917B0C"/>
    <w:pPr>
      <w:spacing w:after="120" w:line="240" w:lineRule="auto"/>
    </w:pPr>
    <w:rPr>
      <w:rFonts w:eastAsiaTheme="minorHAnsi"/>
      <w:sz w:val="24"/>
      <w:lang w:val="en-US" w:eastAsia="en-US"/>
    </w:rPr>
  </w:style>
  <w:style w:type="paragraph" w:customStyle="1" w:styleId="936E8C052722495789D43A4DAEC5D1FD1">
    <w:name w:val="936E8C052722495789D43A4DAEC5D1FD1"/>
    <w:rsid w:val="00917B0C"/>
    <w:pPr>
      <w:spacing w:after="120" w:line="240" w:lineRule="auto"/>
    </w:pPr>
    <w:rPr>
      <w:rFonts w:eastAsiaTheme="minorHAnsi"/>
      <w:sz w:val="24"/>
      <w:lang w:val="en-US" w:eastAsia="en-US"/>
    </w:rPr>
  </w:style>
  <w:style w:type="paragraph" w:customStyle="1" w:styleId="AE25C7E3EC0349C783B41945D9C49DC11">
    <w:name w:val="AE25C7E3EC0349C783B41945D9C49DC11"/>
    <w:rsid w:val="00917B0C"/>
    <w:pPr>
      <w:spacing w:after="120" w:line="240" w:lineRule="auto"/>
    </w:pPr>
    <w:rPr>
      <w:rFonts w:eastAsiaTheme="minorHAnsi"/>
      <w:sz w:val="24"/>
      <w:lang w:val="en-US" w:eastAsia="en-US"/>
    </w:rPr>
  </w:style>
  <w:style w:type="paragraph" w:customStyle="1" w:styleId="5ABFAF8B05BA41EAAFF45ADB8C4F265D7">
    <w:name w:val="5ABFAF8B05BA41EAAFF45ADB8C4F265D7"/>
    <w:rsid w:val="00917B0C"/>
    <w:pPr>
      <w:spacing w:after="120" w:line="240" w:lineRule="auto"/>
    </w:pPr>
    <w:rPr>
      <w:rFonts w:eastAsiaTheme="minorHAnsi"/>
      <w:sz w:val="24"/>
      <w:lang w:val="en-US" w:eastAsia="en-US"/>
    </w:rPr>
  </w:style>
  <w:style w:type="paragraph" w:customStyle="1" w:styleId="B57DC2D7CFDF4BBF8993F650AC6721486">
    <w:name w:val="B57DC2D7CFDF4BBF8993F650AC6721486"/>
    <w:rsid w:val="00917B0C"/>
    <w:pPr>
      <w:spacing w:after="120" w:line="240" w:lineRule="auto"/>
    </w:pPr>
    <w:rPr>
      <w:rFonts w:eastAsiaTheme="minorHAnsi"/>
      <w:sz w:val="24"/>
      <w:lang w:val="en-US" w:eastAsia="en-US"/>
    </w:rPr>
  </w:style>
  <w:style w:type="paragraph" w:customStyle="1" w:styleId="D2ED640DA69046FC80C060F0DAC338567">
    <w:name w:val="D2ED640DA69046FC80C060F0DAC338567"/>
    <w:rsid w:val="00917B0C"/>
    <w:pPr>
      <w:spacing w:after="120" w:line="240" w:lineRule="auto"/>
    </w:pPr>
    <w:rPr>
      <w:rFonts w:eastAsiaTheme="minorHAnsi"/>
      <w:sz w:val="24"/>
      <w:lang w:val="en-US" w:eastAsia="en-US"/>
    </w:rPr>
  </w:style>
  <w:style w:type="paragraph" w:customStyle="1" w:styleId="2B2D76FED09D4F39AF2DD15618CF538E2">
    <w:name w:val="2B2D76FED09D4F39AF2DD15618CF538E2"/>
    <w:rsid w:val="00917B0C"/>
    <w:pPr>
      <w:spacing w:after="120" w:line="240" w:lineRule="auto"/>
    </w:pPr>
    <w:rPr>
      <w:rFonts w:eastAsiaTheme="minorHAnsi"/>
      <w:sz w:val="24"/>
      <w:lang w:val="en-US" w:eastAsia="en-US"/>
    </w:rPr>
  </w:style>
  <w:style w:type="paragraph" w:customStyle="1" w:styleId="13CA42D469644722B1DCB954F799CDDD2">
    <w:name w:val="13CA42D469644722B1DCB954F799CDDD2"/>
    <w:rsid w:val="00917B0C"/>
    <w:pPr>
      <w:spacing w:after="120" w:line="240" w:lineRule="auto"/>
    </w:pPr>
    <w:rPr>
      <w:rFonts w:eastAsiaTheme="minorHAnsi"/>
      <w:sz w:val="24"/>
      <w:lang w:val="en-US" w:eastAsia="en-US"/>
    </w:rPr>
  </w:style>
  <w:style w:type="paragraph" w:customStyle="1" w:styleId="A0C583B6CBF44F4E9316F74E975F06972">
    <w:name w:val="A0C583B6CBF44F4E9316F74E975F06972"/>
    <w:rsid w:val="00917B0C"/>
    <w:pPr>
      <w:spacing w:after="120" w:line="240" w:lineRule="auto"/>
    </w:pPr>
    <w:rPr>
      <w:rFonts w:eastAsiaTheme="minorHAnsi"/>
      <w:sz w:val="24"/>
      <w:lang w:val="en-US" w:eastAsia="en-US"/>
    </w:rPr>
  </w:style>
  <w:style w:type="paragraph" w:customStyle="1" w:styleId="11B7B10B1B214F48A7E299FCFCA4DDCB2">
    <w:name w:val="11B7B10B1B214F48A7E299FCFCA4DDCB2"/>
    <w:rsid w:val="00917B0C"/>
    <w:pPr>
      <w:spacing w:after="120" w:line="240" w:lineRule="auto"/>
    </w:pPr>
    <w:rPr>
      <w:rFonts w:eastAsiaTheme="minorHAnsi"/>
      <w:sz w:val="24"/>
      <w:lang w:val="en-US" w:eastAsia="en-US"/>
    </w:rPr>
  </w:style>
  <w:style w:type="paragraph" w:customStyle="1" w:styleId="98AE430229404AFA9999BAC14261B4D52">
    <w:name w:val="98AE430229404AFA9999BAC14261B4D52"/>
    <w:rsid w:val="00917B0C"/>
    <w:pPr>
      <w:spacing w:after="120" w:line="240" w:lineRule="auto"/>
    </w:pPr>
    <w:rPr>
      <w:rFonts w:eastAsiaTheme="minorHAnsi"/>
      <w:sz w:val="24"/>
      <w:lang w:val="en-US" w:eastAsia="en-US"/>
    </w:rPr>
  </w:style>
  <w:style w:type="paragraph" w:customStyle="1" w:styleId="936E8C052722495789D43A4DAEC5D1FD2">
    <w:name w:val="936E8C052722495789D43A4DAEC5D1FD2"/>
    <w:rsid w:val="00917B0C"/>
    <w:pPr>
      <w:spacing w:after="120" w:line="240" w:lineRule="auto"/>
    </w:pPr>
    <w:rPr>
      <w:rFonts w:eastAsiaTheme="minorHAnsi"/>
      <w:sz w:val="24"/>
      <w:lang w:val="en-US" w:eastAsia="en-US"/>
    </w:rPr>
  </w:style>
  <w:style w:type="paragraph" w:customStyle="1" w:styleId="AE25C7E3EC0349C783B41945D9C49DC12">
    <w:name w:val="AE25C7E3EC0349C783B41945D9C49DC12"/>
    <w:rsid w:val="00917B0C"/>
    <w:pPr>
      <w:spacing w:after="120" w:line="240" w:lineRule="auto"/>
    </w:pPr>
    <w:rPr>
      <w:rFonts w:eastAsiaTheme="minorHAnsi"/>
      <w:sz w:val="24"/>
      <w:lang w:val="en-US" w:eastAsia="en-US"/>
    </w:rPr>
  </w:style>
  <w:style w:type="paragraph" w:customStyle="1" w:styleId="5ABFAF8B05BA41EAAFF45ADB8C4F265D8">
    <w:name w:val="5ABFAF8B05BA41EAAFF45ADB8C4F265D8"/>
    <w:rsid w:val="00917B0C"/>
    <w:pPr>
      <w:spacing w:after="120" w:line="240" w:lineRule="auto"/>
    </w:pPr>
    <w:rPr>
      <w:rFonts w:eastAsiaTheme="minorHAnsi"/>
      <w:sz w:val="24"/>
      <w:lang w:val="en-US" w:eastAsia="en-US"/>
    </w:rPr>
  </w:style>
  <w:style w:type="paragraph" w:customStyle="1" w:styleId="B57DC2D7CFDF4BBF8993F650AC6721487">
    <w:name w:val="B57DC2D7CFDF4BBF8993F650AC6721487"/>
    <w:rsid w:val="00917B0C"/>
    <w:pPr>
      <w:spacing w:after="120" w:line="240" w:lineRule="auto"/>
    </w:pPr>
    <w:rPr>
      <w:rFonts w:eastAsiaTheme="minorHAnsi"/>
      <w:sz w:val="24"/>
      <w:lang w:val="en-US" w:eastAsia="en-US"/>
    </w:rPr>
  </w:style>
  <w:style w:type="paragraph" w:customStyle="1" w:styleId="0ADBF5B2E0B44E5E98A7B06C5204836B">
    <w:name w:val="0ADBF5B2E0B44E5E98A7B06C5204836B"/>
    <w:rsid w:val="00917B0C"/>
  </w:style>
  <w:style w:type="paragraph" w:customStyle="1" w:styleId="D2ED640DA69046FC80C060F0DAC338568">
    <w:name w:val="D2ED640DA69046FC80C060F0DAC338568"/>
    <w:rsid w:val="00917B0C"/>
    <w:pPr>
      <w:spacing w:after="120" w:line="240" w:lineRule="auto"/>
    </w:pPr>
    <w:rPr>
      <w:rFonts w:eastAsiaTheme="minorHAnsi"/>
      <w:sz w:val="24"/>
      <w:lang w:val="en-US" w:eastAsia="en-US"/>
    </w:rPr>
  </w:style>
  <w:style w:type="paragraph" w:customStyle="1" w:styleId="2B2D76FED09D4F39AF2DD15618CF538E3">
    <w:name w:val="2B2D76FED09D4F39AF2DD15618CF538E3"/>
    <w:rsid w:val="00917B0C"/>
    <w:pPr>
      <w:spacing w:after="120" w:line="240" w:lineRule="auto"/>
    </w:pPr>
    <w:rPr>
      <w:rFonts w:eastAsiaTheme="minorHAnsi"/>
      <w:sz w:val="24"/>
      <w:lang w:val="en-US" w:eastAsia="en-US"/>
    </w:rPr>
  </w:style>
  <w:style w:type="paragraph" w:customStyle="1" w:styleId="13CA42D469644722B1DCB954F799CDDD3">
    <w:name w:val="13CA42D469644722B1DCB954F799CDDD3"/>
    <w:rsid w:val="00917B0C"/>
    <w:pPr>
      <w:spacing w:after="120" w:line="240" w:lineRule="auto"/>
    </w:pPr>
    <w:rPr>
      <w:rFonts w:eastAsiaTheme="minorHAnsi"/>
      <w:sz w:val="24"/>
      <w:lang w:val="en-US" w:eastAsia="en-US"/>
    </w:rPr>
  </w:style>
  <w:style w:type="paragraph" w:customStyle="1" w:styleId="A0C583B6CBF44F4E9316F74E975F06973">
    <w:name w:val="A0C583B6CBF44F4E9316F74E975F06973"/>
    <w:rsid w:val="00917B0C"/>
    <w:pPr>
      <w:spacing w:after="120" w:line="240" w:lineRule="auto"/>
    </w:pPr>
    <w:rPr>
      <w:rFonts w:eastAsiaTheme="minorHAnsi"/>
      <w:sz w:val="24"/>
      <w:lang w:val="en-US" w:eastAsia="en-US"/>
    </w:rPr>
  </w:style>
  <w:style w:type="paragraph" w:customStyle="1" w:styleId="11B7B10B1B214F48A7E299FCFCA4DDCB3">
    <w:name w:val="11B7B10B1B214F48A7E299FCFCA4DDCB3"/>
    <w:rsid w:val="00917B0C"/>
    <w:pPr>
      <w:spacing w:after="120" w:line="240" w:lineRule="auto"/>
    </w:pPr>
    <w:rPr>
      <w:rFonts w:eastAsiaTheme="minorHAnsi"/>
      <w:sz w:val="24"/>
      <w:lang w:val="en-US" w:eastAsia="en-US"/>
    </w:rPr>
  </w:style>
  <w:style w:type="paragraph" w:customStyle="1" w:styleId="98AE430229404AFA9999BAC14261B4D53">
    <w:name w:val="98AE430229404AFA9999BAC14261B4D53"/>
    <w:rsid w:val="00917B0C"/>
    <w:pPr>
      <w:spacing w:after="120" w:line="240" w:lineRule="auto"/>
    </w:pPr>
    <w:rPr>
      <w:rFonts w:eastAsiaTheme="minorHAnsi"/>
      <w:sz w:val="24"/>
      <w:lang w:val="en-US" w:eastAsia="en-US"/>
    </w:rPr>
  </w:style>
  <w:style w:type="paragraph" w:customStyle="1" w:styleId="936E8C052722495789D43A4DAEC5D1FD3">
    <w:name w:val="936E8C052722495789D43A4DAEC5D1FD3"/>
    <w:rsid w:val="00917B0C"/>
    <w:pPr>
      <w:spacing w:after="120" w:line="240" w:lineRule="auto"/>
    </w:pPr>
    <w:rPr>
      <w:rFonts w:eastAsiaTheme="minorHAnsi"/>
      <w:sz w:val="24"/>
      <w:lang w:val="en-US" w:eastAsia="en-US"/>
    </w:rPr>
  </w:style>
  <w:style w:type="paragraph" w:customStyle="1" w:styleId="AE25C7E3EC0349C783B41945D9C49DC13">
    <w:name w:val="AE25C7E3EC0349C783B41945D9C49DC13"/>
    <w:rsid w:val="00917B0C"/>
    <w:pPr>
      <w:spacing w:after="120" w:line="240" w:lineRule="auto"/>
    </w:pPr>
    <w:rPr>
      <w:rFonts w:eastAsiaTheme="minorHAnsi"/>
      <w:sz w:val="24"/>
      <w:lang w:val="en-US" w:eastAsia="en-US"/>
    </w:rPr>
  </w:style>
  <w:style w:type="paragraph" w:customStyle="1" w:styleId="5ABFAF8B05BA41EAAFF45ADB8C4F265D9">
    <w:name w:val="5ABFAF8B05BA41EAAFF45ADB8C4F265D9"/>
    <w:rsid w:val="00917B0C"/>
    <w:pPr>
      <w:spacing w:after="120" w:line="240" w:lineRule="auto"/>
    </w:pPr>
    <w:rPr>
      <w:rFonts w:eastAsiaTheme="minorHAnsi"/>
      <w:sz w:val="24"/>
      <w:lang w:val="en-US" w:eastAsia="en-US"/>
    </w:rPr>
  </w:style>
  <w:style w:type="paragraph" w:customStyle="1" w:styleId="B57DC2D7CFDF4BBF8993F650AC6721488">
    <w:name w:val="B57DC2D7CFDF4BBF8993F650AC6721488"/>
    <w:rsid w:val="00917B0C"/>
    <w:pPr>
      <w:spacing w:after="120" w:line="240" w:lineRule="auto"/>
    </w:pPr>
    <w:rPr>
      <w:rFonts w:eastAsiaTheme="minorHAnsi"/>
      <w:sz w:val="24"/>
      <w:lang w:val="en-US" w:eastAsia="en-US"/>
    </w:rPr>
  </w:style>
  <w:style w:type="paragraph" w:customStyle="1" w:styleId="0ADBF5B2E0B44E5E98A7B06C5204836B1">
    <w:name w:val="0ADBF5B2E0B44E5E98A7B06C5204836B1"/>
    <w:rsid w:val="00917B0C"/>
    <w:pPr>
      <w:spacing w:after="120" w:line="240" w:lineRule="auto"/>
    </w:pPr>
    <w:rPr>
      <w:rFonts w:eastAsiaTheme="minorHAnsi"/>
      <w:sz w:val="24"/>
      <w:lang w:val="en-US" w:eastAsia="en-US"/>
    </w:rPr>
  </w:style>
  <w:style w:type="paragraph" w:customStyle="1" w:styleId="EC2FEB5682934A86913BD8BA43F599356">
    <w:name w:val="EC2FEB5682934A86913BD8BA43F599356"/>
    <w:rsid w:val="00917B0C"/>
    <w:pPr>
      <w:spacing w:after="120" w:line="240" w:lineRule="auto"/>
    </w:pPr>
    <w:rPr>
      <w:rFonts w:eastAsiaTheme="minorHAnsi"/>
      <w:sz w:val="24"/>
      <w:lang w:val="en-US" w:eastAsia="en-US"/>
    </w:rPr>
  </w:style>
  <w:style w:type="paragraph" w:customStyle="1" w:styleId="A4639A7883AC4DEE90BCD58A5E63F0F36">
    <w:name w:val="A4639A7883AC4DEE90BCD58A5E63F0F36"/>
    <w:rsid w:val="00917B0C"/>
    <w:pPr>
      <w:spacing w:after="120" w:line="240" w:lineRule="auto"/>
    </w:pPr>
    <w:rPr>
      <w:rFonts w:eastAsiaTheme="minorHAnsi"/>
      <w:sz w:val="24"/>
      <w:lang w:val="en-US" w:eastAsia="en-US"/>
    </w:rPr>
  </w:style>
  <w:style w:type="paragraph" w:customStyle="1" w:styleId="0CC3117564AD4429975875DBC3052C646">
    <w:name w:val="0CC3117564AD4429975875DBC3052C646"/>
    <w:rsid w:val="00917B0C"/>
    <w:pPr>
      <w:spacing w:after="120" w:line="240" w:lineRule="auto"/>
    </w:pPr>
    <w:rPr>
      <w:rFonts w:eastAsiaTheme="minorHAnsi"/>
      <w:sz w:val="24"/>
      <w:lang w:val="en-US" w:eastAsia="en-US"/>
    </w:rPr>
  </w:style>
  <w:style w:type="paragraph" w:customStyle="1" w:styleId="3A19D6B3EB754996A3A43A3C798022945">
    <w:name w:val="3A19D6B3EB754996A3A43A3C798022945"/>
    <w:rsid w:val="00917B0C"/>
    <w:pPr>
      <w:spacing w:after="120" w:line="240" w:lineRule="auto"/>
    </w:pPr>
    <w:rPr>
      <w:rFonts w:eastAsiaTheme="minorHAnsi"/>
      <w:sz w:val="24"/>
      <w:lang w:val="en-US" w:eastAsia="en-US"/>
    </w:rPr>
  </w:style>
  <w:style w:type="paragraph" w:customStyle="1" w:styleId="FD298D3099CD4D9EAD1BBED6A6E94B0F5">
    <w:name w:val="FD298D3099CD4D9EAD1BBED6A6E94B0F5"/>
    <w:rsid w:val="00917B0C"/>
    <w:pPr>
      <w:spacing w:after="120" w:line="240" w:lineRule="auto"/>
    </w:pPr>
    <w:rPr>
      <w:rFonts w:eastAsiaTheme="minorHAnsi"/>
      <w:sz w:val="24"/>
      <w:lang w:val="en-US" w:eastAsia="en-US"/>
    </w:rPr>
  </w:style>
  <w:style w:type="paragraph" w:customStyle="1" w:styleId="2CEB8DC46FDC4E0B8B4FDCE17262F2E95">
    <w:name w:val="2CEB8DC46FDC4E0B8B4FDCE17262F2E95"/>
    <w:rsid w:val="00917B0C"/>
    <w:pPr>
      <w:spacing w:after="120" w:line="240" w:lineRule="auto"/>
    </w:pPr>
    <w:rPr>
      <w:rFonts w:eastAsiaTheme="minorHAnsi"/>
      <w:sz w:val="24"/>
      <w:lang w:val="en-US" w:eastAsia="en-US"/>
    </w:rPr>
  </w:style>
  <w:style w:type="paragraph" w:customStyle="1" w:styleId="008A4CDD96F44F5FB2C1DA89A8C2117A5">
    <w:name w:val="008A4CDD96F44F5FB2C1DA89A8C2117A5"/>
    <w:rsid w:val="00917B0C"/>
    <w:pPr>
      <w:spacing w:after="120" w:line="240" w:lineRule="auto"/>
    </w:pPr>
    <w:rPr>
      <w:rFonts w:eastAsiaTheme="minorHAnsi"/>
      <w:sz w:val="24"/>
      <w:lang w:val="en-US" w:eastAsia="en-US"/>
    </w:rPr>
  </w:style>
  <w:style w:type="paragraph" w:customStyle="1" w:styleId="D2ED640DA69046FC80C060F0DAC338569">
    <w:name w:val="D2ED640DA69046FC80C060F0DAC338569"/>
    <w:rsid w:val="00917B0C"/>
    <w:pPr>
      <w:spacing w:after="120" w:line="240" w:lineRule="auto"/>
    </w:pPr>
    <w:rPr>
      <w:rFonts w:eastAsiaTheme="minorHAnsi"/>
      <w:sz w:val="24"/>
      <w:lang w:val="en-US" w:eastAsia="en-US"/>
    </w:rPr>
  </w:style>
  <w:style w:type="paragraph" w:customStyle="1" w:styleId="2B2D76FED09D4F39AF2DD15618CF538E4">
    <w:name w:val="2B2D76FED09D4F39AF2DD15618CF538E4"/>
    <w:rsid w:val="00917B0C"/>
    <w:pPr>
      <w:spacing w:after="120" w:line="240" w:lineRule="auto"/>
    </w:pPr>
    <w:rPr>
      <w:rFonts w:eastAsiaTheme="minorHAnsi"/>
      <w:sz w:val="24"/>
      <w:lang w:val="en-US" w:eastAsia="en-US"/>
    </w:rPr>
  </w:style>
  <w:style w:type="paragraph" w:customStyle="1" w:styleId="13CA42D469644722B1DCB954F799CDDD4">
    <w:name w:val="13CA42D469644722B1DCB954F799CDDD4"/>
    <w:rsid w:val="00917B0C"/>
    <w:pPr>
      <w:spacing w:after="120" w:line="240" w:lineRule="auto"/>
    </w:pPr>
    <w:rPr>
      <w:rFonts w:eastAsiaTheme="minorHAnsi"/>
      <w:sz w:val="24"/>
      <w:lang w:val="en-US" w:eastAsia="en-US"/>
    </w:rPr>
  </w:style>
  <w:style w:type="paragraph" w:customStyle="1" w:styleId="A0C583B6CBF44F4E9316F74E975F06974">
    <w:name w:val="A0C583B6CBF44F4E9316F74E975F06974"/>
    <w:rsid w:val="00917B0C"/>
    <w:pPr>
      <w:spacing w:after="120" w:line="240" w:lineRule="auto"/>
    </w:pPr>
    <w:rPr>
      <w:rFonts w:eastAsiaTheme="minorHAnsi"/>
      <w:sz w:val="24"/>
      <w:lang w:val="en-US" w:eastAsia="en-US"/>
    </w:rPr>
  </w:style>
  <w:style w:type="paragraph" w:customStyle="1" w:styleId="11B7B10B1B214F48A7E299FCFCA4DDCB4">
    <w:name w:val="11B7B10B1B214F48A7E299FCFCA4DDCB4"/>
    <w:rsid w:val="00917B0C"/>
    <w:pPr>
      <w:spacing w:after="120" w:line="240" w:lineRule="auto"/>
    </w:pPr>
    <w:rPr>
      <w:rFonts w:eastAsiaTheme="minorHAnsi"/>
      <w:sz w:val="24"/>
      <w:lang w:val="en-US" w:eastAsia="en-US"/>
    </w:rPr>
  </w:style>
  <w:style w:type="paragraph" w:customStyle="1" w:styleId="98AE430229404AFA9999BAC14261B4D54">
    <w:name w:val="98AE430229404AFA9999BAC14261B4D54"/>
    <w:rsid w:val="00917B0C"/>
    <w:pPr>
      <w:spacing w:after="120" w:line="240" w:lineRule="auto"/>
    </w:pPr>
    <w:rPr>
      <w:rFonts w:eastAsiaTheme="minorHAnsi"/>
      <w:sz w:val="24"/>
      <w:lang w:val="en-US" w:eastAsia="en-US"/>
    </w:rPr>
  </w:style>
  <w:style w:type="paragraph" w:customStyle="1" w:styleId="936E8C052722495789D43A4DAEC5D1FD4">
    <w:name w:val="936E8C052722495789D43A4DAEC5D1FD4"/>
    <w:rsid w:val="00917B0C"/>
    <w:pPr>
      <w:spacing w:after="120" w:line="240" w:lineRule="auto"/>
    </w:pPr>
    <w:rPr>
      <w:rFonts w:eastAsiaTheme="minorHAnsi"/>
      <w:sz w:val="24"/>
      <w:lang w:val="en-US" w:eastAsia="en-US"/>
    </w:rPr>
  </w:style>
  <w:style w:type="paragraph" w:customStyle="1" w:styleId="AE25C7E3EC0349C783B41945D9C49DC14">
    <w:name w:val="AE25C7E3EC0349C783B41945D9C49DC14"/>
    <w:rsid w:val="00917B0C"/>
    <w:pPr>
      <w:spacing w:after="120" w:line="240" w:lineRule="auto"/>
    </w:pPr>
    <w:rPr>
      <w:rFonts w:eastAsiaTheme="minorHAnsi"/>
      <w:sz w:val="24"/>
      <w:lang w:val="en-US" w:eastAsia="en-US"/>
    </w:rPr>
  </w:style>
  <w:style w:type="paragraph" w:customStyle="1" w:styleId="5ABFAF8B05BA41EAAFF45ADB8C4F265D10">
    <w:name w:val="5ABFAF8B05BA41EAAFF45ADB8C4F265D10"/>
    <w:rsid w:val="00917B0C"/>
    <w:pPr>
      <w:spacing w:after="120" w:line="240" w:lineRule="auto"/>
    </w:pPr>
    <w:rPr>
      <w:rFonts w:eastAsiaTheme="minorHAnsi"/>
      <w:sz w:val="24"/>
      <w:lang w:val="en-US" w:eastAsia="en-US"/>
    </w:rPr>
  </w:style>
  <w:style w:type="paragraph" w:customStyle="1" w:styleId="B57DC2D7CFDF4BBF8993F650AC6721489">
    <w:name w:val="B57DC2D7CFDF4BBF8993F650AC6721489"/>
    <w:rsid w:val="00917B0C"/>
    <w:pPr>
      <w:spacing w:after="120" w:line="240" w:lineRule="auto"/>
    </w:pPr>
    <w:rPr>
      <w:rFonts w:eastAsiaTheme="minorHAnsi"/>
      <w:sz w:val="24"/>
      <w:lang w:val="en-US" w:eastAsia="en-US"/>
    </w:rPr>
  </w:style>
  <w:style w:type="paragraph" w:customStyle="1" w:styleId="0ADBF5B2E0B44E5E98A7B06C5204836B2">
    <w:name w:val="0ADBF5B2E0B44E5E98A7B06C5204836B2"/>
    <w:rsid w:val="00917B0C"/>
    <w:pPr>
      <w:spacing w:after="120" w:line="240" w:lineRule="auto"/>
    </w:pPr>
    <w:rPr>
      <w:rFonts w:eastAsiaTheme="minorHAnsi"/>
      <w:sz w:val="24"/>
      <w:lang w:val="en-US" w:eastAsia="en-US"/>
    </w:rPr>
  </w:style>
  <w:style w:type="paragraph" w:customStyle="1" w:styleId="EC2FEB5682934A86913BD8BA43F599357">
    <w:name w:val="EC2FEB5682934A86913BD8BA43F599357"/>
    <w:rsid w:val="00917B0C"/>
    <w:pPr>
      <w:spacing w:after="120" w:line="240" w:lineRule="auto"/>
    </w:pPr>
    <w:rPr>
      <w:rFonts w:eastAsiaTheme="minorHAnsi"/>
      <w:sz w:val="24"/>
      <w:lang w:val="en-US" w:eastAsia="en-US"/>
    </w:rPr>
  </w:style>
  <w:style w:type="paragraph" w:customStyle="1" w:styleId="A4639A7883AC4DEE90BCD58A5E63F0F37">
    <w:name w:val="A4639A7883AC4DEE90BCD58A5E63F0F37"/>
    <w:rsid w:val="00917B0C"/>
    <w:pPr>
      <w:spacing w:after="120" w:line="240" w:lineRule="auto"/>
    </w:pPr>
    <w:rPr>
      <w:rFonts w:eastAsiaTheme="minorHAnsi"/>
      <w:sz w:val="24"/>
      <w:lang w:val="en-US" w:eastAsia="en-US"/>
    </w:rPr>
  </w:style>
  <w:style w:type="paragraph" w:customStyle="1" w:styleId="0CC3117564AD4429975875DBC3052C647">
    <w:name w:val="0CC3117564AD4429975875DBC3052C647"/>
    <w:rsid w:val="00917B0C"/>
    <w:pPr>
      <w:spacing w:after="120" w:line="240" w:lineRule="auto"/>
    </w:pPr>
    <w:rPr>
      <w:rFonts w:eastAsiaTheme="minorHAnsi"/>
      <w:sz w:val="24"/>
      <w:lang w:val="en-US" w:eastAsia="en-US"/>
    </w:rPr>
  </w:style>
  <w:style w:type="paragraph" w:customStyle="1" w:styleId="3A19D6B3EB754996A3A43A3C798022946">
    <w:name w:val="3A19D6B3EB754996A3A43A3C798022946"/>
    <w:rsid w:val="00917B0C"/>
    <w:pPr>
      <w:spacing w:after="120" w:line="240" w:lineRule="auto"/>
    </w:pPr>
    <w:rPr>
      <w:rFonts w:eastAsiaTheme="minorHAnsi"/>
      <w:sz w:val="24"/>
      <w:lang w:val="en-US" w:eastAsia="en-US"/>
    </w:rPr>
  </w:style>
  <w:style w:type="paragraph" w:customStyle="1" w:styleId="FD298D3099CD4D9EAD1BBED6A6E94B0F6">
    <w:name w:val="FD298D3099CD4D9EAD1BBED6A6E94B0F6"/>
    <w:rsid w:val="00917B0C"/>
    <w:pPr>
      <w:spacing w:after="120" w:line="240" w:lineRule="auto"/>
    </w:pPr>
    <w:rPr>
      <w:rFonts w:eastAsiaTheme="minorHAnsi"/>
      <w:sz w:val="24"/>
      <w:lang w:val="en-US" w:eastAsia="en-US"/>
    </w:rPr>
  </w:style>
  <w:style w:type="paragraph" w:customStyle="1" w:styleId="2CEB8DC46FDC4E0B8B4FDCE17262F2E96">
    <w:name w:val="2CEB8DC46FDC4E0B8B4FDCE17262F2E96"/>
    <w:rsid w:val="00917B0C"/>
    <w:pPr>
      <w:spacing w:after="120" w:line="240" w:lineRule="auto"/>
    </w:pPr>
    <w:rPr>
      <w:rFonts w:eastAsiaTheme="minorHAnsi"/>
      <w:sz w:val="24"/>
      <w:lang w:val="en-US" w:eastAsia="en-US"/>
    </w:rPr>
  </w:style>
  <w:style w:type="paragraph" w:customStyle="1" w:styleId="008A4CDD96F44F5FB2C1DA89A8C2117A6">
    <w:name w:val="008A4CDD96F44F5FB2C1DA89A8C2117A6"/>
    <w:rsid w:val="00917B0C"/>
    <w:pPr>
      <w:spacing w:after="120" w:line="240" w:lineRule="auto"/>
    </w:pPr>
    <w:rPr>
      <w:rFonts w:eastAsiaTheme="minorHAnsi"/>
      <w:sz w:val="24"/>
      <w:lang w:val="en-US" w:eastAsia="en-US"/>
    </w:rPr>
  </w:style>
  <w:style w:type="paragraph" w:customStyle="1" w:styleId="D2ED640DA69046FC80C060F0DAC3385610">
    <w:name w:val="D2ED640DA69046FC80C060F0DAC3385610"/>
    <w:rsid w:val="00917B0C"/>
    <w:pPr>
      <w:spacing w:after="120" w:line="240" w:lineRule="auto"/>
    </w:pPr>
    <w:rPr>
      <w:rFonts w:eastAsiaTheme="minorHAnsi"/>
      <w:sz w:val="24"/>
      <w:lang w:val="en-US" w:eastAsia="en-US"/>
    </w:rPr>
  </w:style>
  <w:style w:type="paragraph" w:customStyle="1" w:styleId="2B2D76FED09D4F39AF2DD15618CF538E5">
    <w:name w:val="2B2D76FED09D4F39AF2DD15618CF538E5"/>
    <w:rsid w:val="00917B0C"/>
    <w:pPr>
      <w:spacing w:after="120" w:line="240" w:lineRule="auto"/>
    </w:pPr>
    <w:rPr>
      <w:rFonts w:eastAsiaTheme="minorHAnsi"/>
      <w:sz w:val="24"/>
      <w:lang w:val="en-US" w:eastAsia="en-US"/>
    </w:rPr>
  </w:style>
  <w:style w:type="paragraph" w:customStyle="1" w:styleId="13CA42D469644722B1DCB954F799CDDD5">
    <w:name w:val="13CA42D469644722B1DCB954F799CDDD5"/>
    <w:rsid w:val="00917B0C"/>
    <w:pPr>
      <w:spacing w:after="120" w:line="240" w:lineRule="auto"/>
    </w:pPr>
    <w:rPr>
      <w:rFonts w:eastAsiaTheme="minorHAnsi"/>
      <w:sz w:val="24"/>
      <w:lang w:val="en-US" w:eastAsia="en-US"/>
    </w:rPr>
  </w:style>
  <w:style w:type="paragraph" w:customStyle="1" w:styleId="A0C583B6CBF44F4E9316F74E975F06975">
    <w:name w:val="A0C583B6CBF44F4E9316F74E975F06975"/>
    <w:rsid w:val="00917B0C"/>
    <w:pPr>
      <w:spacing w:after="120" w:line="240" w:lineRule="auto"/>
    </w:pPr>
    <w:rPr>
      <w:rFonts w:eastAsiaTheme="minorHAnsi"/>
      <w:sz w:val="24"/>
      <w:lang w:val="en-US" w:eastAsia="en-US"/>
    </w:rPr>
  </w:style>
  <w:style w:type="paragraph" w:customStyle="1" w:styleId="11B7B10B1B214F48A7E299FCFCA4DDCB5">
    <w:name w:val="11B7B10B1B214F48A7E299FCFCA4DDCB5"/>
    <w:rsid w:val="00917B0C"/>
    <w:pPr>
      <w:spacing w:after="120" w:line="240" w:lineRule="auto"/>
    </w:pPr>
    <w:rPr>
      <w:rFonts w:eastAsiaTheme="minorHAnsi"/>
      <w:sz w:val="24"/>
      <w:lang w:val="en-US" w:eastAsia="en-US"/>
    </w:rPr>
  </w:style>
  <w:style w:type="paragraph" w:customStyle="1" w:styleId="98AE430229404AFA9999BAC14261B4D55">
    <w:name w:val="98AE430229404AFA9999BAC14261B4D55"/>
    <w:rsid w:val="00917B0C"/>
    <w:pPr>
      <w:spacing w:after="120" w:line="240" w:lineRule="auto"/>
    </w:pPr>
    <w:rPr>
      <w:rFonts w:eastAsiaTheme="minorHAnsi"/>
      <w:sz w:val="24"/>
      <w:lang w:val="en-US" w:eastAsia="en-US"/>
    </w:rPr>
  </w:style>
  <w:style w:type="paragraph" w:customStyle="1" w:styleId="936E8C052722495789D43A4DAEC5D1FD5">
    <w:name w:val="936E8C052722495789D43A4DAEC5D1FD5"/>
    <w:rsid w:val="00917B0C"/>
    <w:pPr>
      <w:spacing w:after="120" w:line="240" w:lineRule="auto"/>
    </w:pPr>
    <w:rPr>
      <w:rFonts w:eastAsiaTheme="minorHAnsi"/>
      <w:sz w:val="24"/>
      <w:lang w:val="en-US" w:eastAsia="en-US"/>
    </w:rPr>
  </w:style>
  <w:style w:type="paragraph" w:customStyle="1" w:styleId="AE25C7E3EC0349C783B41945D9C49DC15">
    <w:name w:val="AE25C7E3EC0349C783B41945D9C49DC15"/>
    <w:rsid w:val="00917B0C"/>
    <w:pPr>
      <w:spacing w:after="120" w:line="240" w:lineRule="auto"/>
    </w:pPr>
    <w:rPr>
      <w:rFonts w:eastAsiaTheme="minorHAnsi"/>
      <w:sz w:val="24"/>
      <w:lang w:val="en-US" w:eastAsia="en-US"/>
    </w:rPr>
  </w:style>
  <w:style w:type="paragraph" w:customStyle="1" w:styleId="5ABFAF8B05BA41EAAFF45ADB8C4F265D11">
    <w:name w:val="5ABFAF8B05BA41EAAFF45ADB8C4F265D11"/>
    <w:rsid w:val="00917B0C"/>
    <w:pPr>
      <w:spacing w:after="120" w:line="240" w:lineRule="auto"/>
    </w:pPr>
    <w:rPr>
      <w:rFonts w:eastAsiaTheme="minorHAnsi"/>
      <w:sz w:val="24"/>
      <w:lang w:val="en-US" w:eastAsia="en-US"/>
    </w:rPr>
  </w:style>
  <w:style w:type="paragraph" w:customStyle="1" w:styleId="B57DC2D7CFDF4BBF8993F650AC67214810">
    <w:name w:val="B57DC2D7CFDF4BBF8993F650AC67214810"/>
    <w:rsid w:val="00917B0C"/>
    <w:pPr>
      <w:spacing w:after="120" w:line="240" w:lineRule="auto"/>
    </w:pPr>
    <w:rPr>
      <w:rFonts w:eastAsiaTheme="minorHAnsi"/>
      <w:sz w:val="24"/>
      <w:lang w:val="en-US" w:eastAsia="en-US"/>
    </w:rPr>
  </w:style>
  <w:style w:type="paragraph" w:customStyle="1" w:styleId="0ADBF5B2E0B44E5E98A7B06C5204836B3">
    <w:name w:val="0ADBF5B2E0B44E5E98A7B06C5204836B3"/>
    <w:rsid w:val="00917B0C"/>
    <w:pPr>
      <w:spacing w:after="120" w:line="240" w:lineRule="auto"/>
    </w:pPr>
    <w:rPr>
      <w:rFonts w:eastAsiaTheme="minorHAnsi"/>
      <w:sz w:val="24"/>
      <w:lang w:val="en-US" w:eastAsia="en-US"/>
    </w:rPr>
  </w:style>
  <w:style w:type="paragraph" w:customStyle="1" w:styleId="EC2FEB5682934A86913BD8BA43F599358">
    <w:name w:val="EC2FEB5682934A86913BD8BA43F599358"/>
    <w:rsid w:val="00917B0C"/>
    <w:pPr>
      <w:spacing w:after="120" w:line="240" w:lineRule="auto"/>
    </w:pPr>
    <w:rPr>
      <w:rFonts w:eastAsiaTheme="minorHAnsi"/>
      <w:sz w:val="24"/>
      <w:lang w:val="en-US" w:eastAsia="en-US"/>
    </w:rPr>
  </w:style>
  <w:style w:type="paragraph" w:customStyle="1" w:styleId="A4639A7883AC4DEE90BCD58A5E63F0F38">
    <w:name w:val="A4639A7883AC4DEE90BCD58A5E63F0F38"/>
    <w:rsid w:val="00917B0C"/>
    <w:pPr>
      <w:spacing w:after="120" w:line="240" w:lineRule="auto"/>
    </w:pPr>
    <w:rPr>
      <w:rFonts w:eastAsiaTheme="minorHAnsi"/>
      <w:sz w:val="24"/>
      <w:lang w:val="en-US" w:eastAsia="en-US"/>
    </w:rPr>
  </w:style>
  <w:style w:type="paragraph" w:customStyle="1" w:styleId="0CC3117564AD4429975875DBC3052C648">
    <w:name w:val="0CC3117564AD4429975875DBC3052C648"/>
    <w:rsid w:val="00917B0C"/>
    <w:pPr>
      <w:spacing w:after="120" w:line="240" w:lineRule="auto"/>
    </w:pPr>
    <w:rPr>
      <w:rFonts w:eastAsiaTheme="minorHAnsi"/>
      <w:sz w:val="24"/>
      <w:lang w:val="en-US" w:eastAsia="en-US"/>
    </w:rPr>
  </w:style>
  <w:style w:type="paragraph" w:customStyle="1" w:styleId="3A19D6B3EB754996A3A43A3C798022947">
    <w:name w:val="3A19D6B3EB754996A3A43A3C798022947"/>
    <w:rsid w:val="00917B0C"/>
    <w:pPr>
      <w:spacing w:after="120" w:line="240" w:lineRule="auto"/>
    </w:pPr>
    <w:rPr>
      <w:rFonts w:eastAsiaTheme="minorHAnsi"/>
      <w:sz w:val="24"/>
      <w:lang w:val="en-US" w:eastAsia="en-US"/>
    </w:rPr>
  </w:style>
  <w:style w:type="paragraph" w:customStyle="1" w:styleId="FD298D3099CD4D9EAD1BBED6A6E94B0F7">
    <w:name w:val="FD298D3099CD4D9EAD1BBED6A6E94B0F7"/>
    <w:rsid w:val="00917B0C"/>
    <w:pPr>
      <w:spacing w:after="120" w:line="240" w:lineRule="auto"/>
    </w:pPr>
    <w:rPr>
      <w:rFonts w:eastAsiaTheme="minorHAnsi"/>
      <w:sz w:val="24"/>
      <w:lang w:val="en-US" w:eastAsia="en-US"/>
    </w:rPr>
  </w:style>
  <w:style w:type="paragraph" w:customStyle="1" w:styleId="2CEB8DC46FDC4E0B8B4FDCE17262F2E97">
    <w:name w:val="2CEB8DC46FDC4E0B8B4FDCE17262F2E97"/>
    <w:rsid w:val="00917B0C"/>
    <w:pPr>
      <w:spacing w:after="120" w:line="240" w:lineRule="auto"/>
    </w:pPr>
    <w:rPr>
      <w:rFonts w:eastAsiaTheme="minorHAnsi"/>
      <w:sz w:val="24"/>
      <w:lang w:val="en-US" w:eastAsia="en-US"/>
    </w:rPr>
  </w:style>
  <w:style w:type="paragraph" w:customStyle="1" w:styleId="008A4CDD96F44F5FB2C1DA89A8C2117A7">
    <w:name w:val="008A4CDD96F44F5FB2C1DA89A8C2117A7"/>
    <w:rsid w:val="00917B0C"/>
    <w:pPr>
      <w:spacing w:after="120" w:line="240" w:lineRule="auto"/>
    </w:pPr>
    <w:rPr>
      <w:rFonts w:eastAsiaTheme="minorHAnsi"/>
      <w:sz w:val="24"/>
      <w:lang w:val="en-US" w:eastAsia="en-US"/>
    </w:rPr>
  </w:style>
  <w:style w:type="paragraph" w:customStyle="1" w:styleId="94978DD50AA94E669998F45D1AEBF508">
    <w:name w:val="94978DD50AA94E669998F45D1AEBF508"/>
    <w:rsid w:val="00F128E6"/>
  </w:style>
  <w:style w:type="paragraph" w:customStyle="1" w:styleId="187664FA93C341B2A50AB0F73B0D2DEE">
    <w:name w:val="187664FA93C341B2A50AB0F73B0D2DEE"/>
    <w:rsid w:val="00F128E6"/>
  </w:style>
  <w:style w:type="paragraph" w:customStyle="1" w:styleId="3A51061CE5394336A526B3F5C05FD353">
    <w:name w:val="3A51061CE5394336A526B3F5C05FD353"/>
    <w:rsid w:val="00F128E6"/>
  </w:style>
  <w:style w:type="paragraph" w:customStyle="1" w:styleId="D2ED640DA69046FC80C060F0DAC3385611">
    <w:name w:val="D2ED640DA69046FC80C060F0DAC3385611"/>
    <w:rsid w:val="00F128E6"/>
    <w:pPr>
      <w:spacing w:after="120" w:line="240" w:lineRule="auto"/>
    </w:pPr>
    <w:rPr>
      <w:rFonts w:eastAsiaTheme="minorHAnsi"/>
      <w:sz w:val="24"/>
      <w:lang w:val="en-US" w:eastAsia="en-US"/>
    </w:rPr>
  </w:style>
  <w:style w:type="paragraph" w:customStyle="1" w:styleId="2B2D76FED09D4F39AF2DD15618CF538E6">
    <w:name w:val="2B2D76FED09D4F39AF2DD15618CF538E6"/>
    <w:rsid w:val="00F128E6"/>
    <w:pPr>
      <w:spacing w:after="120" w:line="240" w:lineRule="auto"/>
    </w:pPr>
    <w:rPr>
      <w:rFonts w:eastAsiaTheme="minorHAnsi"/>
      <w:sz w:val="24"/>
      <w:lang w:val="en-US" w:eastAsia="en-US"/>
    </w:rPr>
  </w:style>
  <w:style w:type="paragraph" w:customStyle="1" w:styleId="13CA42D469644722B1DCB954F799CDDD6">
    <w:name w:val="13CA42D469644722B1DCB954F799CDDD6"/>
    <w:rsid w:val="00F128E6"/>
    <w:pPr>
      <w:spacing w:after="120" w:line="240" w:lineRule="auto"/>
    </w:pPr>
    <w:rPr>
      <w:rFonts w:eastAsiaTheme="minorHAnsi"/>
      <w:sz w:val="24"/>
      <w:lang w:val="en-US" w:eastAsia="en-US"/>
    </w:rPr>
  </w:style>
  <w:style w:type="paragraph" w:customStyle="1" w:styleId="A0C583B6CBF44F4E9316F74E975F06976">
    <w:name w:val="A0C583B6CBF44F4E9316F74E975F06976"/>
    <w:rsid w:val="00F128E6"/>
    <w:pPr>
      <w:spacing w:after="120" w:line="240" w:lineRule="auto"/>
    </w:pPr>
    <w:rPr>
      <w:rFonts w:eastAsiaTheme="minorHAnsi"/>
      <w:sz w:val="24"/>
      <w:lang w:val="en-US" w:eastAsia="en-US"/>
    </w:rPr>
  </w:style>
  <w:style w:type="paragraph" w:customStyle="1" w:styleId="11B7B10B1B214F48A7E299FCFCA4DDCB6">
    <w:name w:val="11B7B10B1B214F48A7E299FCFCA4DDCB6"/>
    <w:rsid w:val="00F128E6"/>
    <w:pPr>
      <w:spacing w:after="120" w:line="240" w:lineRule="auto"/>
    </w:pPr>
    <w:rPr>
      <w:rFonts w:eastAsiaTheme="minorHAnsi"/>
      <w:sz w:val="24"/>
      <w:lang w:val="en-US" w:eastAsia="en-US"/>
    </w:rPr>
  </w:style>
  <w:style w:type="paragraph" w:customStyle="1" w:styleId="98AE430229404AFA9999BAC14261B4D56">
    <w:name w:val="98AE430229404AFA9999BAC14261B4D56"/>
    <w:rsid w:val="00F128E6"/>
    <w:pPr>
      <w:spacing w:after="120" w:line="240" w:lineRule="auto"/>
    </w:pPr>
    <w:rPr>
      <w:rFonts w:eastAsiaTheme="minorHAnsi"/>
      <w:sz w:val="24"/>
      <w:lang w:val="en-US" w:eastAsia="en-US"/>
    </w:rPr>
  </w:style>
  <w:style w:type="paragraph" w:customStyle="1" w:styleId="936E8C052722495789D43A4DAEC5D1FD6">
    <w:name w:val="936E8C052722495789D43A4DAEC5D1FD6"/>
    <w:rsid w:val="00F128E6"/>
    <w:pPr>
      <w:spacing w:after="120" w:line="240" w:lineRule="auto"/>
    </w:pPr>
    <w:rPr>
      <w:rFonts w:eastAsiaTheme="minorHAnsi"/>
      <w:sz w:val="24"/>
      <w:lang w:val="en-US" w:eastAsia="en-US"/>
    </w:rPr>
  </w:style>
  <w:style w:type="paragraph" w:customStyle="1" w:styleId="AE25C7E3EC0349C783B41945D9C49DC16">
    <w:name w:val="AE25C7E3EC0349C783B41945D9C49DC16"/>
    <w:rsid w:val="00F128E6"/>
    <w:pPr>
      <w:spacing w:after="120" w:line="240" w:lineRule="auto"/>
    </w:pPr>
    <w:rPr>
      <w:rFonts w:eastAsiaTheme="minorHAnsi"/>
      <w:sz w:val="24"/>
      <w:lang w:val="en-US" w:eastAsia="en-US"/>
    </w:rPr>
  </w:style>
  <w:style w:type="paragraph" w:customStyle="1" w:styleId="5ABFAF8B05BA41EAAFF45ADB8C4F265D12">
    <w:name w:val="5ABFAF8B05BA41EAAFF45ADB8C4F265D12"/>
    <w:rsid w:val="00F128E6"/>
    <w:pPr>
      <w:spacing w:after="120" w:line="240" w:lineRule="auto"/>
    </w:pPr>
    <w:rPr>
      <w:rFonts w:eastAsiaTheme="minorHAnsi"/>
      <w:sz w:val="24"/>
      <w:lang w:val="en-US" w:eastAsia="en-US"/>
    </w:rPr>
  </w:style>
  <w:style w:type="paragraph" w:customStyle="1" w:styleId="3A51061CE5394336A526B3F5C05FD3531">
    <w:name w:val="3A51061CE5394336A526B3F5C05FD3531"/>
    <w:rsid w:val="00F128E6"/>
    <w:pPr>
      <w:spacing w:after="120" w:line="240" w:lineRule="auto"/>
    </w:pPr>
    <w:rPr>
      <w:rFonts w:eastAsiaTheme="minorHAnsi"/>
      <w:sz w:val="24"/>
      <w:lang w:val="en-US" w:eastAsia="en-US"/>
    </w:rPr>
  </w:style>
  <w:style w:type="paragraph" w:customStyle="1" w:styleId="B57DC2D7CFDF4BBF8993F650AC67214811">
    <w:name w:val="B57DC2D7CFDF4BBF8993F650AC67214811"/>
    <w:rsid w:val="00F128E6"/>
    <w:pPr>
      <w:spacing w:after="120" w:line="240" w:lineRule="auto"/>
    </w:pPr>
    <w:rPr>
      <w:rFonts w:eastAsiaTheme="minorHAnsi"/>
      <w:sz w:val="24"/>
      <w:lang w:val="en-US" w:eastAsia="en-US"/>
    </w:rPr>
  </w:style>
  <w:style w:type="paragraph" w:customStyle="1" w:styleId="94978DD50AA94E669998F45D1AEBF5081">
    <w:name w:val="94978DD50AA94E669998F45D1AEBF5081"/>
    <w:rsid w:val="00F128E6"/>
    <w:pPr>
      <w:spacing w:after="120" w:line="240" w:lineRule="auto"/>
    </w:pPr>
    <w:rPr>
      <w:rFonts w:eastAsiaTheme="minorHAnsi"/>
      <w:sz w:val="24"/>
      <w:lang w:val="en-US" w:eastAsia="en-US"/>
    </w:rPr>
  </w:style>
  <w:style w:type="paragraph" w:customStyle="1" w:styleId="EC2FEB5682934A86913BD8BA43F599359">
    <w:name w:val="EC2FEB5682934A86913BD8BA43F599359"/>
    <w:rsid w:val="00F128E6"/>
    <w:pPr>
      <w:spacing w:after="120" w:line="240" w:lineRule="auto"/>
    </w:pPr>
    <w:rPr>
      <w:rFonts w:eastAsiaTheme="minorHAnsi"/>
      <w:sz w:val="24"/>
      <w:lang w:val="en-US" w:eastAsia="en-US"/>
    </w:rPr>
  </w:style>
  <w:style w:type="paragraph" w:customStyle="1" w:styleId="A4639A7883AC4DEE90BCD58A5E63F0F39">
    <w:name w:val="A4639A7883AC4DEE90BCD58A5E63F0F39"/>
    <w:rsid w:val="00F128E6"/>
    <w:pPr>
      <w:spacing w:after="120" w:line="240" w:lineRule="auto"/>
    </w:pPr>
    <w:rPr>
      <w:rFonts w:eastAsiaTheme="minorHAnsi"/>
      <w:sz w:val="24"/>
      <w:lang w:val="en-US" w:eastAsia="en-US"/>
    </w:rPr>
  </w:style>
  <w:style w:type="paragraph" w:customStyle="1" w:styleId="0CC3117564AD4429975875DBC3052C649">
    <w:name w:val="0CC3117564AD4429975875DBC3052C649"/>
    <w:rsid w:val="00F128E6"/>
    <w:pPr>
      <w:spacing w:after="120" w:line="240" w:lineRule="auto"/>
    </w:pPr>
    <w:rPr>
      <w:rFonts w:eastAsiaTheme="minorHAnsi"/>
      <w:sz w:val="24"/>
      <w:lang w:val="en-US" w:eastAsia="en-US"/>
    </w:rPr>
  </w:style>
  <w:style w:type="paragraph" w:customStyle="1" w:styleId="3A19D6B3EB754996A3A43A3C798022948">
    <w:name w:val="3A19D6B3EB754996A3A43A3C798022948"/>
    <w:rsid w:val="00F128E6"/>
    <w:pPr>
      <w:spacing w:after="120" w:line="240" w:lineRule="auto"/>
    </w:pPr>
    <w:rPr>
      <w:rFonts w:eastAsiaTheme="minorHAnsi"/>
      <w:sz w:val="24"/>
      <w:lang w:val="en-US" w:eastAsia="en-US"/>
    </w:rPr>
  </w:style>
  <w:style w:type="paragraph" w:customStyle="1" w:styleId="FD298D3099CD4D9EAD1BBED6A6E94B0F8">
    <w:name w:val="FD298D3099CD4D9EAD1BBED6A6E94B0F8"/>
    <w:rsid w:val="00F128E6"/>
    <w:pPr>
      <w:spacing w:after="120" w:line="240" w:lineRule="auto"/>
    </w:pPr>
    <w:rPr>
      <w:rFonts w:eastAsiaTheme="minorHAnsi"/>
      <w:sz w:val="24"/>
      <w:lang w:val="en-US" w:eastAsia="en-US"/>
    </w:rPr>
  </w:style>
  <w:style w:type="paragraph" w:customStyle="1" w:styleId="2CEB8DC46FDC4E0B8B4FDCE17262F2E98">
    <w:name w:val="2CEB8DC46FDC4E0B8B4FDCE17262F2E98"/>
    <w:rsid w:val="00F128E6"/>
    <w:pPr>
      <w:spacing w:after="120" w:line="240" w:lineRule="auto"/>
    </w:pPr>
    <w:rPr>
      <w:rFonts w:eastAsiaTheme="minorHAnsi"/>
      <w:sz w:val="24"/>
      <w:lang w:val="en-US" w:eastAsia="en-US"/>
    </w:rPr>
  </w:style>
  <w:style w:type="paragraph" w:customStyle="1" w:styleId="008A4CDD96F44F5FB2C1DA89A8C2117A8">
    <w:name w:val="008A4CDD96F44F5FB2C1DA89A8C2117A8"/>
    <w:rsid w:val="00F128E6"/>
    <w:pPr>
      <w:spacing w:after="120" w:line="240" w:lineRule="auto"/>
    </w:pPr>
    <w:rPr>
      <w:rFonts w:eastAsiaTheme="minorHAnsi"/>
      <w:sz w:val="24"/>
      <w:lang w:val="en-US" w:eastAsia="en-US"/>
    </w:rPr>
  </w:style>
  <w:style w:type="paragraph" w:customStyle="1" w:styleId="D2ED640DA69046FC80C060F0DAC3385612">
    <w:name w:val="D2ED640DA69046FC80C060F0DAC3385612"/>
    <w:rsid w:val="00F128E6"/>
    <w:pPr>
      <w:spacing w:after="120" w:line="240" w:lineRule="auto"/>
    </w:pPr>
    <w:rPr>
      <w:rFonts w:eastAsiaTheme="minorHAnsi"/>
      <w:sz w:val="24"/>
      <w:lang w:val="en-US" w:eastAsia="en-US"/>
    </w:rPr>
  </w:style>
  <w:style w:type="paragraph" w:customStyle="1" w:styleId="2B2D76FED09D4F39AF2DD15618CF538E7">
    <w:name w:val="2B2D76FED09D4F39AF2DD15618CF538E7"/>
    <w:rsid w:val="00F128E6"/>
    <w:pPr>
      <w:spacing w:after="120" w:line="240" w:lineRule="auto"/>
    </w:pPr>
    <w:rPr>
      <w:rFonts w:eastAsiaTheme="minorHAnsi"/>
      <w:sz w:val="24"/>
      <w:lang w:val="en-US" w:eastAsia="en-US"/>
    </w:rPr>
  </w:style>
  <w:style w:type="paragraph" w:customStyle="1" w:styleId="13CA42D469644722B1DCB954F799CDDD7">
    <w:name w:val="13CA42D469644722B1DCB954F799CDDD7"/>
    <w:rsid w:val="00F128E6"/>
    <w:pPr>
      <w:spacing w:after="120" w:line="240" w:lineRule="auto"/>
    </w:pPr>
    <w:rPr>
      <w:rFonts w:eastAsiaTheme="minorHAnsi"/>
      <w:sz w:val="24"/>
      <w:lang w:val="en-US" w:eastAsia="en-US"/>
    </w:rPr>
  </w:style>
  <w:style w:type="paragraph" w:customStyle="1" w:styleId="A0C583B6CBF44F4E9316F74E975F06977">
    <w:name w:val="A0C583B6CBF44F4E9316F74E975F06977"/>
    <w:rsid w:val="00F128E6"/>
    <w:pPr>
      <w:spacing w:after="120" w:line="240" w:lineRule="auto"/>
    </w:pPr>
    <w:rPr>
      <w:rFonts w:eastAsiaTheme="minorHAnsi"/>
      <w:sz w:val="24"/>
      <w:lang w:val="en-US" w:eastAsia="en-US"/>
    </w:rPr>
  </w:style>
  <w:style w:type="paragraph" w:customStyle="1" w:styleId="11B7B10B1B214F48A7E299FCFCA4DDCB7">
    <w:name w:val="11B7B10B1B214F48A7E299FCFCA4DDCB7"/>
    <w:rsid w:val="00F128E6"/>
    <w:pPr>
      <w:spacing w:after="120" w:line="240" w:lineRule="auto"/>
    </w:pPr>
    <w:rPr>
      <w:rFonts w:eastAsiaTheme="minorHAnsi"/>
      <w:sz w:val="24"/>
      <w:lang w:val="en-US" w:eastAsia="en-US"/>
    </w:rPr>
  </w:style>
  <w:style w:type="paragraph" w:customStyle="1" w:styleId="98AE430229404AFA9999BAC14261B4D57">
    <w:name w:val="98AE430229404AFA9999BAC14261B4D57"/>
    <w:rsid w:val="00F128E6"/>
    <w:pPr>
      <w:spacing w:after="120" w:line="240" w:lineRule="auto"/>
    </w:pPr>
    <w:rPr>
      <w:rFonts w:eastAsiaTheme="minorHAnsi"/>
      <w:sz w:val="24"/>
      <w:lang w:val="en-US" w:eastAsia="en-US"/>
    </w:rPr>
  </w:style>
  <w:style w:type="paragraph" w:customStyle="1" w:styleId="936E8C052722495789D43A4DAEC5D1FD7">
    <w:name w:val="936E8C052722495789D43A4DAEC5D1FD7"/>
    <w:rsid w:val="00F128E6"/>
    <w:pPr>
      <w:spacing w:after="120" w:line="240" w:lineRule="auto"/>
    </w:pPr>
    <w:rPr>
      <w:rFonts w:eastAsiaTheme="minorHAnsi"/>
      <w:sz w:val="24"/>
      <w:lang w:val="en-US" w:eastAsia="en-US"/>
    </w:rPr>
  </w:style>
  <w:style w:type="paragraph" w:customStyle="1" w:styleId="AE25C7E3EC0349C783B41945D9C49DC17">
    <w:name w:val="AE25C7E3EC0349C783B41945D9C49DC17"/>
    <w:rsid w:val="00F128E6"/>
    <w:pPr>
      <w:spacing w:after="120" w:line="240" w:lineRule="auto"/>
    </w:pPr>
    <w:rPr>
      <w:rFonts w:eastAsiaTheme="minorHAnsi"/>
      <w:sz w:val="24"/>
      <w:lang w:val="en-US" w:eastAsia="en-US"/>
    </w:rPr>
  </w:style>
  <w:style w:type="paragraph" w:customStyle="1" w:styleId="5ABFAF8B05BA41EAAFF45ADB8C4F265D13">
    <w:name w:val="5ABFAF8B05BA41EAAFF45ADB8C4F265D13"/>
    <w:rsid w:val="00F128E6"/>
    <w:pPr>
      <w:spacing w:after="120" w:line="240" w:lineRule="auto"/>
    </w:pPr>
    <w:rPr>
      <w:rFonts w:eastAsiaTheme="minorHAnsi"/>
      <w:sz w:val="24"/>
      <w:lang w:val="en-US" w:eastAsia="en-US"/>
    </w:rPr>
  </w:style>
  <w:style w:type="paragraph" w:customStyle="1" w:styleId="3A51061CE5394336A526B3F5C05FD3532">
    <w:name w:val="3A51061CE5394336A526B3F5C05FD3532"/>
    <w:rsid w:val="00F128E6"/>
    <w:pPr>
      <w:spacing w:after="120" w:line="240" w:lineRule="auto"/>
    </w:pPr>
    <w:rPr>
      <w:rFonts w:eastAsiaTheme="minorHAnsi"/>
      <w:sz w:val="24"/>
      <w:lang w:val="en-US" w:eastAsia="en-US"/>
    </w:rPr>
  </w:style>
  <w:style w:type="paragraph" w:customStyle="1" w:styleId="B57DC2D7CFDF4BBF8993F650AC67214812">
    <w:name w:val="B57DC2D7CFDF4BBF8993F650AC67214812"/>
    <w:rsid w:val="00F128E6"/>
    <w:pPr>
      <w:spacing w:after="120" w:line="240" w:lineRule="auto"/>
    </w:pPr>
    <w:rPr>
      <w:rFonts w:eastAsiaTheme="minorHAnsi"/>
      <w:sz w:val="24"/>
      <w:lang w:val="en-US" w:eastAsia="en-US"/>
    </w:rPr>
  </w:style>
  <w:style w:type="paragraph" w:customStyle="1" w:styleId="94978DD50AA94E669998F45D1AEBF5082">
    <w:name w:val="94978DD50AA94E669998F45D1AEBF5082"/>
    <w:rsid w:val="00F128E6"/>
    <w:pPr>
      <w:spacing w:after="120" w:line="240" w:lineRule="auto"/>
    </w:pPr>
    <w:rPr>
      <w:rFonts w:eastAsiaTheme="minorHAnsi"/>
      <w:sz w:val="24"/>
      <w:lang w:val="en-US" w:eastAsia="en-US"/>
    </w:rPr>
  </w:style>
  <w:style w:type="paragraph" w:customStyle="1" w:styleId="EC2FEB5682934A86913BD8BA43F5993510">
    <w:name w:val="EC2FEB5682934A86913BD8BA43F5993510"/>
    <w:rsid w:val="00F128E6"/>
    <w:pPr>
      <w:spacing w:after="120" w:line="240" w:lineRule="auto"/>
    </w:pPr>
    <w:rPr>
      <w:rFonts w:eastAsiaTheme="minorHAnsi"/>
      <w:sz w:val="24"/>
      <w:lang w:val="en-US" w:eastAsia="en-US"/>
    </w:rPr>
  </w:style>
  <w:style w:type="paragraph" w:customStyle="1" w:styleId="A4639A7883AC4DEE90BCD58A5E63F0F310">
    <w:name w:val="A4639A7883AC4DEE90BCD58A5E63F0F310"/>
    <w:rsid w:val="00F128E6"/>
    <w:pPr>
      <w:spacing w:after="120" w:line="240" w:lineRule="auto"/>
    </w:pPr>
    <w:rPr>
      <w:rFonts w:eastAsiaTheme="minorHAnsi"/>
      <w:sz w:val="24"/>
      <w:lang w:val="en-US" w:eastAsia="en-US"/>
    </w:rPr>
  </w:style>
  <w:style w:type="paragraph" w:customStyle="1" w:styleId="0CC3117564AD4429975875DBC3052C6410">
    <w:name w:val="0CC3117564AD4429975875DBC3052C6410"/>
    <w:rsid w:val="00F128E6"/>
    <w:pPr>
      <w:spacing w:after="120" w:line="240" w:lineRule="auto"/>
    </w:pPr>
    <w:rPr>
      <w:rFonts w:eastAsiaTheme="minorHAnsi"/>
      <w:sz w:val="24"/>
      <w:lang w:val="en-US" w:eastAsia="en-US"/>
    </w:rPr>
  </w:style>
  <w:style w:type="paragraph" w:customStyle="1" w:styleId="3A19D6B3EB754996A3A43A3C798022949">
    <w:name w:val="3A19D6B3EB754996A3A43A3C798022949"/>
    <w:rsid w:val="00F128E6"/>
    <w:pPr>
      <w:spacing w:after="120" w:line="240" w:lineRule="auto"/>
    </w:pPr>
    <w:rPr>
      <w:rFonts w:eastAsiaTheme="minorHAnsi"/>
      <w:sz w:val="24"/>
      <w:lang w:val="en-US" w:eastAsia="en-US"/>
    </w:rPr>
  </w:style>
  <w:style w:type="paragraph" w:customStyle="1" w:styleId="FD298D3099CD4D9EAD1BBED6A6E94B0F9">
    <w:name w:val="FD298D3099CD4D9EAD1BBED6A6E94B0F9"/>
    <w:rsid w:val="00F128E6"/>
    <w:pPr>
      <w:spacing w:after="120" w:line="240" w:lineRule="auto"/>
    </w:pPr>
    <w:rPr>
      <w:rFonts w:eastAsiaTheme="minorHAnsi"/>
      <w:sz w:val="24"/>
      <w:lang w:val="en-US" w:eastAsia="en-US"/>
    </w:rPr>
  </w:style>
  <w:style w:type="paragraph" w:customStyle="1" w:styleId="2CEB8DC46FDC4E0B8B4FDCE17262F2E99">
    <w:name w:val="2CEB8DC46FDC4E0B8B4FDCE17262F2E99"/>
    <w:rsid w:val="00F128E6"/>
    <w:pPr>
      <w:spacing w:after="120" w:line="240" w:lineRule="auto"/>
    </w:pPr>
    <w:rPr>
      <w:rFonts w:eastAsiaTheme="minorHAnsi"/>
      <w:sz w:val="24"/>
      <w:lang w:val="en-US" w:eastAsia="en-US"/>
    </w:rPr>
  </w:style>
  <w:style w:type="paragraph" w:customStyle="1" w:styleId="008A4CDD96F44F5FB2C1DA89A8C2117A9">
    <w:name w:val="008A4CDD96F44F5FB2C1DA89A8C2117A9"/>
    <w:rsid w:val="00F128E6"/>
    <w:pPr>
      <w:spacing w:after="120" w:line="240" w:lineRule="auto"/>
    </w:pPr>
    <w:rPr>
      <w:rFonts w:eastAsiaTheme="minorHAnsi"/>
      <w:sz w:val="24"/>
      <w:lang w:val="en-US" w:eastAsia="en-US"/>
    </w:rPr>
  </w:style>
  <w:style w:type="paragraph" w:customStyle="1" w:styleId="D2ED640DA69046FC80C060F0DAC3385613">
    <w:name w:val="D2ED640DA69046FC80C060F0DAC3385613"/>
    <w:rsid w:val="00F128E6"/>
    <w:pPr>
      <w:spacing w:after="120" w:line="240" w:lineRule="auto"/>
    </w:pPr>
    <w:rPr>
      <w:rFonts w:eastAsiaTheme="minorHAnsi"/>
      <w:sz w:val="24"/>
      <w:lang w:val="en-US" w:eastAsia="en-US"/>
    </w:rPr>
  </w:style>
  <w:style w:type="paragraph" w:customStyle="1" w:styleId="2B2D76FED09D4F39AF2DD15618CF538E8">
    <w:name w:val="2B2D76FED09D4F39AF2DD15618CF538E8"/>
    <w:rsid w:val="00F128E6"/>
    <w:pPr>
      <w:spacing w:after="120" w:line="240" w:lineRule="auto"/>
    </w:pPr>
    <w:rPr>
      <w:rFonts w:eastAsiaTheme="minorHAnsi"/>
      <w:sz w:val="24"/>
      <w:lang w:val="en-US" w:eastAsia="en-US"/>
    </w:rPr>
  </w:style>
  <w:style w:type="paragraph" w:customStyle="1" w:styleId="13CA42D469644722B1DCB954F799CDDD8">
    <w:name w:val="13CA42D469644722B1DCB954F799CDDD8"/>
    <w:rsid w:val="00F128E6"/>
    <w:pPr>
      <w:spacing w:after="120" w:line="240" w:lineRule="auto"/>
    </w:pPr>
    <w:rPr>
      <w:rFonts w:eastAsiaTheme="minorHAnsi"/>
      <w:sz w:val="24"/>
      <w:lang w:val="en-US" w:eastAsia="en-US"/>
    </w:rPr>
  </w:style>
  <w:style w:type="paragraph" w:customStyle="1" w:styleId="A0C583B6CBF44F4E9316F74E975F06978">
    <w:name w:val="A0C583B6CBF44F4E9316F74E975F06978"/>
    <w:rsid w:val="00F128E6"/>
    <w:pPr>
      <w:spacing w:after="120" w:line="240" w:lineRule="auto"/>
    </w:pPr>
    <w:rPr>
      <w:rFonts w:eastAsiaTheme="minorHAnsi"/>
      <w:sz w:val="24"/>
      <w:lang w:val="en-US" w:eastAsia="en-US"/>
    </w:rPr>
  </w:style>
  <w:style w:type="paragraph" w:customStyle="1" w:styleId="11B7B10B1B214F48A7E299FCFCA4DDCB8">
    <w:name w:val="11B7B10B1B214F48A7E299FCFCA4DDCB8"/>
    <w:rsid w:val="00F128E6"/>
    <w:pPr>
      <w:spacing w:after="120" w:line="240" w:lineRule="auto"/>
    </w:pPr>
    <w:rPr>
      <w:rFonts w:eastAsiaTheme="minorHAnsi"/>
      <w:sz w:val="24"/>
      <w:lang w:val="en-US" w:eastAsia="en-US"/>
    </w:rPr>
  </w:style>
  <w:style w:type="paragraph" w:customStyle="1" w:styleId="98AE430229404AFA9999BAC14261B4D58">
    <w:name w:val="98AE430229404AFA9999BAC14261B4D58"/>
    <w:rsid w:val="00F128E6"/>
    <w:pPr>
      <w:spacing w:after="120" w:line="240" w:lineRule="auto"/>
    </w:pPr>
    <w:rPr>
      <w:rFonts w:eastAsiaTheme="minorHAnsi"/>
      <w:sz w:val="24"/>
      <w:lang w:val="en-US" w:eastAsia="en-US"/>
    </w:rPr>
  </w:style>
  <w:style w:type="paragraph" w:customStyle="1" w:styleId="936E8C052722495789D43A4DAEC5D1FD8">
    <w:name w:val="936E8C052722495789D43A4DAEC5D1FD8"/>
    <w:rsid w:val="00F128E6"/>
    <w:pPr>
      <w:spacing w:after="120" w:line="240" w:lineRule="auto"/>
    </w:pPr>
    <w:rPr>
      <w:rFonts w:eastAsiaTheme="minorHAnsi"/>
      <w:sz w:val="24"/>
      <w:lang w:val="en-US" w:eastAsia="en-US"/>
    </w:rPr>
  </w:style>
  <w:style w:type="paragraph" w:customStyle="1" w:styleId="AE25C7E3EC0349C783B41945D9C49DC18">
    <w:name w:val="AE25C7E3EC0349C783B41945D9C49DC18"/>
    <w:rsid w:val="00F128E6"/>
    <w:pPr>
      <w:spacing w:after="120" w:line="240" w:lineRule="auto"/>
    </w:pPr>
    <w:rPr>
      <w:rFonts w:eastAsiaTheme="minorHAnsi"/>
      <w:sz w:val="24"/>
      <w:lang w:val="en-US" w:eastAsia="en-US"/>
    </w:rPr>
  </w:style>
  <w:style w:type="paragraph" w:customStyle="1" w:styleId="5ABFAF8B05BA41EAAFF45ADB8C4F265D14">
    <w:name w:val="5ABFAF8B05BA41EAAFF45ADB8C4F265D14"/>
    <w:rsid w:val="00F128E6"/>
    <w:pPr>
      <w:spacing w:after="120" w:line="240" w:lineRule="auto"/>
    </w:pPr>
    <w:rPr>
      <w:rFonts w:eastAsiaTheme="minorHAnsi"/>
      <w:sz w:val="24"/>
      <w:lang w:val="en-US" w:eastAsia="en-US"/>
    </w:rPr>
  </w:style>
  <w:style w:type="paragraph" w:customStyle="1" w:styleId="3A51061CE5394336A526B3F5C05FD3533">
    <w:name w:val="3A51061CE5394336A526B3F5C05FD3533"/>
    <w:rsid w:val="00F128E6"/>
    <w:pPr>
      <w:spacing w:after="120" w:line="240" w:lineRule="auto"/>
    </w:pPr>
    <w:rPr>
      <w:rFonts w:eastAsiaTheme="minorHAnsi"/>
      <w:sz w:val="24"/>
      <w:lang w:val="en-US" w:eastAsia="en-US"/>
    </w:rPr>
  </w:style>
  <w:style w:type="paragraph" w:customStyle="1" w:styleId="B57DC2D7CFDF4BBF8993F650AC67214813">
    <w:name w:val="B57DC2D7CFDF4BBF8993F650AC67214813"/>
    <w:rsid w:val="00F128E6"/>
    <w:pPr>
      <w:spacing w:after="120" w:line="240" w:lineRule="auto"/>
    </w:pPr>
    <w:rPr>
      <w:rFonts w:eastAsiaTheme="minorHAnsi"/>
      <w:sz w:val="24"/>
      <w:lang w:val="en-US" w:eastAsia="en-US"/>
    </w:rPr>
  </w:style>
  <w:style w:type="paragraph" w:customStyle="1" w:styleId="94978DD50AA94E669998F45D1AEBF5083">
    <w:name w:val="94978DD50AA94E669998F45D1AEBF5083"/>
    <w:rsid w:val="00F128E6"/>
    <w:pPr>
      <w:spacing w:after="120" w:line="240" w:lineRule="auto"/>
    </w:pPr>
    <w:rPr>
      <w:rFonts w:eastAsiaTheme="minorHAnsi"/>
      <w:sz w:val="24"/>
      <w:lang w:val="en-US" w:eastAsia="en-US"/>
    </w:rPr>
  </w:style>
  <w:style w:type="paragraph" w:customStyle="1" w:styleId="EC2FEB5682934A86913BD8BA43F5993511">
    <w:name w:val="EC2FEB5682934A86913BD8BA43F5993511"/>
    <w:rsid w:val="00F128E6"/>
    <w:pPr>
      <w:spacing w:after="120" w:line="240" w:lineRule="auto"/>
    </w:pPr>
    <w:rPr>
      <w:rFonts w:eastAsiaTheme="minorHAnsi"/>
      <w:sz w:val="24"/>
      <w:lang w:val="en-US" w:eastAsia="en-US"/>
    </w:rPr>
  </w:style>
  <w:style w:type="paragraph" w:customStyle="1" w:styleId="A4639A7883AC4DEE90BCD58A5E63F0F311">
    <w:name w:val="A4639A7883AC4DEE90BCD58A5E63F0F311"/>
    <w:rsid w:val="00F128E6"/>
    <w:pPr>
      <w:spacing w:after="120" w:line="240" w:lineRule="auto"/>
    </w:pPr>
    <w:rPr>
      <w:rFonts w:eastAsiaTheme="minorHAnsi"/>
      <w:sz w:val="24"/>
      <w:lang w:val="en-US" w:eastAsia="en-US"/>
    </w:rPr>
  </w:style>
  <w:style w:type="paragraph" w:customStyle="1" w:styleId="0CC3117564AD4429975875DBC3052C6411">
    <w:name w:val="0CC3117564AD4429975875DBC3052C6411"/>
    <w:rsid w:val="00F128E6"/>
    <w:pPr>
      <w:spacing w:after="120" w:line="240" w:lineRule="auto"/>
    </w:pPr>
    <w:rPr>
      <w:rFonts w:eastAsiaTheme="minorHAnsi"/>
      <w:sz w:val="24"/>
      <w:lang w:val="en-US" w:eastAsia="en-US"/>
    </w:rPr>
  </w:style>
  <w:style w:type="paragraph" w:customStyle="1" w:styleId="3A19D6B3EB754996A3A43A3C7980229410">
    <w:name w:val="3A19D6B3EB754996A3A43A3C7980229410"/>
    <w:rsid w:val="00F128E6"/>
    <w:pPr>
      <w:spacing w:after="120" w:line="240" w:lineRule="auto"/>
    </w:pPr>
    <w:rPr>
      <w:rFonts w:eastAsiaTheme="minorHAnsi"/>
      <w:sz w:val="24"/>
      <w:lang w:val="en-US" w:eastAsia="en-US"/>
    </w:rPr>
  </w:style>
  <w:style w:type="paragraph" w:customStyle="1" w:styleId="FD298D3099CD4D9EAD1BBED6A6E94B0F10">
    <w:name w:val="FD298D3099CD4D9EAD1BBED6A6E94B0F10"/>
    <w:rsid w:val="00F128E6"/>
    <w:pPr>
      <w:spacing w:after="120" w:line="240" w:lineRule="auto"/>
    </w:pPr>
    <w:rPr>
      <w:rFonts w:eastAsiaTheme="minorHAnsi"/>
      <w:sz w:val="24"/>
      <w:lang w:val="en-US" w:eastAsia="en-US"/>
    </w:rPr>
  </w:style>
  <w:style w:type="paragraph" w:customStyle="1" w:styleId="2CEB8DC46FDC4E0B8B4FDCE17262F2E910">
    <w:name w:val="2CEB8DC46FDC4E0B8B4FDCE17262F2E910"/>
    <w:rsid w:val="00F128E6"/>
    <w:pPr>
      <w:spacing w:after="120" w:line="240" w:lineRule="auto"/>
    </w:pPr>
    <w:rPr>
      <w:rFonts w:eastAsiaTheme="minorHAnsi"/>
      <w:sz w:val="24"/>
      <w:lang w:val="en-US" w:eastAsia="en-US"/>
    </w:rPr>
  </w:style>
  <w:style w:type="paragraph" w:customStyle="1" w:styleId="008A4CDD96F44F5FB2C1DA89A8C2117A10">
    <w:name w:val="008A4CDD96F44F5FB2C1DA89A8C2117A10"/>
    <w:rsid w:val="00F128E6"/>
    <w:pPr>
      <w:spacing w:after="120" w:line="240" w:lineRule="auto"/>
    </w:pPr>
    <w:rPr>
      <w:rFonts w:eastAsiaTheme="minorHAnsi"/>
      <w:sz w:val="24"/>
      <w:lang w:val="en-US" w:eastAsia="en-US"/>
    </w:rPr>
  </w:style>
  <w:style w:type="paragraph" w:customStyle="1" w:styleId="D2ED640DA69046FC80C060F0DAC3385614">
    <w:name w:val="D2ED640DA69046FC80C060F0DAC3385614"/>
    <w:rsid w:val="006E6E82"/>
    <w:pPr>
      <w:spacing w:after="120" w:line="240" w:lineRule="auto"/>
    </w:pPr>
    <w:rPr>
      <w:rFonts w:eastAsiaTheme="minorHAnsi"/>
      <w:sz w:val="24"/>
      <w:lang w:val="en-US" w:eastAsia="en-US"/>
    </w:rPr>
  </w:style>
  <w:style w:type="paragraph" w:customStyle="1" w:styleId="2B2D76FED09D4F39AF2DD15618CF538E9">
    <w:name w:val="2B2D76FED09D4F39AF2DD15618CF538E9"/>
    <w:rsid w:val="006E6E82"/>
    <w:pPr>
      <w:spacing w:after="120" w:line="240" w:lineRule="auto"/>
    </w:pPr>
    <w:rPr>
      <w:rFonts w:eastAsiaTheme="minorHAnsi"/>
      <w:sz w:val="24"/>
      <w:lang w:val="en-US" w:eastAsia="en-US"/>
    </w:rPr>
  </w:style>
  <w:style w:type="paragraph" w:customStyle="1" w:styleId="13CA42D469644722B1DCB954F799CDDD9">
    <w:name w:val="13CA42D469644722B1DCB954F799CDDD9"/>
    <w:rsid w:val="006E6E82"/>
    <w:pPr>
      <w:spacing w:after="120" w:line="240" w:lineRule="auto"/>
    </w:pPr>
    <w:rPr>
      <w:rFonts w:eastAsiaTheme="minorHAnsi"/>
      <w:sz w:val="24"/>
      <w:lang w:val="en-US" w:eastAsia="en-US"/>
    </w:rPr>
  </w:style>
  <w:style w:type="paragraph" w:customStyle="1" w:styleId="A0C583B6CBF44F4E9316F74E975F06979">
    <w:name w:val="A0C583B6CBF44F4E9316F74E975F06979"/>
    <w:rsid w:val="006E6E82"/>
    <w:pPr>
      <w:spacing w:after="120" w:line="240" w:lineRule="auto"/>
    </w:pPr>
    <w:rPr>
      <w:rFonts w:eastAsiaTheme="minorHAnsi"/>
      <w:sz w:val="24"/>
      <w:lang w:val="en-US" w:eastAsia="en-US"/>
    </w:rPr>
  </w:style>
  <w:style w:type="paragraph" w:customStyle="1" w:styleId="11B7B10B1B214F48A7E299FCFCA4DDCB9">
    <w:name w:val="11B7B10B1B214F48A7E299FCFCA4DDCB9"/>
    <w:rsid w:val="006E6E82"/>
    <w:pPr>
      <w:spacing w:after="120" w:line="240" w:lineRule="auto"/>
    </w:pPr>
    <w:rPr>
      <w:rFonts w:eastAsiaTheme="minorHAnsi"/>
      <w:sz w:val="24"/>
      <w:lang w:val="en-US" w:eastAsia="en-US"/>
    </w:rPr>
  </w:style>
  <w:style w:type="paragraph" w:customStyle="1" w:styleId="98AE430229404AFA9999BAC14261B4D59">
    <w:name w:val="98AE430229404AFA9999BAC14261B4D59"/>
    <w:rsid w:val="006E6E82"/>
    <w:pPr>
      <w:spacing w:after="120" w:line="240" w:lineRule="auto"/>
    </w:pPr>
    <w:rPr>
      <w:rFonts w:eastAsiaTheme="minorHAnsi"/>
      <w:sz w:val="24"/>
      <w:lang w:val="en-US" w:eastAsia="en-US"/>
    </w:rPr>
  </w:style>
  <w:style w:type="paragraph" w:customStyle="1" w:styleId="936E8C052722495789D43A4DAEC5D1FD9">
    <w:name w:val="936E8C052722495789D43A4DAEC5D1FD9"/>
    <w:rsid w:val="006E6E82"/>
    <w:pPr>
      <w:spacing w:after="120" w:line="240" w:lineRule="auto"/>
    </w:pPr>
    <w:rPr>
      <w:rFonts w:eastAsiaTheme="minorHAnsi"/>
      <w:sz w:val="24"/>
      <w:lang w:val="en-US" w:eastAsia="en-US"/>
    </w:rPr>
  </w:style>
  <w:style w:type="paragraph" w:customStyle="1" w:styleId="AE25C7E3EC0349C783B41945D9C49DC19">
    <w:name w:val="AE25C7E3EC0349C783B41945D9C49DC19"/>
    <w:rsid w:val="006E6E82"/>
    <w:pPr>
      <w:spacing w:after="120" w:line="240" w:lineRule="auto"/>
    </w:pPr>
    <w:rPr>
      <w:rFonts w:eastAsiaTheme="minorHAnsi"/>
      <w:sz w:val="24"/>
      <w:lang w:val="en-US" w:eastAsia="en-US"/>
    </w:rPr>
  </w:style>
  <w:style w:type="paragraph" w:customStyle="1" w:styleId="5ABFAF8B05BA41EAAFF45ADB8C4F265D15">
    <w:name w:val="5ABFAF8B05BA41EAAFF45ADB8C4F265D15"/>
    <w:rsid w:val="006E6E82"/>
    <w:pPr>
      <w:spacing w:after="120" w:line="240" w:lineRule="auto"/>
    </w:pPr>
    <w:rPr>
      <w:rFonts w:eastAsiaTheme="minorHAnsi"/>
      <w:sz w:val="24"/>
      <w:lang w:val="en-US" w:eastAsia="en-US"/>
    </w:rPr>
  </w:style>
  <w:style w:type="paragraph" w:customStyle="1" w:styleId="3A51061CE5394336A526B3F5C05FD3534">
    <w:name w:val="3A51061CE5394336A526B3F5C05FD3534"/>
    <w:rsid w:val="006E6E82"/>
    <w:pPr>
      <w:spacing w:after="120" w:line="240" w:lineRule="auto"/>
    </w:pPr>
    <w:rPr>
      <w:rFonts w:eastAsiaTheme="minorHAnsi"/>
      <w:sz w:val="24"/>
      <w:lang w:val="en-US" w:eastAsia="en-US"/>
    </w:rPr>
  </w:style>
  <w:style w:type="paragraph" w:customStyle="1" w:styleId="B57DC2D7CFDF4BBF8993F650AC67214814">
    <w:name w:val="B57DC2D7CFDF4BBF8993F650AC67214814"/>
    <w:rsid w:val="006E6E82"/>
    <w:pPr>
      <w:spacing w:after="120" w:line="240" w:lineRule="auto"/>
    </w:pPr>
    <w:rPr>
      <w:rFonts w:eastAsiaTheme="minorHAnsi"/>
      <w:sz w:val="24"/>
      <w:lang w:val="en-US" w:eastAsia="en-US"/>
    </w:rPr>
  </w:style>
  <w:style w:type="paragraph" w:customStyle="1" w:styleId="94978DD50AA94E669998F45D1AEBF5084">
    <w:name w:val="94978DD50AA94E669998F45D1AEBF5084"/>
    <w:rsid w:val="006E6E82"/>
    <w:pPr>
      <w:spacing w:after="120" w:line="240" w:lineRule="auto"/>
    </w:pPr>
    <w:rPr>
      <w:rFonts w:eastAsiaTheme="minorHAnsi"/>
      <w:sz w:val="24"/>
      <w:lang w:val="en-US" w:eastAsia="en-US"/>
    </w:rPr>
  </w:style>
  <w:style w:type="paragraph" w:customStyle="1" w:styleId="EC2FEB5682934A86913BD8BA43F5993512">
    <w:name w:val="EC2FEB5682934A86913BD8BA43F5993512"/>
    <w:rsid w:val="006E6E82"/>
    <w:pPr>
      <w:spacing w:after="120" w:line="240" w:lineRule="auto"/>
    </w:pPr>
    <w:rPr>
      <w:rFonts w:eastAsiaTheme="minorHAnsi"/>
      <w:sz w:val="24"/>
      <w:lang w:val="en-US" w:eastAsia="en-US"/>
    </w:rPr>
  </w:style>
  <w:style w:type="paragraph" w:customStyle="1" w:styleId="A4639A7883AC4DEE90BCD58A5E63F0F312">
    <w:name w:val="A4639A7883AC4DEE90BCD58A5E63F0F312"/>
    <w:rsid w:val="006E6E82"/>
    <w:pPr>
      <w:spacing w:after="120" w:line="240" w:lineRule="auto"/>
    </w:pPr>
    <w:rPr>
      <w:rFonts w:eastAsiaTheme="minorHAnsi"/>
      <w:sz w:val="24"/>
      <w:lang w:val="en-US" w:eastAsia="en-US"/>
    </w:rPr>
  </w:style>
  <w:style w:type="paragraph" w:customStyle="1" w:styleId="0CC3117564AD4429975875DBC3052C6412">
    <w:name w:val="0CC3117564AD4429975875DBC3052C6412"/>
    <w:rsid w:val="006E6E82"/>
    <w:pPr>
      <w:spacing w:after="120" w:line="240" w:lineRule="auto"/>
    </w:pPr>
    <w:rPr>
      <w:rFonts w:eastAsiaTheme="minorHAnsi"/>
      <w:sz w:val="24"/>
      <w:lang w:val="en-US" w:eastAsia="en-US"/>
    </w:rPr>
  </w:style>
  <w:style w:type="paragraph" w:customStyle="1" w:styleId="3A19D6B3EB754996A3A43A3C7980229411">
    <w:name w:val="3A19D6B3EB754996A3A43A3C7980229411"/>
    <w:rsid w:val="006E6E82"/>
    <w:pPr>
      <w:spacing w:after="120" w:line="240" w:lineRule="auto"/>
    </w:pPr>
    <w:rPr>
      <w:rFonts w:eastAsiaTheme="minorHAnsi"/>
      <w:sz w:val="24"/>
      <w:lang w:val="en-US" w:eastAsia="en-US"/>
    </w:rPr>
  </w:style>
  <w:style w:type="paragraph" w:customStyle="1" w:styleId="FD298D3099CD4D9EAD1BBED6A6E94B0F11">
    <w:name w:val="FD298D3099CD4D9EAD1BBED6A6E94B0F11"/>
    <w:rsid w:val="006E6E82"/>
    <w:pPr>
      <w:spacing w:after="120" w:line="240" w:lineRule="auto"/>
    </w:pPr>
    <w:rPr>
      <w:rFonts w:eastAsiaTheme="minorHAnsi"/>
      <w:sz w:val="24"/>
      <w:lang w:val="en-US" w:eastAsia="en-US"/>
    </w:rPr>
  </w:style>
  <w:style w:type="paragraph" w:customStyle="1" w:styleId="2CEB8DC46FDC4E0B8B4FDCE17262F2E911">
    <w:name w:val="2CEB8DC46FDC4E0B8B4FDCE17262F2E911"/>
    <w:rsid w:val="006E6E82"/>
    <w:pPr>
      <w:spacing w:after="120" w:line="240" w:lineRule="auto"/>
    </w:pPr>
    <w:rPr>
      <w:rFonts w:eastAsiaTheme="minorHAnsi"/>
      <w:sz w:val="24"/>
      <w:lang w:val="en-US" w:eastAsia="en-US"/>
    </w:rPr>
  </w:style>
  <w:style w:type="paragraph" w:customStyle="1" w:styleId="008A4CDD96F44F5FB2C1DA89A8C2117A11">
    <w:name w:val="008A4CDD96F44F5FB2C1DA89A8C2117A11"/>
    <w:rsid w:val="006E6E82"/>
    <w:pPr>
      <w:spacing w:after="120" w:line="240" w:lineRule="auto"/>
    </w:pPr>
    <w:rPr>
      <w:rFonts w:eastAsiaTheme="minorHAnsi"/>
      <w:sz w:val="24"/>
      <w:lang w:val="en-US" w:eastAsia="en-US"/>
    </w:rPr>
  </w:style>
  <w:style w:type="paragraph" w:customStyle="1" w:styleId="D2ED640DA69046FC80C060F0DAC3385615">
    <w:name w:val="D2ED640DA69046FC80C060F0DAC3385615"/>
    <w:rsid w:val="006E6E82"/>
    <w:pPr>
      <w:spacing w:after="120" w:line="240" w:lineRule="auto"/>
    </w:pPr>
    <w:rPr>
      <w:rFonts w:eastAsiaTheme="minorHAnsi"/>
      <w:sz w:val="24"/>
      <w:lang w:val="en-US" w:eastAsia="en-US"/>
    </w:rPr>
  </w:style>
  <w:style w:type="paragraph" w:customStyle="1" w:styleId="2B2D76FED09D4F39AF2DD15618CF538E10">
    <w:name w:val="2B2D76FED09D4F39AF2DD15618CF538E10"/>
    <w:rsid w:val="006E6E82"/>
    <w:pPr>
      <w:spacing w:after="120" w:line="240" w:lineRule="auto"/>
    </w:pPr>
    <w:rPr>
      <w:rFonts w:eastAsiaTheme="minorHAnsi"/>
      <w:sz w:val="24"/>
      <w:lang w:val="en-US" w:eastAsia="en-US"/>
    </w:rPr>
  </w:style>
  <w:style w:type="paragraph" w:customStyle="1" w:styleId="13CA42D469644722B1DCB954F799CDDD10">
    <w:name w:val="13CA42D469644722B1DCB954F799CDDD10"/>
    <w:rsid w:val="006E6E82"/>
    <w:pPr>
      <w:spacing w:after="120" w:line="240" w:lineRule="auto"/>
    </w:pPr>
    <w:rPr>
      <w:rFonts w:eastAsiaTheme="minorHAnsi"/>
      <w:sz w:val="24"/>
      <w:lang w:val="en-US" w:eastAsia="en-US"/>
    </w:rPr>
  </w:style>
  <w:style w:type="paragraph" w:customStyle="1" w:styleId="A0C583B6CBF44F4E9316F74E975F069710">
    <w:name w:val="A0C583B6CBF44F4E9316F74E975F069710"/>
    <w:rsid w:val="006E6E82"/>
    <w:pPr>
      <w:spacing w:after="120" w:line="240" w:lineRule="auto"/>
    </w:pPr>
    <w:rPr>
      <w:rFonts w:eastAsiaTheme="minorHAnsi"/>
      <w:sz w:val="24"/>
      <w:lang w:val="en-US" w:eastAsia="en-US"/>
    </w:rPr>
  </w:style>
  <w:style w:type="paragraph" w:customStyle="1" w:styleId="11B7B10B1B214F48A7E299FCFCA4DDCB10">
    <w:name w:val="11B7B10B1B214F48A7E299FCFCA4DDCB10"/>
    <w:rsid w:val="006E6E82"/>
    <w:pPr>
      <w:spacing w:after="120" w:line="240" w:lineRule="auto"/>
    </w:pPr>
    <w:rPr>
      <w:rFonts w:eastAsiaTheme="minorHAnsi"/>
      <w:sz w:val="24"/>
      <w:lang w:val="en-US" w:eastAsia="en-US"/>
    </w:rPr>
  </w:style>
  <w:style w:type="paragraph" w:customStyle="1" w:styleId="98AE430229404AFA9999BAC14261B4D510">
    <w:name w:val="98AE430229404AFA9999BAC14261B4D510"/>
    <w:rsid w:val="006E6E82"/>
    <w:pPr>
      <w:spacing w:after="120" w:line="240" w:lineRule="auto"/>
    </w:pPr>
    <w:rPr>
      <w:rFonts w:eastAsiaTheme="minorHAnsi"/>
      <w:sz w:val="24"/>
      <w:lang w:val="en-US" w:eastAsia="en-US"/>
    </w:rPr>
  </w:style>
  <w:style w:type="paragraph" w:customStyle="1" w:styleId="936E8C052722495789D43A4DAEC5D1FD10">
    <w:name w:val="936E8C052722495789D43A4DAEC5D1FD10"/>
    <w:rsid w:val="006E6E82"/>
    <w:pPr>
      <w:spacing w:after="120" w:line="240" w:lineRule="auto"/>
    </w:pPr>
    <w:rPr>
      <w:rFonts w:eastAsiaTheme="minorHAnsi"/>
      <w:sz w:val="24"/>
      <w:lang w:val="en-US" w:eastAsia="en-US"/>
    </w:rPr>
  </w:style>
  <w:style w:type="paragraph" w:customStyle="1" w:styleId="AE25C7E3EC0349C783B41945D9C49DC110">
    <w:name w:val="AE25C7E3EC0349C783B41945D9C49DC110"/>
    <w:rsid w:val="006E6E82"/>
    <w:pPr>
      <w:spacing w:after="120" w:line="240" w:lineRule="auto"/>
    </w:pPr>
    <w:rPr>
      <w:rFonts w:eastAsiaTheme="minorHAnsi"/>
      <w:sz w:val="24"/>
      <w:lang w:val="en-US" w:eastAsia="en-US"/>
    </w:rPr>
  </w:style>
  <w:style w:type="paragraph" w:customStyle="1" w:styleId="5ABFAF8B05BA41EAAFF45ADB8C4F265D16">
    <w:name w:val="5ABFAF8B05BA41EAAFF45ADB8C4F265D16"/>
    <w:rsid w:val="006E6E82"/>
    <w:pPr>
      <w:spacing w:after="120" w:line="240" w:lineRule="auto"/>
    </w:pPr>
    <w:rPr>
      <w:rFonts w:eastAsiaTheme="minorHAnsi"/>
      <w:sz w:val="24"/>
      <w:lang w:val="en-US" w:eastAsia="en-US"/>
    </w:rPr>
  </w:style>
  <w:style w:type="paragraph" w:customStyle="1" w:styleId="3A51061CE5394336A526B3F5C05FD3535">
    <w:name w:val="3A51061CE5394336A526B3F5C05FD3535"/>
    <w:rsid w:val="006E6E82"/>
    <w:pPr>
      <w:spacing w:after="120" w:line="240" w:lineRule="auto"/>
    </w:pPr>
    <w:rPr>
      <w:rFonts w:eastAsiaTheme="minorHAnsi"/>
      <w:sz w:val="24"/>
      <w:lang w:val="en-US" w:eastAsia="en-US"/>
    </w:rPr>
  </w:style>
  <w:style w:type="paragraph" w:customStyle="1" w:styleId="B57DC2D7CFDF4BBF8993F650AC67214815">
    <w:name w:val="B57DC2D7CFDF4BBF8993F650AC67214815"/>
    <w:rsid w:val="006E6E82"/>
    <w:pPr>
      <w:spacing w:after="120" w:line="240" w:lineRule="auto"/>
    </w:pPr>
    <w:rPr>
      <w:rFonts w:eastAsiaTheme="minorHAnsi"/>
      <w:sz w:val="24"/>
      <w:lang w:val="en-US" w:eastAsia="en-US"/>
    </w:rPr>
  </w:style>
  <w:style w:type="paragraph" w:customStyle="1" w:styleId="94978DD50AA94E669998F45D1AEBF5085">
    <w:name w:val="94978DD50AA94E669998F45D1AEBF5085"/>
    <w:rsid w:val="006E6E82"/>
    <w:pPr>
      <w:spacing w:after="120" w:line="240" w:lineRule="auto"/>
    </w:pPr>
    <w:rPr>
      <w:rFonts w:eastAsiaTheme="minorHAnsi"/>
      <w:sz w:val="24"/>
      <w:lang w:val="en-US" w:eastAsia="en-US"/>
    </w:rPr>
  </w:style>
  <w:style w:type="paragraph" w:customStyle="1" w:styleId="EC2FEB5682934A86913BD8BA43F5993513">
    <w:name w:val="EC2FEB5682934A86913BD8BA43F5993513"/>
    <w:rsid w:val="006E6E82"/>
    <w:pPr>
      <w:spacing w:after="120" w:line="240" w:lineRule="auto"/>
    </w:pPr>
    <w:rPr>
      <w:rFonts w:eastAsiaTheme="minorHAnsi"/>
      <w:sz w:val="24"/>
      <w:lang w:val="en-US" w:eastAsia="en-US"/>
    </w:rPr>
  </w:style>
  <w:style w:type="paragraph" w:customStyle="1" w:styleId="A4639A7883AC4DEE90BCD58A5E63F0F313">
    <w:name w:val="A4639A7883AC4DEE90BCD58A5E63F0F313"/>
    <w:rsid w:val="006E6E82"/>
    <w:pPr>
      <w:spacing w:after="120" w:line="240" w:lineRule="auto"/>
    </w:pPr>
    <w:rPr>
      <w:rFonts w:eastAsiaTheme="minorHAnsi"/>
      <w:sz w:val="24"/>
      <w:lang w:val="en-US" w:eastAsia="en-US"/>
    </w:rPr>
  </w:style>
  <w:style w:type="paragraph" w:customStyle="1" w:styleId="0CC3117564AD4429975875DBC3052C6413">
    <w:name w:val="0CC3117564AD4429975875DBC3052C6413"/>
    <w:rsid w:val="006E6E82"/>
    <w:pPr>
      <w:spacing w:after="120" w:line="240" w:lineRule="auto"/>
    </w:pPr>
    <w:rPr>
      <w:rFonts w:eastAsiaTheme="minorHAnsi"/>
      <w:sz w:val="24"/>
      <w:lang w:val="en-US" w:eastAsia="en-US"/>
    </w:rPr>
  </w:style>
  <w:style w:type="paragraph" w:customStyle="1" w:styleId="3A19D6B3EB754996A3A43A3C7980229412">
    <w:name w:val="3A19D6B3EB754996A3A43A3C7980229412"/>
    <w:rsid w:val="006E6E82"/>
    <w:pPr>
      <w:spacing w:after="120" w:line="240" w:lineRule="auto"/>
    </w:pPr>
    <w:rPr>
      <w:rFonts w:eastAsiaTheme="minorHAnsi"/>
      <w:sz w:val="24"/>
      <w:lang w:val="en-US" w:eastAsia="en-US"/>
    </w:rPr>
  </w:style>
  <w:style w:type="paragraph" w:customStyle="1" w:styleId="FD298D3099CD4D9EAD1BBED6A6E94B0F12">
    <w:name w:val="FD298D3099CD4D9EAD1BBED6A6E94B0F12"/>
    <w:rsid w:val="006E6E82"/>
    <w:pPr>
      <w:spacing w:after="120" w:line="240" w:lineRule="auto"/>
    </w:pPr>
    <w:rPr>
      <w:rFonts w:eastAsiaTheme="minorHAnsi"/>
      <w:sz w:val="24"/>
      <w:lang w:val="en-US" w:eastAsia="en-US"/>
    </w:rPr>
  </w:style>
  <w:style w:type="paragraph" w:customStyle="1" w:styleId="2CEB8DC46FDC4E0B8B4FDCE17262F2E912">
    <w:name w:val="2CEB8DC46FDC4E0B8B4FDCE17262F2E912"/>
    <w:rsid w:val="006E6E82"/>
    <w:pPr>
      <w:spacing w:after="120" w:line="240" w:lineRule="auto"/>
    </w:pPr>
    <w:rPr>
      <w:rFonts w:eastAsiaTheme="minorHAnsi"/>
      <w:sz w:val="24"/>
      <w:lang w:val="en-US" w:eastAsia="en-US"/>
    </w:rPr>
  </w:style>
  <w:style w:type="paragraph" w:customStyle="1" w:styleId="008A4CDD96F44F5FB2C1DA89A8C2117A12">
    <w:name w:val="008A4CDD96F44F5FB2C1DA89A8C2117A12"/>
    <w:rsid w:val="006E6E82"/>
    <w:pPr>
      <w:spacing w:after="120" w:line="240" w:lineRule="auto"/>
    </w:pPr>
    <w:rPr>
      <w:rFonts w:eastAsiaTheme="minorHAnsi"/>
      <w:sz w:val="24"/>
      <w:lang w:val="en-US" w:eastAsia="en-US"/>
    </w:rPr>
  </w:style>
  <w:style w:type="paragraph" w:customStyle="1" w:styleId="E2146B2FE044482E9B1B8C94ECC695A4">
    <w:name w:val="E2146B2FE044482E9B1B8C94ECC695A4"/>
    <w:rsid w:val="005A6E24"/>
  </w:style>
  <w:style w:type="paragraph" w:customStyle="1" w:styleId="95BB4625FA7449AABF4262916D1ABF81">
    <w:name w:val="95BB4625FA7449AABF4262916D1ABF81"/>
    <w:rsid w:val="005A6E24"/>
  </w:style>
  <w:style w:type="paragraph" w:customStyle="1" w:styleId="92A7853B57A546CAAB4427870464DB63">
    <w:name w:val="92A7853B57A546CAAB4427870464DB63"/>
    <w:rsid w:val="005A6E24"/>
  </w:style>
  <w:style w:type="paragraph" w:customStyle="1" w:styleId="589EC1A987394EB6AE3E51B719389115">
    <w:name w:val="589EC1A987394EB6AE3E51B719389115"/>
    <w:rsid w:val="002D3FA0"/>
  </w:style>
  <w:style w:type="paragraph" w:customStyle="1" w:styleId="17B6069C410944B082973BA6E2246CF3">
    <w:name w:val="17B6069C410944B082973BA6E2246CF3"/>
    <w:rsid w:val="002D3FA0"/>
  </w:style>
  <w:style w:type="paragraph" w:customStyle="1" w:styleId="D2ED640DA69046FC80C060F0DAC3385616">
    <w:name w:val="D2ED640DA69046FC80C060F0DAC3385616"/>
    <w:rsid w:val="002D3FA0"/>
    <w:pPr>
      <w:spacing w:after="120" w:line="240" w:lineRule="auto"/>
    </w:pPr>
    <w:rPr>
      <w:rFonts w:eastAsiaTheme="minorHAnsi"/>
      <w:sz w:val="24"/>
      <w:lang w:val="en-US" w:eastAsia="en-US"/>
    </w:rPr>
  </w:style>
  <w:style w:type="paragraph" w:customStyle="1" w:styleId="2B2D76FED09D4F39AF2DD15618CF538E11">
    <w:name w:val="2B2D76FED09D4F39AF2DD15618CF538E11"/>
    <w:rsid w:val="002D3FA0"/>
    <w:pPr>
      <w:spacing w:after="120" w:line="240" w:lineRule="auto"/>
    </w:pPr>
    <w:rPr>
      <w:rFonts w:eastAsiaTheme="minorHAnsi"/>
      <w:sz w:val="24"/>
      <w:lang w:val="en-US" w:eastAsia="en-US"/>
    </w:rPr>
  </w:style>
  <w:style w:type="paragraph" w:customStyle="1" w:styleId="13CA42D469644722B1DCB954F799CDDD11">
    <w:name w:val="13CA42D469644722B1DCB954F799CDDD11"/>
    <w:rsid w:val="002D3FA0"/>
    <w:pPr>
      <w:spacing w:after="120" w:line="240" w:lineRule="auto"/>
    </w:pPr>
    <w:rPr>
      <w:rFonts w:eastAsiaTheme="minorHAnsi"/>
      <w:sz w:val="24"/>
      <w:lang w:val="en-US" w:eastAsia="en-US"/>
    </w:rPr>
  </w:style>
  <w:style w:type="paragraph" w:customStyle="1" w:styleId="A0C583B6CBF44F4E9316F74E975F069711">
    <w:name w:val="A0C583B6CBF44F4E9316F74E975F069711"/>
    <w:rsid w:val="002D3FA0"/>
    <w:pPr>
      <w:spacing w:after="120" w:line="240" w:lineRule="auto"/>
    </w:pPr>
    <w:rPr>
      <w:rFonts w:eastAsiaTheme="minorHAnsi"/>
      <w:sz w:val="24"/>
      <w:lang w:val="en-US" w:eastAsia="en-US"/>
    </w:rPr>
  </w:style>
  <w:style w:type="paragraph" w:customStyle="1" w:styleId="11B7B10B1B214F48A7E299FCFCA4DDCB11">
    <w:name w:val="11B7B10B1B214F48A7E299FCFCA4DDCB11"/>
    <w:rsid w:val="002D3FA0"/>
    <w:pPr>
      <w:spacing w:after="120" w:line="240" w:lineRule="auto"/>
    </w:pPr>
    <w:rPr>
      <w:rFonts w:eastAsiaTheme="minorHAnsi"/>
      <w:sz w:val="24"/>
      <w:lang w:val="en-US" w:eastAsia="en-US"/>
    </w:rPr>
  </w:style>
  <w:style w:type="paragraph" w:customStyle="1" w:styleId="98AE430229404AFA9999BAC14261B4D511">
    <w:name w:val="98AE430229404AFA9999BAC14261B4D511"/>
    <w:rsid w:val="002D3FA0"/>
    <w:pPr>
      <w:spacing w:after="120" w:line="240" w:lineRule="auto"/>
    </w:pPr>
    <w:rPr>
      <w:rFonts w:eastAsiaTheme="minorHAnsi"/>
      <w:sz w:val="24"/>
      <w:lang w:val="en-US" w:eastAsia="en-US"/>
    </w:rPr>
  </w:style>
  <w:style w:type="paragraph" w:customStyle="1" w:styleId="936E8C052722495789D43A4DAEC5D1FD11">
    <w:name w:val="936E8C052722495789D43A4DAEC5D1FD11"/>
    <w:rsid w:val="002D3FA0"/>
    <w:pPr>
      <w:spacing w:after="120" w:line="240" w:lineRule="auto"/>
    </w:pPr>
    <w:rPr>
      <w:rFonts w:eastAsiaTheme="minorHAnsi"/>
      <w:sz w:val="24"/>
      <w:lang w:val="en-US" w:eastAsia="en-US"/>
    </w:rPr>
  </w:style>
  <w:style w:type="paragraph" w:customStyle="1" w:styleId="AE25C7E3EC0349C783B41945D9C49DC111">
    <w:name w:val="AE25C7E3EC0349C783B41945D9C49DC111"/>
    <w:rsid w:val="002D3FA0"/>
    <w:pPr>
      <w:spacing w:after="120" w:line="240" w:lineRule="auto"/>
    </w:pPr>
    <w:rPr>
      <w:rFonts w:eastAsiaTheme="minorHAnsi"/>
      <w:sz w:val="24"/>
      <w:lang w:val="en-US" w:eastAsia="en-US"/>
    </w:rPr>
  </w:style>
  <w:style w:type="paragraph" w:customStyle="1" w:styleId="5ABFAF8B05BA41EAAFF45ADB8C4F265D17">
    <w:name w:val="5ABFAF8B05BA41EAAFF45ADB8C4F265D17"/>
    <w:rsid w:val="002D3FA0"/>
    <w:pPr>
      <w:spacing w:after="120" w:line="240" w:lineRule="auto"/>
    </w:pPr>
    <w:rPr>
      <w:rFonts w:eastAsiaTheme="minorHAnsi"/>
      <w:sz w:val="24"/>
      <w:lang w:val="en-US" w:eastAsia="en-US"/>
    </w:rPr>
  </w:style>
  <w:style w:type="paragraph" w:customStyle="1" w:styleId="3A51061CE5394336A526B3F5C05FD3536">
    <w:name w:val="3A51061CE5394336A526B3F5C05FD3536"/>
    <w:rsid w:val="002D3FA0"/>
    <w:pPr>
      <w:spacing w:after="120" w:line="240" w:lineRule="auto"/>
    </w:pPr>
    <w:rPr>
      <w:rFonts w:eastAsiaTheme="minorHAnsi"/>
      <w:sz w:val="24"/>
      <w:lang w:val="en-US" w:eastAsia="en-US"/>
    </w:rPr>
  </w:style>
  <w:style w:type="paragraph" w:customStyle="1" w:styleId="B57DC2D7CFDF4BBF8993F650AC67214816">
    <w:name w:val="B57DC2D7CFDF4BBF8993F650AC67214816"/>
    <w:rsid w:val="002D3FA0"/>
    <w:pPr>
      <w:spacing w:after="120" w:line="240" w:lineRule="auto"/>
    </w:pPr>
    <w:rPr>
      <w:rFonts w:eastAsiaTheme="minorHAnsi"/>
      <w:sz w:val="24"/>
      <w:lang w:val="en-US" w:eastAsia="en-US"/>
    </w:rPr>
  </w:style>
  <w:style w:type="paragraph" w:customStyle="1" w:styleId="94978DD50AA94E669998F45D1AEBF5086">
    <w:name w:val="94978DD50AA94E669998F45D1AEBF5086"/>
    <w:rsid w:val="002D3FA0"/>
    <w:pPr>
      <w:spacing w:after="120" w:line="240" w:lineRule="auto"/>
    </w:pPr>
    <w:rPr>
      <w:rFonts w:eastAsiaTheme="minorHAnsi"/>
      <w:sz w:val="24"/>
      <w:lang w:val="en-US" w:eastAsia="en-US"/>
    </w:rPr>
  </w:style>
  <w:style w:type="paragraph" w:customStyle="1" w:styleId="EC2FEB5682934A86913BD8BA43F5993514">
    <w:name w:val="EC2FEB5682934A86913BD8BA43F5993514"/>
    <w:rsid w:val="002D3FA0"/>
    <w:pPr>
      <w:spacing w:after="120" w:line="240" w:lineRule="auto"/>
    </w:pPr>
    <w:rPr>
      <w:rFonts w:eastAsiaTheme="minorHAnsi"/>
      <w:sz w:val="24"/>
      <w:lang w:val="en-US" w:eastAsia="en-US"/>
    </w:rPr>
  </w:style>
  <w:style w:type="paragraph" w:customStyle="1" w:styleId="A4639A7883AC4DEE90BCD58A5E63F0F314">
    <w:name w:val="A4639A7883AC4DEE90BCD58A5E63F0F314"/>
    <w:rsid w:val="002D3FA0"/>
    <w:pPr>
      <w:spacing w:after="120" w:line="240" w:lineRule="auto"/>
    </w:pPr>
    <w:rPr>
      <w:rFonts w:eastAsiaTheme="minorHAnsi"/>
      <w:sz w:val="24"/>
      <w:lang w:val="en-US" w:eastAsia="en-US"/>
    </w:rPr>
  </w:style>
  <w:style w:type="paragraph" w:customStyle="1" w:styleId="0CC3117564AD4429975875DBC3052C6414">
    <w:name w:val="0CC3117564AD4429975875DBC3052C6414"/>
    <w:rsid w:val="002D3FA0"/>
    <w:pPr>
      <w:spacing w:after="120" w:line="240" w:lineRule="auto"/>
    </w:pPr>
    <w:rPr>
      <w:rFonts w:eastAsiaTheme="minorHAnsi"/>
      <w:sz w:val="24"/>
      <w:lang w:val="en-US" w:eastAsia="en-US"/>
    </w:rPr>
  </w:style>
  <w:style w:type="paragraph" w:customStyle="1" w:styleId="3A19D6B3EB754996A3A43A3C7980229413">
    <w:name w:val="3A19D6B3EB754996A3A43A3C7980229413"/>
    <w:rsid w:val="002D3FA0"/>
    <w:pPr>
      <w:spacing w:after="120" w:line="240" w:lineRule="auto"/>
    </w:pPr>
    <w:rPr>
      <w:rFonts w:eastAsiaTheme="minorHAnsi"/>
      <w:sz w:val="24"/>
      <w:lang w:val="en-US" w:eastAsia="en-US"/>
    </w:rPr>
  </w:style>
  <w:style w:type="paragraph" w:customStyle="1" w:styleId="FD298D3099CD4D9EAD1BBED6A6E94B0F13">
    <w:name w:val="FD298D3099CD4D9EAD1BBED6A6E94B0F13"/>
    <w:rsid w:val="002D3FA0"/>
    <w:pPr>
      <w:spacing w:after="120" w:line="240" w:lineRule="auto"/>
    </w:pPr>
    <w:rPr>
      <w:rFonts w:eastAsiaTheme="minorHAnsi"/>
      <w:sz w:val="24"/>
      <w:lang w:val="en-US" w:eastAsia="en-US"/>
    </w:rPr>
  </w:style>
  <w:style w:type="paragraph" w:customStyle="1" w:styleId="2CEB8DC46FDC4E0B8B4FDCE17262F2E913">
    <w:name w:val="2CEB8DC46FDC4E0B8B4FDCE17262F2E913"/>
    <w:rsid w:val="002D3FA0"/>
    <w:pPr>
      <w:spacing w:after="120" w:line="240" w:lineRule="auto"/>
    </w:pPr>
    <w:rPr>
      <w:rFonts w:eastAsiaTheme="minorHAnsi"/>
      <w:sz w:val="24"/>
      <w:lang w:val="en-US" w:eastAsia="en-US"/>
    </w:rPr>
  </w:style>
  <w:style w:type="paragraph" w:customStyle="1" w:styleId="E2146B2FE044482E9B1B8C94ECC695A41">
    <w:name w:val="E2146B2FE044482E9B1B8C94ECC695A41"/>
    <w:rsid w:val="002D3FA0"/>
    <w:pPr>
      <w:spacing w:after="120" w:line="240" w:lineRule="auto"/>
    </w:pPr>
    <w:rPr>
      <w:rFonts w:eastAsiaTheme="minorHAnsi"/>
      <w:sz w:val="24"/>
      <w:lang w:val="en-US" w:eastAsia="en-US"/>
    </w:rPr>
  </w:style>
  <w:style w:type="paragraph" w:customStyle="1" w:styleId="95BB4625FA7449AABF4262916D1ABF811">
    <w:name w:val="95BB4625FA7449AABF4262916D1ABF811"/>
    <w:rsid w:val="002D3FA0"/>
    <w:pPr>
      <w:spacing w:after="120" w:line="240" w:lineRule="auto"/>
    </w:pPr>
    <w:rPr>
      <w:rFonts w:eastAsiaTheme="minorHAnsi"/>
      <w:sz w:val="24"/>
      <w:lang w:val="en-US" w:eastAsia="en-US"/>
    </w:rPr>
  </w:style>
  <w:style w:type="paragraph" w:customStyle="1" w:styleId="92A7853B57A546CAAB4427870464DB631">
    <w:name w:val="92A7853B57A546CAAB4427870464DB631"/>
    <w:rsid w:val="002D3FA0"/>
    <w:pPr>
      <w:spacing w:after="120" w:line="240" w:lineRule="auto"/>
    </w:pPr>
    <w:rPr>
      <w:rFonts w:eastAsiaTheme="minorHAnsi"/>
      <w:sz w:val="24"/>
      <w:lang w:val="en-US" w:eastAsia="en-US"/>
    </w:rPr>
  </w:style>
  <w:style w:type="paragraph" w:customStyle="1" w:styleId="21352995830B495EBCB59C91EF51209A">
    <w:name w:val="21352995830B495EBCB59C91EF51209A"/>
    <w:rsid w:val="002D3FA0"/>
    <w:pPr>
      <w:spacing w:after="120" w:line="240" w:lineRule="auto"/>
    </w:pPr>
    <w:rPr>
      <w:rFonts w:eastAsiaTheme="minorHAnsi"/>
      <w:sz w:val="24"/>
      <w:lang w:val="en-US" w:eastAsia="en-US"/>
    </w:rPr>
  </w:style>
  <w:style w:type="paragraph" w:customStyle="1" w:styleId="D2ED640DA69046FC80C060F0DAC3385617">
    <w:name w:val="D2ED640DA69046FC80C060F0DAC3385617"/>
    <w:rsid w:val="0041660B"/>
    <w:pPr>
      <w:spacing w:after="120" w:line="240" w:lineRule="auto"/>
    </w:pPr>
    <w:rPr>
      <w:rFonts w:eastAsiaTheme="minorHAnsi"/>
      <w:sz w:val="24"/>
      <w:lang w:val="en-US" w:eastAsia="en-US"/>
    </w:rPr>
  </w:style>
  <w:style w:type="paragraph" w:customStyle="1" w:styleId="2B2D76FED09D4F39AF2DD15618CF538E12">
    <w:name w:val="2B2D76FED09D4F39AF2DD15618CF538E12"/>
    <w:rsid w:val="0041660B"/>
    <w:pPr>
      <w:spacing w:after="120" w:line="240" w:lineRule="auto"/>
    </w:pPr>
    <w:rPr>
      <w:rFonts w:eastAsiaTheme="minorHAnsi"/>
      <w:sz w:val="24"/>
      <w:lang w:val="en-US" w:eastAsia="en-US"/>
    </w:rPr>
  </w:style>
  <w:style w:type="paragraph" w:customStyle="1" w:styleId="13CA42D469644722B1DCB954F799CDDD12">
    <w:name w:val="13CA42D469644722B1DCB954F799CDDD12"/>
    <w:rsid w:val="0041660B"/>
    <w:pPr>
      <w:spacing w:after="120" w:line="240" w:lineRule="auto"/>
    </w:pPr>
    <w:rPr>
      <w:rFonts w:eastAsiaTheme="minorHAnsi"/>
      <w:sz w:val="24"/>
      <w:lang w:val="en-US" w:eastAsia="en-US"/>
    </w:rPr>
  </w:style>
  <w:style w:type="paragraph" w:customStyle="1" w:styleId="A0C583B6CBF44F4E9316F74E975F069712">
    <w:name w:val="A0C583B6CBF44F4E9316F74E975F069712"/>
    <w:rsid w:val="0041660B"/>
    <w:pPr>
      <w:spacing w:after="120" w:line="240" w:lineRule="auto"/>
    </w:pPr>
    <w:rPr>
      <w:rFonts w:eastAsiaTheme="minorHAnsi"/>
      <w:sz w:val="24"/>
      <w:lang w:val="en-US" w:eastAsia="en-US"/>
    </w:rPr>
  </w:style>
  <w:style w:type="paragraph" w:customStyle="1" w:styleId="11B7B10B1B214F48A7E299FCFCA4DDCB12">
    <w:name w:val="11B7B10B1B214F48A7E299FCFCA4DDCB12"/>
    <w:rsid w:val="0041660B"/>
    <w:pPr>
      <w:spacing w:after="120" w:line="240" w:lineRule="auto"/>
    </w:pPr>
    <w:rPr>
      <w:rFonts w:eastAsiaTheme="minorHAnsi"/>
      <w:sz w:val="24"/>
      <w:lang w:val="en-US" w:eastAsia="en-US"/>
    </w:rPr>
  </w:style>
  <w:style w:type="paragraph" w:customStyle="1" w:styleId="98AE430229404AFA9999BAC14261B4D512">
    <w:name w:val="98AE430229404AFA9999BAC14261B4D512"/>
    <w:rsid w:val="0041660B"/>
    <w:pPr>
      <w:spacing w:after="120" w:line="240" w:lineRule="auto"/>
    </w:pPr>
    <w:rPr>
      <w:rFonts w:eastAsiaTheme="minorHAnsi"/>
      <w:sz w:val="24"/>
      <w:lang w:val="en-US" w:eastAsia="en-US"/>
    </w:rPr>
  </w:style>
  <w:style w:type="paragraph" w:customStyle="1" w:styleId="936E8C052722495789D43A4DAEC5D1FD12">
    <w:name w:val="936E8C052722495789D43A4DAEC5D1FD12"/>
    <w:rsid w:val="0041660B"/>
    <w:pPr>
      <w:spacing w:after="120" w:line="240" w:lineRule="auto"/>
    </w:pPr>
    <w:rPr>
      <w:rFonts w:eastAsiaTheme="minorHAnsi"/>
      <w:sz w:val="24"/>
      <w:lang w:val="en-US" w:eastAsia="en-US"/>
    </w:rPr>
  </w:style>
  <w:style w:type="paragraph" w:customStyle="1" w:styleId="AE25C7E3EC0349C783B41945D9C49DC112">
    <w:name w:val="AE25C7E3EC0349C783B41945D9C49DC112"/>
    <w:rsid w:val="0041660B"/>
    <w:pPr>
      <w:spacing w:after="120" w:line="240" w:lineRule="auto"/>
    </w:pPr>
    <w:rPr>
      <w:rFonts w:eastAsiaTheme="minorHAnsi"/>
      <w:sz w:val="24"/>
      <w:lang w:val="en-US" w:eastAsia="en-US"/>
    </w:rPr>
  </w:style>
  <w:style w:type="paragraph" w:customStyle="1" w:styleId="5ABFAF8B05BA41EAAFF45ADB8C4F265D18">
    <w:name w:val="5ABFAF8B05BA41EAAFF45ADB8C4F265D18"/>
    <w:rsid w:val="0041660B"/>
    <w:pPr>
      <w:spacing w:after="120" w:line="240" w:lineRule="auto"/>
    </w:pPr>
    <w:rPr>
      <w:rFonts w:eastAsiaTheme="minorHAnsi"/>
      <w:sz w:val="24"/>
      <w:lang w:val="en-US" w:eastAsia="en-US"/>
    </w:rPr>
  </w:style>
  <w:style w:type="paragraph" w:customStyle="1" w:styleId="3A51061CE5394336A526B3F5C05FD3537">
    <w:name w:val="3A51061CE5394336A526B3F5C05FD3537"/>
    <w:rsid w:val="0041660B"/>
    <w:pPr>
      <w:spacing w:after="120" w:line="240" w:lineRule="auto"/>
    </w:pPr>
    <w:rPr>
      <w:rFonts w:eastAsiaTheme="minorHAnsi"/>
      <w:sz w:val="24"/>
      <w:lang w:val="en-US" w:eastAsia="en-US"/>
    </w:rPr>
  </w:style>
  <w:style w:type="paragraph" w:customStyle="1" w:styleId="B57DC2D7CFDF4BBF8993F650AC67214817">
    <w:name w:val="B57DC2D7CFDF4BBF8993F650AC67214817"/>
    <w:rsid w:val="0041660B"/>
    <w:pPr>
      <w:spacing w:after="120" w:line="240" w:lineRule="auto"/>
    </w:pPr>
    <w:rPr>
      <w:rFonts w:eastAsiaTheme="minorHAnsi"/>
      <w:sz w:val="24"/>
      <w:lang w:val="en-US" w:eastAsia="en-US"/>
    </w:rPr>
  </w:style>
  <w:style w:type="paragraph" w:customStyle="1" w:styleId="94978DD50AA94E669998F45D1AEBF5087">
    <w:name w:val="94978DD50AA94E669998F45D1AEBF5087"/>
    <w:rsid w:val="0041660B"/>
    <w:pPr>
      <w:spacing w:after="120" w:line="240" w:lineRule="auto"/>
    </w:pPr>
    <w:rPr>
      <w:rFonts w:eastAsiaTheme="minorHAnsi"/>
      <w:sz w:val="24"/>
      <w:lang w:val="en-US" w:eastAsia="en-US"/>
    </w:rPr>
  </w:style>
  <w:style w:type="paragraph" w:customStyle="1" w:styleId="EC2FEB5682934A86913BD8BA43F5993515">
    <w:name w:val="EC2FEB5682934A86913BD8BA43F5993515"/>
    <w:rsid w:val="0041660B"/>
    <w:pPr>
      <w:spacing w:after="120" w:line="240" w:lineRule="auto"/>
    </w:pPr>
    <w:rPr>
      <w:rFonts w:eastAsiaTheme="minorHAnsi"/>
      <w:sz w:val="24"/>
      <w:lang w:val="en-US" w:eastAsia="en-US"/>
    </w:rPr>
  </w:style>
  <w:style w:type="paragraph" w:customStyle="1" w:styleId="A4639A7883AC4DEE90BCD58A5E63F0F315">
    <w:name w:val="A4639A7883AC4DEE90BCD58A5E63F0F315"/>
    <w:rsid w:val="0041660B"/>
    <w:pPr>
      <w:spacing w:after="120" w:line="240" w:lineRule="auto"/>
    </w:pPr>
    <w:rPr>
      <w:rFonts w:eastAsiaTheme="minorHAnsi"/>
      <w:sz w:val="24"/>
      <w:lang w:val="en-US" w:eastAsia="en-US"/>
    </w:rPr>
  </w:style>
  <w:style w:type="paragraph" w:customStyle="1" w:styleId="0CC3117564AD4429975875DBC3052C6415">
    <w:name w:val="0CC3117564AD4429975875DBC3052C6415"/>
    <w:rsid w:val="0041660B"/>
    <w:pPr>
      <w:spacing w:after="120" w:line="240" w:lineRule="auto"/>
    </w:pPr>
    <w:rPr>
      <w:rFonts w:eastAsiaTheme="minorHAnsi"/>
      <w:sz w:val="24"/>
      <w:lang w:val="en-US" w:eastAsia="en-US"/>
    </w:rPr>
  </w:style>
  <w:style w:type="paragraph" w:customStyle="1" w:styleId="3A19D6B3EB754996A3A43A3C7980229414">
    <w:name w:val="3A19D6B3EB754996A3A43A3C7980229414"/>
    <w:rsid w:val="0041660B"/>
    <w:pPr>
      <w:spacing w:after="120" w:line="240" w:lineRule="auto"/>
    </w:pPr>
    <w:rPr>
      <w:rFonts w:eastAsiaTheme="minorHAnsi"/>
      <w:sz w:val="24"/>
      <w:lang w:val="en-US" w:eastAsia="en-US"/>
    </w:rPr>
  </w:style>
  <w:style w:type="paragraph" w:customStyle="1" w:styleId="FD298D3099CD4D9EAD1BBED6A6E94B0F14">
    <w:name w:val="FD298D3099CD4D9EAD1BBED6A6E94B0F14"/>
    <w:rsid w:val="0041660B"/>
    <w:pPr>
      <w:spacing w:after="120" w:line="240" w:lineRule="auto"/>
    </w:pPr>
    <w:rPr>
      <w:rFonts w:eastAsiaTheme="minorHAnsi"/>
      <w:sz w:val="24"/>
      <w:lang w:val="en-US" w:eastAsia="en-US"/>
    </w:rPr>
  </w:style>
  <w:style w:type="paragraph" w:customStyle="1" w:styleId="2CEB8DC46FDC4E0B8B4FDCE17262F2E914">
    <w:name w:val="2CEB8DC46FDC4E0B8B4FDCE17262F2E914"/>
    <w:rsid w:val="0041660B"/>
    <w:pPr>
      <w:spacing w:after="120" w:line="240" w:lineRule="auto"/>
    </w:pPr>
    <w:rPr>
      <w:rFonts w:eastAsiaTheme="minorHAnsi"/>
      <w:sz w:val="24"/>
      <w:lang w:val="en-US" w:eastAsia="en-US"/>
    </w:rPr>
  </w:style>
  <w:style w:type="paragraph" w:customStyle="1" w:styleId="E2146B2FE044482E9B1B8C94ECC695A42">
    <w:name w:val="E2146B2FE044482E9B1B8C94ECC695A42"/>
    <w:rsid w:val="0041660B"/>
    <w:pPr>
      <w:spacing w:after="120" w:line="240" w:lineRule="auto"/>
    </w:pPr>
    <w:rPr>
      <w:rFonts w:eastAsiaTheme="minorHAnsi"/>
      <w:sz w:val="24"/>
      <w:lang w:val="en-US" w:eastAsia="en-US"/>
    </w:rPr>
  </w:style>
  <w:style w:type="paragraph" w:customStyle="1" w:styleId="95BB4625FA7449AABF4262916D1ABF812">
    <w:name w:val="95BB4625FA7449AABF4262916D1ABF812"/>
    <w:rsid w:val="0041660B"/>
    <w:pPr>
      <w:spacing w:after="120" w:line="240" w:lineRule="auto"/>
    </w:pPr>
    <w:rPr>
      <w:rFonts w:eastAsiaTheme="minorHAnsi"/>
      <w:sz w:val="24"/>
      <w:lang w:val="en-US" w:eastAsia="en-US"/>
    </w:rPr>
  </w:style>
  <w:style w:type="paragraph" w:customStyle="1" w:styleId="92A7853B57A546CAAB4427870464DB632">
    <w:name w:val="92A7853B57A546CAAB4427870464DB632"/>
    <w:rsid w:val="0041660B"/>
    <w:pPr>
      <w:spacing w:after="120" w:line="240" w:lineRule="auto"/>
    </w:pPr>
    <w:rPr>
      <w:rFonts w:eastAsiaTheme="minorHAnsi"/>
      <w:sz w:val="24"/>
      <w:lang w:val="en-US" w:eastAsia="en-US"/>
    </w:rPr>
  </w:style>
  <w:style w:type="paragraph" w:customStyle="1" w:styleId="21352995830B495EBCB59C91EF51209A1">
    <w:name w:val="21352995830B495EBCB59C91EF51209A1"/>
    <w:rsid w:val="0041660B"/>
    <w:pPr>
      <w:spacing w:after="120" w:line="240" w:lineRule="auto"/>
    </w:pPr>
    <w:rPr>
      <w:rFonts w:eastAsiaTheme="minorHAnsi"/>
      <w:sz w:val="24"/>
      <w:lang w:val="en-US" w:eastAsia="en-US"/>
    </w:rPr>
  </w:style>
  <w:style w:type="paragraph" w:customStyle="1" w:styleId="D2ED640DA69046FC80C060F0DAC3385618">
    <w:name w:val="D2ED640DA69046FC80C060F0DAC3385618"/>
    <w:rsid w:val="0041660B"/>
    <w:pPr>
      <w:spacing w:after="120" w:line="240" w:lineRule="auto"/>
    </w:pPr>
    <w:rPr>
      <w:rFonts w:eastAsiaTheme="minorHAnsi"/>
      <w:sz w:val="24"/>
      <w:lang w:val="en-US" w:eastAsia="en-US"/>
    </w:rPr>
  </w:style>
  <w:style w:type="paragraph" w:customStyle="1" w:styleId="2B2D76FED09D4F39AF2DD15618CF538E13">
    <w:name w:val="2B2D76FED09D4F39AF2DD15618CF538E13"/>
    <w:rsid w:val="0041660B"/>
    <w:pPr>
      <w:spacing w:after="120" w:line="240" w:lineRule="auto"/>
    </w:pPr>
    <w:rPr>
      <w:rFonts w:eastAsiaTheme="minorHAnsi"/>
      <w:sz w:val="24"/>
      <w:lang w:val="en-US" w:eastAsia="en-US"/>
    </w:rPr>
  </w:style>
  <w:style w:type="paragraph" w:customStyle="1" w:styleId="13CA42D469644722B1DCB954F799CDDD13">
    <w:name w:val="13CA42D469644722B1DCB954F799CDDD13"/>
    <w:rsid w:val="0041660B"/>
    <w:pPr>
      <w:spacing w:after="120" w:line="240" w:lineRule="auto"/>
    </w:pPr>
    <w:rPr>
      <w:rFonts w:eastAsiaTheme="minorHAnsi"/>
      <w:sz w:val="24"/>
      <w:lang w:val="en-US" w:eastAsia="en-US"/>
    </w:rPr>
  </w:style>
  <w:style w:type="paragraph" w:customStyle="1" w:styleId="A0C583B6CBF44F4E9316F74E975F069713">
    <w:name w:val="A0C583B6CBF44F4E9316F74E975F069713"/>
    <w:rsid w:val="0041660B"/>
    <w:pPr>
      <w:spacing w:after="120" w:line="240" w:lineRule="auto"/>
    </w:pPr>
    <w:rPr>
      <w:rFonts w:eastAsiaTheme="minorHAnsi"/>
      <w:sz w:val="24"/>
      <w:lang w:val="en-US" w:eastAsia="en-US"/>
    </w:rPr>
  </w:style>
  <w:style w:type="paragraph" w:customStyle="1" w:styleId="11B7B10B1B214F48A7E299FCFCA4DDCB13">
    <w:name w:val="11B7B10B1B214F48A7E299FCFCA4DDCB13"/>
    <w:rsid w:val="0041660B"/>
    <w:pPr>
      <w:spacing w:after="120" w:line="240" w:lineRule="auto"/>
    </w:pPr>
    <w:rPr>
      <w:rFonts w:eastAsiaTheme="minorHAnsi"/>
      <w:sz w:val="24"/>
      <w:lang w:val="en-US" w:eastAsia="en-US"/>
    </w:rPr>
  </w:style>
  <w:style w:type="paragraph" w:customStyle="1" w:styleId="98AE430229404AFA9999BAC14261B4D513">
    <w:name w:val="98AE430229404AFA9999BAC14261B4D513"/>
    <w:rsid w:val="0041660B"/>
    <w:pPr>
      <w:spacing w:after="120" w:line="240" w:lineRule="auto"/>
    </w:pPr>
    <w:rPr>
      <w:rFonts w:eastAsiaTheme="minorHAnsi"/>
      <w:sz w:val="24"/>
      <w:lang w:val="en-US" w:eastAsia="en-US"/>
    </w:rPr>
  </w:style>
  <w:style w:type="paragraph" w:customStyle="1" w:styleId="936E8C052722495789D43A4DAEC5D1FD13">
    <w:name w:val="936E8C052722495789D43A4DAEC5D1FD13"/>
    <w:rsid w:val="0041660B"/>
    <w:pPr>
      <w:spacing w:after="120" w:line="240" w:lineRule="auto"/>
    </w:pPr>
    <w:rPr>
      <w:rFonts w:eastAsiaTheme="minorHAnsi"/>
      <w:sz w:val="24"/>
      <w:lang w:val="en-US" w:eastAsia="en-US"/>
    </w:rPr>
  </w:style>
  <w:style w:type="paragraph" w:customStyle="1" w:styleId="AE25C7E3EC0349C783B41945D9C49DC113">
    <w:name w:val="AE25C7E3EC0349C783B41945D9C49DC113"/>
    <w:rsid w:val="0041660B"/>
    <w:pPr>
      <w:spacing w:after="120" w:line="240" w:lineRule="auto"/>
    </w:pPr>
    <w:rPr>
      <w:rFonts w:eastAsiaTheme="minorHAnsi"/>
      <w:sz w:val="24"/>
      <w:lang w:val="en-US" w:eastAsia="en-US"/>
    </w:rPr>
  </w:style>
  <w:style w:type="paragraph" w:customStyle="1" w:styleId="5ABFAF8B05BA41EAAFF45ADB8C4F265D19">
    <w:name w:val="5ABFAF8B05BA41EAAFF45ADB8C4F265D19"/>
    <w:rsid w:val="0041660B"/>
    <w:pPr>
      <w:spacing w:after="120" w:line="240" w:lineRule="auto"/>
    </w:pPr>
    <w:rPr>
      <w:rFonts w:eastAsiaTheme="minorHAnsi"/>
      <w:sz w:val="24"/>
      <w:lang w:val="en-US" w:eastAsia="en-US"/>
    </w:rPr>
  </w:style>
  <w:style w:type="paragraph" w:customStyle="1" w:styleId="3A51061CE5394336A526B3F5C05FD3538">
    <w:name w:val="3A51061CE5394336A526B3F5C05FD3538"/>
    <w:rsid w:val="0041660B"/>
    <w:pPr>
      <w:spacing w:after="120" w:line="240" w:lineRule="auto"/>
    </w:pPr>
    <w:rPr>
      <w:rFonts w:eastAsiaTheme="minorHAnsi"/>
      <w:sz w:val="24"/>
      <w:lang w:val="en-US" w:eastAsia="en-US"/>
    </w:rPr>
  </w:style>
  <w:style w:type="paragraph" w:customStyle="1" w:styleId="B57DC2D7CFDF4BBF8993F650AC67214818">
    <w:name w:val="B57DC2D7CFDF4BBF8993F650AC67214818"/>
    <w:rsid w:val="0041660B"/>
    <w:pPr>
      <w:spacing w:after="120" w:line="240" w:lineRule="auto"/>
    </w:pPr>
    <w:rPr>
      <w:rFonts w:eastAsiaTheme="minorHAnsi"/>
      <w:sz w:val="24"/>
      <w:lang w:val="en-US" w:eastAsia="en-US"/>
    </w:rPr>
  </w:style>
  <w:style w:type="paragraph" w:customStyle="1" w:styleId="94978DD50AA94E669998F45D1AEBF5088">
    <w:name w:val="94978DD50AA94E669998F45D1AEBF5088"/>
    <w:rsid w:val="0041660B"/>
    <w:pPr>
      <w:spacing w:after="120" w:line="240" w:lineRule="auto"/>
    </w:pPr>
    <w:rPr>
      <w:rFonts w:eastAsiaTheme="minorHAnsi"/>
      <w:sz w:val="24"/>
      <w:lang w:val="en-US" w:eastAsia="en-US"/>
    </w:rPr>
  </w:style>
  <w:style w:type="paragraph" w:customStyle="1" w:styleId="EC2FEB5682934A86913BD8BA43F5993516">
    <w:name w:val="EC2FEB5682934A86913BD8BA43F5993516"/>
    <w:rsid w:val="0041660B"/>
    <w:pPr>
      <w:spacing w:after="120" w:line="240" w:lineRule="auto"/>
    </w:pPr>
    <w:rPr>
      <w:rFonts w:eastAsiaTheme="minorHAnsi"/>
      <w:sz w:val="24"/>
      <w:lang w:val="en-US" w:eastAsia="en-US"/>
    </w:rPr>
  </w:style>
  <w:style w:type="paragraph" w:customStyle="1" w:styleId="A4639A7883AC4DEE90BCD58A5E63F0F316">
    <w:name w:val="A4639A7883AC4DEE90BCD58A5E63F0F316"/>
    <w:rsid w:val="0041660B"/>
    <w:pPr>
      <w:spacing w:after="120" w:line="240" w:lineRule="auto"/>
    </w:pPr>
    <w:rPr>
      <w:rFonts w:eastAsiaTheme="minorHAnsi"/>
      <w:sz w:val="24"/>
      <w:lang w:val="en-US" w:eastAsia="en-US"/>
    </w:rPr>
  </w:style>
  <w:style w:type="paragraph" w:customStyle="1" w:styleId="0CC3117564AD4429975875DBC3052C6416">
    <w:name w:val="0CC3117564AD4429975875DBC3052C6416"/>
    <w:rsid w:val="0041660B"/>
    <w:pPr>
      <w:spacing w:after="120" w:line="240" w:lineRule="auto"/>
    </w:pPr>
    <w:rPr>
      <w:rFonts w:eastAsiaTheme="minorHAnsi"/>
      <w:sz w:val="24"/>
      <w:lang w:val="en-US" w:eastAsia="en-US"/>
    </w:rPr>
  </w:style>
  <w:style w:type="paragraph" w:customStyle="1" w:styleId="3A19D6B3EB754996A3A43A3C7980229415">
    <w:name w:val="3A19D6B3EB754996A3A43A3C7980229415"/>
    <w:rsid w:val="0041660B"/>
    <w:pPr>
      <w:spacing w:after="120" w:line="240" w:lineRule="auto"/>
    </w:pPr>
    <w:rPr>
      <w:rFonts w:eastAsiaTheme="minorHAnsi"/>
      <w:sz w:val="24"/>
      <w:lang w:val="en-US" w:eastAsia="en-US"/>
    </w:rPr>
  </w:style>
  <w:style w:type="paragraph" w:customStyle="1" w:styleId="FD298D3099CD4D9EAD1BBED6A6E94B0F15">
    <w:name w:val="FD298D3099CD4D9EAD1BBED6A6E94B0F15"/>
    <w:rsid w:val="0041660B"/>
    <w:pPr>
      <w:spacing w:after="120" w:line="240" w:lineRule="auto"/>
    </w:pPr>
    <w:rPr>
      <w:rFonts w:eastAsiaTheme="minorHAnsi"/>
      <w:sz w:val="24"/>
      <w:lang w:val="en-US" w:eastAsia="en-US"/>
    </w:rPr>
  </w:style>
  <w:style w:type="paragraph" w:customStyle="1" w:styleId="2CEB8DC46FDC4E0B8B4FDCE17262F2E915">
    <w:name w:val="2CEB8DC46FDC4E0B8B4FDCE17262F2E915"/>
    <w:rsid w:val="0041660B"/>
    <w:pPr>
      <w:spacing w:after="120" w:line="240" w:lineRule="auto"/>
    </w:pPr>
    <w:rPr>
      <w:rFonts w:eastAsiaTheme="minorHAnsi"/>
      <w:sz w:val="24"/>
      <w:lang w:val="en-US" w:eastAsia="en-US"/>
    </w:rPr>
  </w:style>
  <w:style w:type="paragraph" w:customStyle="1" w:styleId="E2146B2FE044482E9B1B8C94ECC695A43">
    <w:name w:val="E2146B2FE044482E9B1B8C94ECC695A43"/>
    <w:rsid w:val="0041660B"/>
    <w:pPr>
      <w:spacing w:after="120" w:line="240" w:lineRule="auto"/>
    </w:pPr>
    <w:rPr>
      <w:rFonts w:eastAsiaTheme="minorHAnsi"/>
      <w:sz w:val="24"/>
      <w:lang w:val="en-US" w:eastAsia="en-US"/>
    </w:rPr>
  </w:style>
  <w:style w:type="paragraph" w:customStyle="1" w:styleId="95BB4625FA7449AABF4262916D1ABF813">
    <w:name w:val="95BB4625FA7449AABF4262916D1ABF813"/>
    <w:rsid w:val="0041660B"/>
    <w:pPr>
      <w:spacing w:after="120" w:line="240" w:lineRule="auto"/>
    </w:pPr>
    <w:rPr>
      <w:rFonts w:eastAsiaTheme="minorHAnsi"/>
      <w:sz w:val="24"/>
      <w:lang w:val="en-US" w:eastAsia="en-US"/>
    </w:rPr>
  </w:style>
  <w:style w:type="paragraph" w:customStyle="1" w:styleId="92A7853B57A546CAAB4427870464DB633">
    <w:name w:val="92A7853B57A546CAAB4427870464DB633"/>
    <w:rsid w:val="0041660B"/>
    <w:pPr>
      <w:spacing w:after="120" w:line="240" w:lineRule="auto"/>
    </w:pPr>
    <w:rPr>
      <w:rFonts w:eastAsiaTheme="minorHAnsi"/>
      <w:sz w:val="24"/>
      <w:lang w:val="en-US" w:eastAsia="en-US"/>
    </w:rPr>
  </w:style>
  <w:style w:type="paragraph" w:customStyle="1" w:styleId="21352995830B495EBCB59C91EF51209A2">
    <w:name w:val="21352995830B495EBCB59C91EF51209A2"/>
    <w:rsid w:val="0041660B"/>
    <w:pPr>
      <w:spacing w:after="120" w:line="240" w:lineRule="auto"/>
    </w:pPr>
    <w:rPr>
      <w:rFonts w:eastAsiaTheme="minorHAnsi"/>
      <w:sz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2F828DE0DB444493517DC2C2FE7CBA" ma:contentTypeVersion="16" ma:contentTypeDescription="Create a new document." ma:contentTypeScope="" ma:versionID="1d380ae6258c29f7d4f1b9af4460009e">
  <xsd:schema xmlns:xsd="http://www.w3.org/2001/XMLSchema" xmlns:xs="http://www.w3.org/2001/XMLSchema" xmlns:p="http://schemas.microsoft.com/office/2006/metadata/properties" xmlns:ns1="http://schemas.microsoft.com/sharepoint/v3" xmlns:ns2="9b820b9e-61c6-44ac-a88d-8ed63a824187" xmlns:ns3="be33b49a-2f28-4f27-8766-d722dd16bb41" targetNamespace="http://schemas.microsoft.com/office/2006/metadata/properties" ma:root="true" ma:fieldsID="f9f730ea7928b61c999892a9ae5b4c77" ns1:_="" ns2:_="" ns3:_="">
    <xsd:import namespace="http://schemas.microsoft.com/sharepoint/v3"/>
    <xsd:import namespace="9b820b9e-61c6-44ac-a88d-8ed63a824187"/>
    <xsd:import namespace="be33b49a-2f28-4f27-8766-d722dd16bb41"/>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2:TaxCatchAllLabel"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820b9e-61c6-44ac-a88d-8ed63a824187"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Tags" ma:readOnly="false" ma:fieldId="{23f27201-bee3-471e-b2e7-b64fd8b7ca38}" ma:taxonomyMulti="true" ma:sspId="d9a59e6a-29c3-4921-9c03-4d7ff3dd46bf"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description="" ma:hidden="true" ma:list="{72b79f48-5dcf-4c8a-9dbf-9ec02e0fcd44}" ma:internalName="TaxCatchAll" ma:readOnly="false" ma:showField="CatchAllData" ma:web="9b820b9e-61c6-44ac-a88d-8ed63a824187">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72b79f48-5dcf-4c8a-9dbf-9ec02e0fcd44}" ma:internalName="TaxCatchAllLabel" ma:readOnly="true" ma:showField="CatchAllDataLabel" ma:web="9b820b9e-61c6-44ac-a88d-8ed63a8241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33b49a-2f28-4f27-8766-d722dd16bb4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KeywordTaxHTField xmlns="9b820b9e-61c6-44ac-a88d-8ed63a824187">
      <Terms xmlns="http://schemas.microsoft.com/office/infopath/2007/PartnerControls"/>
    </TaxKeywordTaxHTField>
    <TaxCatchAll xmlns="9b820b9e-61c6-44ac-a88d-8ed63a82418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B8FF0-6B31-4C9C-9C4E-35400E3C0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820b9e-61c6-44ac-a88d-8ed63a824187"/>
    <ds:schemaRef ds:uri="be33b49a-2f28-4f27-8766-d722dd16b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F0E4D9-AE51-4E85-90E8-4950A240751E}">
  <ds:schemaRefs>
    <ds:schemaRef ds:uri="http://schemas.microsoft.com/sharepoint/v3/contenttype/forms"/>
  </ds:schemaRefs>
</ds:datastoreItem>
</file>

<file path=customXml/itemProps3.xml><?xml version="1.0" encoding="utf-8"?>
<ds:datastoreItem xmlns:ds="http://schemas.openxmlformats.org/officeDocument/2006/customXml" ds:itemID="{09FB2205-2B4D-4C09-A87F-682649021C49}">
  <ds:schemaRefs>
    <ds:schemaRef ds:uri="http://schemas.microsoft.com/office/2006/metadata/properties"/>
    <ds:schemaRef ds:uri="http://schemas.microsoft.com/office/infopath/2007/PartnerControls"/>
    <ds:schemaRef ds:uri="http://schemas.microsoft.com/sharepoint/v3"/>
    <ds:schemaRef ds:uri="9b820b9e-61c6-44ac-a88d-8ed63a824187"/>
  </ds:schemaRefs>
</ds:datastoreItem>
</file>

<file path=customXml/itemProps4.xml><?xml version="1.0" encoding="utf-8"?>
<ds:datastoreItem xmlns:ds="http://schemas.openxmlformats.org/officeDocument/2006/customXml" ds:itemID="{8173EBDE-AF64-462B-AD9A-1D86F9AB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GCREB Request for Authority to Conduct Course-based Research Ethics Review</Template>
  <TotalTime>94</TotalTime>
  <Pages>7</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[Title]</vt:lpstr>
    </vt:vector>
  </TitlesOfParts>
  <Company>Georgian College</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Mary Whittaker</dc:creator>
  <cp:keywords/>
  <dc:description/>
  <cp:lastModifiedBy>Mary Whittaker</cp:lastModifiedBy>
  <cp:revision>11</cp:revision>
  <cp:lastPrinted>2017-08-22T14:28:00Z</cp:lastPrinted>
  <dcterms:created xsi:type="dcterms:W3CDTF">2021-02-02T23:37:00Z</dcterms:created>
  <dcterms:modified xsi:type="dcterms:W3CDTF">2021-03-03T23:01:00Z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0x010100B42F828DE0DB444493517DC2C2FE7CBA</vt:lpwstr>
  </property>
</Properties>
</file>